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C12C94" w:rsidRPr="00CC17BC" w:rsidRDefault="00C12C94" w:rsidP="00CC17B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CC17BC" w:rsidRPr="00CC17BC" w:rsidRDefault="00CC17BC" w:rsidP="00CC17B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94464" w:rsidRPr="00CC17BC" w:rsidRDefault="00694464" w:rsidP="00CC17B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94464" w:rsidRPr="00CC17BC" w:rsidRDefault="00694464" w:rsidP="00CC17B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C17BC" w:rsidRPr="00CC17BC" w:rsidRDefault="00CC17BC" w:rsidP="00CC17B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B0709B" w:rsidRPr="00CC17BC" w:rsidRDefault="00B0709B" w:rsidP="00CC17BC">
      <w:pPr>
        <w:pStyle w:val="a8"/>
        <w:spacing w:line="240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694464" w:rsidRPr="00CC17BC" w:rsidRDefault="00694464" w:rsidP="00CC17B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12C94" w:rsidRPr="00BE7DA4" w:rsidRDefault="002D56F1" w:rsidP="00CC17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2C94">
        <w:rPr>
          <w:rFonts w:ascii="Times New Roman Полужирный" w:hAnsi="Times New Roman Полужирный" w:cs="Times New Roman"/>
          <w:b/>
          <w:caps/>
          <w:sz w:val="32"/>
          <w:szCs w:val="32"/>
        </w:rPr>
        <w:t>Инструкция</w:t>
      </w:r>
      <w:r w:rsidR="00BE7DA4" w:rsidRPr="00BE7DA4">
        <w:rPr>
          <w:rFonts w:cs="Times New Roman"/>
          <w:b/>
          <w:caps/>
          <w:sz w:val="32"/>
          <w:szCs w:val="32"/>
        </w:rPr>
        <w:t xml:space="preserve"> </w:t>
      </w:r>
      <w:r w:rsidR="00BE7DA4" w:rsidRPr="00BE7DA4">
        <w:rPr>
          <w:rFonts w:cs="Times New Roman"/>
          <w:b/>
          <w:caps/>
          <w:sz w:val="32"/>
          <w:szCs w:val="32"/>
        </w:rPr>
        <w:br/>
      </w:r>
      <w:r w:rsidRPr="00C12C94">
        <w:rPr>
          <w:rFonts w:ascii="Times New Roman" w:hAnsi="Times New Roman" w:cs="Times New Roman"/>
          <w:b/>
          <w:sz w:val="32"/>
          <w:szCs w:val="32"/>
        </w:rPr>
        <w:t xml:space="preserve">подачи запроса на </w:t>
      </w:r>
      <w:r w:rsidR="00F36E52" w:rsidRPr="00C12C94">
        <w:rPr>
          <w:rFonts w:ascii="Times New Roman" w:hAnsi="Times New Roman" w:cs="Times New Roman"/>
          <w:b/>
          <w:sz w:val="32"/>
          <w:szCs w:val="32"/>
        </w:rPr>
        <w:t xml:space="preserve">квалифицированный </w:t>
      </w:r>
      <w:r w:rsidRPr="00C12C94">
        <w:rPr>
          <w:rFonts w:ascii="Times New Roman" w:hAnsi="Times New Roman" w:cs="Times New Roman"/>
          <w:b/>
          <w:sz w:val="32"/>
          <w:szCs w:val="32"/>
        </w:rPr>
        <w:t>сертификат</w:t>
      </w:r>
      <w:r w:rsidR="00BE7DA4" w:rsidRPr="00BE7DA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E7DA4" w:rsidRPr="00BE7DA4">
        <w:rPr>
          <w:rFonts w:ascii="Times New Roman" w:hAnsi="Times New Roman" w:cs="Times New Roman"/>
          <w:b/>
          <w:sz w:val="32"/>
          <w:szCs w:val="32"/>
        </w:rPr>
        <w:br/>
      </w:r>
      <w:r w:rsidRPr="00C12C94">
        <w:rPr>
          <w:rFonts w:ascii="Times New Roman" w:hAnsi="Times New Roman" w:cs="Times New Roman"/>
          <w:b/>
          <w:sz w:val="32"/>
          <w:szCs w:val="32"/>
        </w:rPr>
        <w:t>без использования электронной подписи</w:t>
      </w:r>
      <w:r w:rsidR="006A2CA3" w:rsidRPr="006A2CA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2CA3" w:rsidRPr="006A2CA3">
        <w:rPr>
          <w:rFonts w:ascii="Times New Roman" w:hAnsi="Times New Roman" w:cs="Times New Roman"/>
          <w:b/>
          <w:sz w:val="32"/>
          <w:szCs w:val="32"/>
        </w:rPr>
        <w:br/>
      </w:r>
      <w:r w:rsidRPr="00C12C94">
        <w:rPr>
          <w:rFonts w:ascii="Times New Roman" w:hAnsi="Times New Roman" w:cs="Times New Roman"/>
          <w:b/>
          <w:sz w:val="32"/>
          <w:szCs w:val="32"/>
        </w:rPr>
        <w:t>(требуется посещение</w:t>
      </w:r>
      <w:r w:rsidR="00C12C9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7549" w:rsidRPr="00C12C94">
        <w:rPr>
          <w:rFonts w:ascii="Times New Roman" w:hAnsi="Times New Roman" w:cs="Times New Roman"/>
          <w:b/>
          <w:sz w:val="32"/>
          <w:szCs w:val="32"/>
        </w:rPr>
        <w:t>территориального органа</w:t>
      </w:r>
      <w:r w:rsidR="00BE7DA4" w:rsidRPr="00BE7DA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E7DA4" w:rsidRPr="00BE7DA4">
        <w:rPr>
          <w:rFonts w:ascii="Times New Roman" w:hAnsi="Times New Roman" w:cs="Times New Roman"/>
          <w:b/>
          <w:sz w:val="32"/>
          <w:szCs w:val="32"/>
        </w:rPr>
        <w:br/>
      </w:r>
      <w:r w:rsidR="00657549" w:rsidRPr="00C12C94">
        <w:rPr>
          <w:rFonts w:ascii="Times New Roman" w:hAnsi="Times New Roman" w:cs="Times New Roman"/>
          <w:b/>
          <w:sz w:val="32"/>
          <w:szCs w:val="32"/>
        </w:rPr>
        <w:t>Федерального казначейства</w:t>
      </w:r>
      <w:r w:rsidR="00C12C9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7549" w:rsidRPr="00C12C94">
        <w:rPr>
          <w:rFonts w:ascii="Times New Roman" w:hAnsi="Times New Roman" w:cs="Times New Roman"/>
          <w:b/>
          <w:sz w:val="32"/>
          <w:szCs w:val="32"/>
        </w:rPr>
        <w:t>для личной</w:t>
      </w:r>
      <w:r w:rsidR="00BE7DA4" w:rsidRPr="00BE7DA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E7DA4" w:rsidRPr="00BE7DA4">
        <w:rPr>
          <w:rFonts w:ascii="Times New Roman" w:hAnsi="Times New Roman" w:cs="Times New Roman"/>
          <w:b/>
          <w:sz w:val="32"/>
          <w:szCs w:val="32"/>
        </w:rPr>
        <w:br/>
      </w:r>
      <w:r w:rsidR="00657549" w:rsidRPr="00C12C94">
        <w:rPr>
          <w:rFonts w:ascii="Times New Roman" w:hAnsi="Times New Roman" w:cs="Times New Roman"/>
          <w:b/>
          <w:sz w:val="32"/>
          <w:szCs w:val="32"/>
        </w:rPr>
        <w:t>идентификации личности</w:t>
      </w:r>
      <w:r w:rsidRPr="00C12C94">
        <w:rPr>
          <w:rFonts w:ascii="Times New Roman" w:hAnsi="Times New Roman" w:cs="Times New Roman"/>
          <w:b/>
          <w:sz w:val="32"/>
          <w:szCs w:val="32"/>
        </w:rPr>
        <w:t>)</w:t>
      </w:r>
    </w:p>
    <w:p w:rsidR="00C12C94" w:rsidRDefault="00C12C94" w:rsidP="00C12C9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napToGrid w:val="0"/>
          <w:color w:val="000000"/>
          <w:sz w:val="32"/>
          <w:szCs w:val="32"/>
          <w:lang w:eastAsia="ru-RU"/>
        </w:rPr>
        <w:sectPr w:rsidR="00C12C94" w:rsidSect="007C355E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:rsidR="00054C59" w:rsidRPr="00957465" w:rsidRDefault="002102EB" w:rsidP="00957465">
      <w:pPr>
        <w:pStyle w:val="10"/>
        <w:spacing w:before="0" w:after="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0" w:name="_Toc517101544"/>
      <w:r w:rsidRPr="00957465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lastRenderedPageBreak/>
        <w:t xml:space="preserve">Формирование </w:t>
      </w:r>
      <w:r w:rsidR="00D277A3" w:rsidRPr="00957465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запроса на с</w:t>
      </w:r>
      <w:r w:rsidR="00054C59" w:rsidRPr="00957465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ертификат</w:t>
      </w:r>
      <w:bookmarkEnd w:id="0"/>
    </w:p>
    <w:p w:rsidR="00054C59" w:rsidRDefault="00054C59" w:rsidP="00957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4C59" w:rsidRPr="00A521CD" w:rsidRDefault="00054C59" w:rsidP="007C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1CD">
        <w:rPr>
          <w:rFonts w:ascii="Times New Roman" w:hAnsi="Times New Roman" w:cs="Times New Roman"/>
          <w:sz w:val="28"/>
          <w:szCs w:val="28"/>
        </w:rPr>
        <w:t xml:space="preserve">Для </w:t>
      </w:r>
      <w:r w:rsidR="00D277A3" w:rsidRPr="00A521CD">
        <w:rPr>
          <w:rFonts w:ascii="Times New Roman" w:hAnsi="Times New Roman" w:cs="Times New Roman"/>
          <w:sz w:val="28"/>
          <w:szCs w:val="28"/>
        </w:rPr>
        <w:t xml:space="preserve">первичного </w:t>
      </w:r>
      <w:r w:rsidR="00906F01" w:rsidRPr="00A521CD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="00D277A3" w:rsidRPr="00A521CD">
        <w:rPr>
          <w:rFonts w:ascii="Times New Roman" w:hAnsi="Times New Roman" w:cs="Times New Roman"/>
          <w:sz w:val="28"/>
          <w:szCs w:val="28"/>
        </w:rPr>
        <w:t>с</w:t>
      </w:r>
      <w:r w:rsidRPr="00A521CD">
        <w:rPr>
          <w:rFonts w:ascii="Times New Roman" w:hAnsi="Times New Roman" w:cs="Times New Roman"/>
          <w:sz w:val="28"/>
          <w:szCs w:val="28"/>
        </w:rPr>
        <w:t>ертификат</w:t>
      </w:r>
      <w:r w:rsidR="00906F01" w:rsidRPr="00A521CD">
        <w:rPr>
          <w:rFonts w:ascii="Times New Roman" w:hAnsi="Times New Roman" w:cs="Times New Roman"/>
          <w:sz w:val="28"/>
          <w:szCs w:val="28"/>
        </w:rPr>
        <w:t>а</w:t>
      </w:r>
      <w:r w:rsidRPr="00A521CD">
        <w:rPr>
          <w:rFonts w:ascii="Times New Roman" w:hAnsi="Times New Roman" w:cs="Times New Roman"/>
          <w:sz w:val="28"/>
          <w:szCs w:val="28"/>
        </w:rPr>
        <w:t xml:space="preserve"> необходимо выполнить следующие действия:</w:t>
      </w:r>
    </w:p>
    <w:p w:rsidR="00054C59" w:rsidRPr="00A521CD" w:rsidRDefault="00957465" w:rsidP="004A3336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521CD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813C8C" w:rsidRPr="00A521CD">
        <w:rPr>
          <w:rFonts w:ascii="Times New Roman" w:hAnsi="Times New Roman" w:cs="Times New Roman"/>
          <w:spacing w:val="4"/>
          <w:sz w:val="28"/>
          <w:szCs w:val="28"/>
        </w:rPr>
        <w:t xml:space="preserve">ерейти на </w:t>
      </w:r>
      <w:r w:rsidR="00054C59" w:rsidRPr="00A521CD">
        <w:rPr>
          <w:rFonts w:ascii="Times New Roman" w:hAnsi="Times New Roman" w:cs="Times New Roman"/>
          <w:spacing w:val="4"/>
          <w:sz w:val="28"/>
          <w:szCs w:val="28"/>
        </w:rPr>
        <w:t xml:space="preserve">главную страницу </w:t>
      </w:r>
      <w:r w:rsidR="00930450" w:rsidRPr="00A521CD">
        <w:rPr>
          <w:rFonts w:ascii="Times New Roman" w:hAnsi="Times New Roman" w:cs="Times New Roman"/>
          <w:spacing w:val="4"/>
          <w:sz w:val="28"/>
          <w:szCs w:val="28"/>
        </w:rPr>
        <w:t xml:space="preserve">открытой части </w:t>
      </w:r>
      <w:r w:rsidR="00CC17BC" w:rsidRPr="00A521CD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1F6600" w:rsidRPr="00A521CD">
        <w:rPr>
          <w:rFonts w:ascii="Times New Roman" w:hAnsi="Times New Roman" w:cs="Times New Roman"/>
          <w:spacing w:val="4"/>
          <w:sz w:val="28"/>
          <w:szCs w:val="28"/>
        </w:rPr>
        <w:t>ортала з</w:t>
      </w:r>
      <w:r w:rsidR="00051A95" w:rsidRPr="00A521CD">
        <w:rPr>
          <w:rFonts w:ascii="Times New Roman" w:hAnsi="Times New Roman" w:cs="Times New Roman"/>
          <w:spacing w:val="4"/>
          <w:sz w:val="28"/>
          <w:szCs w:val="28"/>
        </w:rPr>
        <w:t>аявителя</w:t>
      </w:r>
      <w:r w:rsidR="00930450" w:rsidRPr="00A521CD">
        <w:rPr>
          <w:rFonts w:ascii="Times New Roman" w:hAnsi="Times New Roman" w:cs="Times New Roman"/>
          <w:spacing w:val="4"/>
          <w:sz w:val="28"/>
          <w:szCs w:val="28"/>
        </w:rPr>
        <w:t>, расположенно</w:t>
      </w:r>
      <w:r w:rsidR="00A521CD" w:rsidRPr="00A521CD">
        <w:rPr>
          <w:rFonts w:ascii="Times New Roman" w:hAnsi="Times New Roman" w:cs="Times New Roman"/>
          <w:spacing w:val="4"/>
          <w:sz w:val="28"/>
          <w:szCs w:val="28"/>
        </w:rPr>
        <w:t>го</w:t>
      </w:r>
      <w:r w:rsidR="00930450" w:rsidRPr="00A521CD">
        <w:rPr>
          <w:rFonts w:ascii="Times New Roman" w:hAnsi="Times New Roman" w:cs="Times New Roman"/>
          <w:spacing w:val="4"/>
          <w:sz w:val="28"/>
          <w:szCs w:val="28"/>
        </w:rPr>
        <w:t xml:space="preserve"> по адресу</w:t>
      </w:r>
      <w:r w:rsidRPr="00A521C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hyperlink r:id="rId10" w:history="1">
        <w:r w:rsidR="00051A95" w:rsidRPr="00A521CD">
          <w:rPr>
            <w:rStyle w:val="afe"/>
            <w:rFonts w:ascii="Times New Roman" w:hAnsi="Times New Roman" w:cs="Times New Roman"/>
            <w:color w:val="auto"/>
            <w:spacing w:val="4"/>
            <w:sz w:val="28"/>
            <w:szCs w:val="28"/>
            <w:u w:val="none"/>
          </w:rPr>
          <w:t>https://fzs.roskazna.ru/</w:t>
        </w:r>
      </w:hyperlink>
      <w:r w:rsidR="00051A95" w:rsidRPr="00A521CD">
        <w:rPr>
          <w:rFonts w:ascii="Times New Roman" w:hAnsi="Times New Roman" w:cs="Times New Roman"/>
          <w:spacing w:val="4"/>
          <w:sz w:val="28"/>
          <w:szCs w:val="28"/>
        </w:rPr>
        <w:t xml:space="preserve"> (</w:t>
      </w:r>
      <w:r w:rsidRPr="00A521CD">
        <w:rPr>
          <w:rFonts w:ascii="Times New Roman" w:hAnsi="Times New Roman" w:cs="Times New Roman"/>
          <w:spacing w:val="4"/>
          <w:sz w:val="28"/>
          <w:szCs w:val="28"/>
        </w:rPr>
        <w:t>рис</w:t>
      </w:r>
      <w:r w:rsidR="0083742E" w:rsidRPr="00A521CD">
        <w:rPr>
          <w:rFonts w:ascii="Times New Roman" w:hAnsi="Times New Roman" w:cs="Times New Roman"/>
          <w:spacing w:val="4"/>
          <w:sz w:val="28"/>
          <w:szCs w:val="28"/>
        </w:rPr>
        <w:t>.</w:t>
      </w:r>
      <w:r w:rsidRPr="00A521CD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83742E" w:rsidRPr="00A521CD">
        <w:rPr>
          <w:rFonts w:ascii="Times New Roman" w:hAnsi="Times New Roman" w:cs="Times New Roman"/>
          <w:spacing w:val="4"/>
          <w:sz w:val="28"/>
          <w:szCs w:val="28"/>
        </w:rPr>
        <w:t>1</w:t>
      </w:r>
      <w:r w:rsidR="00051A95" w:rsidRPr="00A521CD">
        <w:rPr>
          <w:rFonts w:ascii="Times New Roman" w:hAnsi="Times New Roman" w:cs="Times New Roman"/>
          <w:spacing w:val="4"/>
          <w:sz w:val="28"/>
          <w:szCs w:val="28"/>
        </w:rPr>
        <w:t>)</w:t>
      </w:r>
      <w:r w:rsidRPr="00A521CD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91075D" w:rsidRPr="00D84068" w:rsidRDefault="0091075D" w:rsidP="0095746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054C59" w:rsidRPr="00BF0543" w:rsidRDefault="00080B28" w:rsidP="00762B1B">
      <w:pPr>
        <w:pStyle w:val="a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888000" cy="3137087"/>
            <wp:effectExtent l="0" t="0" r="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313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465" w:rsidRPr="00D84068" w:rsidRDefault="00957465" w:rsidP="0095746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  <w:bookmarkStart w:id="1" w:name="_Ref496798418"/>
      <w:bookmarkStart w:id="2" w:name="_Toc506890220"/>
    </w:p>
    <w:p w:rsidR="00051A95" w:rsidRPr="007C2FE2" w:rsidRDefault="00051A95" w:rsidP="009574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FE2">
        <w:rPr>
          <w:rFonts w:ascii="Times New Roman" w:hAnsi="Times New Roman" w:cs="Times New Roman"/>
          <w:sz w:val="24"/>
          <w:szCs w:val="24"/>
        </w:rPr>
        <w:t>Рис</w:t>
      </w:r>
      <w:bookmarkEnd w:id="1"/>
      <w:bookmarkEnd w:id="2"/>
      <w:r w:rsidRPr="007C2FE2">
        <w:rPr>
          <w:rFonts w:ascii="Times New Roman" w:hAnsi="Times New Roman" w:cs="Times New Roman"/>
          <w:sz w:val="24"/>
          <w:szCs w:val="24"/>
        </w:rPr>
        <w:t>.</w:t>
      </w:r>
      <w:r w:rsidR="00957465" w:rsidRPr="007C2FE2">
        <w:rPr>
          <w:rFonts w:ascii="Times New Roman" w:hAnsi="Times New Roman" w:cs="Times New Roman"/>
          <w:sz w:val="24"/>
          <w:szCs w:val="24"/>
        </w:rPr>
        <w:t> </w:t>
      </w:r>
      <w:r w:rsidRPr="007C2FE2">
        <w:rPr>
          <w:rFonts w:ascii="Times New Roman" w:hAnsi="Times New Roman" w:cs="Times New Roman"/>
          <w:sz w:val="24"/>
          <w:szCs w:val="24"/>
        </w:rPr>
        <w:t>1</w:t>
      </w:r>
      <w:r w:rsidR="00957465" w:rsidRPr="007C2FE2">
        <w:rPr>
          <w:rFonts w:ascii="Times New Roman" w:hAnsi="Times New Roman" w:cs="Times New Roman"/>
          <w:sz w:val="24"/>
          <w:szCs w:val="24"/>
        </w:rPr>
        <w:t xml:space="preserve">. </w:t>
      </w:r>
      <w:r w:rsidRPr="007C2FE2">
        <w:rPr>
          <w:rFonts w:ascii="Times New Roman" w:hAnsi="Times New Roman" w:cs="Times New Roman"/>
          <w:sz w:val="24"/>
          <w:szCs w:val="24"/>
        </w:rPr>
        <w:t>Главная с</w:t>
      </w:r>
      <w:r w:rsidR="00E36FF0" w:rsidRPr="007C2FE2">
        <w:rPr>
          <w:rFonts w:ascii="Times New Roman" w:hAnsi="Times New Roman" w:cs="Times New Roman"/>
          <w:sz w:val="24"/>
          <w:szCs w:val="24"/>
        </w:rPr>
        <w:t>траница открытой части Портала з</w:t>
      </w:r>
      <w:r w:rsidRPr="007C2FE2">
        <w:rPr>
          <w:rFonts w:ascii="Times New Roman" w:hAnsi="Times New Roman" w:cs="Times New Roman"/>
          <w:sz w:val="24"/>
          <w:szCs w:val="24"/>
        </w:rPr>
        <w:t>аявителя</w:t>
      </w:r>
    </w:p>
    <w:p w:rsidR="00051A95" w:rsidRPr="00957465" w:rsidRDefault="00051A95" w:rsidP="00957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4C59" w:rsidRPr="006A4A61" w:rsidRDefault="00957465" w:rsidP="004A3336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61">
        <w:rPr>
          <w:rFonts w:ascii="Times New Roman" w:hAnsi="Times New Roman" w:cs="Times New Roman"/>
          <w:sz w:val="28"/>
          <w:szCs w:val="28"/>
        </w:rPr>
        <w:t>Н</w:t>
      </w:r>
      <w:r w:rsidR="00054C59" w:rsidRPr="006A4A61">
        <w:rPr>
          <w:rFonts w:ascii="Times New Roman" w:hAnsi="Times New Roman" w:cs="Times New Roman"/>
          <w:sz w:val="28"/>
          <w:szCs w:val="28"/>
        </w:rPr>
        <w:t>ажать на кнопку «</w:t>
      </w:r>
      <w:r w:rsidR="00D74224" w:rsidRPr="006A4A61">
        <w:rPr>
          <w:rFonts w:ascii="Times New Roman" w:hAnsi="Times New Roman" w:cs="Times New Roman"/>
          <w:sz w:val="28"/>
          <w:szCs w:val="28"/>
        </w:rPr>
        <w:t>Подать документы</w:t>
      </w:r>
      <w:r w:rsidR="00054C59" w:rsidRPr="006A4A61">
        <w:rPr>
          <w:rFonts w:ascii="Times New Roman" w:hAnsi="Times New Roman" w:cs="Times New Roman"/>
          <w:sz w:val="28"/>
          <w:szCs w:val="28"/>
        </w:rPr>
        <w:t>» в блоке «</w:t>
      </w:r>
      <w:r w:rsidR="00077302" w:rsidRPr="006A4A61">
        <w:rPr>
          <w:rFonts w:ascii="Times New Roman" w:hAnsi="Times New Roman" w:cs="Times New Roman"/>
          <w:sz w:val="28"/>
          <w:szCs w:val="28"/>
        </w:rPr>
        <w:t>Получение сертификата</w:t>
      </w:r>
      <w:r w:rsidR="00B80BF0" w:rsidRPr="006A4A61">
        <w:rPr>
          <w:rFonts w:ascii="Times New Roman" w:hAnsi="Times New Roman" w:cs="Times New Roman"/>
          <w:sz w:val="28"/>
          <w:szCs w:val="28"/>
        </w:rPr>
        <w:t>»</w:t>
      </w:r>
      <w:r w:rsidR="00051A95" w:rsidRPr="006A4A61">
        <w:rPr>
          <w:rFonts w:ascii="Times New Roman" w:hAnsi="Times New Roman" w:cs="Times New Roman"/>
          <w:sz w:val="28"/>
          <w:szCs w:val="28"/>
        </w:rPr>
        <w:t xml:space="preserve"> (</w:t>
      </w:r>
      <w:r w:rsidRPr="006A4A61">
        <w:rPr>
          <w:rFonts w:ascii="Times New Roman" w:hAnsi="Times New Roman" w:cs="Times New Roman"/>
          <w:sz w:val="28"/>
          <w:szCs w:val="28"/>
        </w:rPr>
        <w:t>р</w:t>
      </w:r>
      <w:r w:rsidR="00051A95" w:rsidRPr="006A4A61">
        <w:rPr>
          <w:rFonts w:ascii="Times New Roman" w:hAnsi="Times New Roman" w:cs="Times New Roman"/>
          <w:sz w:val="28"/>
          <w:szCs w:val="28"/>
        </w:rPr>
        <w:t>ис.</w:t>
      </w:r>
      <w:r w:rsidRPr="006A4A61">
        <w:rPr>
          <w:rFonts w:ascii="Times New Roman" w:hAnsi="Times New Roman" w:cs="Times New Roman"/>
          <w:sz w:val="28"/>
          <w:szCs w:val="28"/>
        </w:rPr>
        <w:t> </w:t>
      </w:r>
      <w:r w:rsidR="00051A95" w:rsidRPr="006A4A61">
        <w:rPr>
          <w:rFonts w:ascii="Times New Roman" w:hAnsi="Times New Roman" w:cs="Times New Roman"/>
          <w:sz w:val="28"/>
          <w:szCs w:val="28"/>
        </w:rPr>
        <w:t>2)</w:t>
      </w:r>
      <w:r w:rsidR="007C2FE2" w:rsidRPr="006A4A61">
        <w:rPr>
          <w:rFonts w:ascii="Times New Roman" w:hAnsi="Times New Roman" w:cs="Times New Roman"/>
          <w:sz w:val="28"/>
          <w:szCs w:val="28"/>
        </w:rPr>
        <w:t>.</w:t>
      </w:r>
    </w:p>
    <w:p w:rsidR="007C2FE2" w:rsidRPr="00D84068" w:rsidRDefault="007C2FE2" w:rsidP="007C2FE2">
      <w:pPr>
        <w:spacing w:after="0" w:line="240" w:lineRule="auto"/>
        <w:jc w:val="both"/>
        <w:rPr>
          <w:rFonts w:ascii="Times New Roman" w:hAnsi="Times New Roman" w:cs="Times New Roman"/>
          <w:spacing w:val="4"/>
          <w:sz w:val="4"/>
          <w:szCs w:val="4"/>
        </w:rPr>
      </w:pPr>
    </w:p>
    <w:p w:rsidR="00054C59" w:rsidRPr="00BF0543" w:rsidRDefault="00636004" w:rsidP="00EE4518">
      <w:pPr>
        <w:pStyle w:val="a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888000" cy="3137087"/>
            <wp:effectExtent l="0" t="0" r="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313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E2" w:rsidRPr="00D84068" w:rsidRDefault="007C2FE2" w:rsidP="007C2FE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051A95" w:rsidRPr="007C2FE2" w:rsidRDefault="00051A95" w:rsidP="007C2F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FE2">
        <w:rPr>
          <w:rFonts w:ascii="Times New Roman" w:hAnsi="Times New Roman" w:cs="Times New Roman"/>
          <w:sz w:val="24"/>
          <w:szCs w:val="24"/>
        </w:rPr>
        <w:t>Рис.</w:t>
      </w:r>
      <w:r w:rsidR="007C2FE2" w:rsidRPr="007C2FE2">
        <w:rPr>
          <w:rFonts w:ascii="Times New Roman" w:hAnsi="Times New Roman" w:cs="Times New Roman"/>
          <w:sz w:val="24"/>
          <w:szCs w:val="24"/>
        </w:rPr>
        <w:t> </w:t>
      </w:r>
      <w:r w:rsidRPr="007C2FE2">
        <w:rPr>
          <w:rFonts w:ascii="Times New Roman" w:hAnsi="Times New Roman" w:cs="Times New Roman"/>
          <w:sz w:val="24"/>
          <w:szCs w:val="24"/>
        </w:rPr>
        <w:t>2</w:t>
      </w:r>
      <w:r w:rsidR="007C2FE2" w:rsidRPr="007C2FE2">
        <w:rPr>
          <w:rFonts w:ascii="Times New Roman" w:hAnsi="Times New Roman" w:cs="Times New Roman"/>
          <w:sz w:val="24"/>
          <w:szCs w:val="24"/>
        </w:rPr>
        <w:t xml:space="preserve">. </w:t>
      </w:r>
      <w:r w:rsidRPr="007C2FE2">
        <w:rPr>
          <w:rFonts w:ascii="Times New Roman" w:hAnsi="Times New Roman" w:cs="Times New Roman"/>
          <w:sz w:val="24"/>
          <w:szCs w:val="24"/>
        </w:rPr>
        <w:t>Кнопка «</w:t>
      </w:r>
      <w:r w:rsidR="00C009A2" w:rsidRPr="007C2FE2">
        <w:rPr>
          <w:rFonts w:ascii="Times New Roman" w:hAnsi="Times New Roman" w:cs="Times New Roman"/>
          <w:sz w:val="24"/>
          <w:szCs w:val="24"/>
        </w:rPr>
        <w:t>Подать документы</w:t>
      </w:r>
      <w:r w:rsidRPr="007C2FE2">
        <w:rPr>
          <w:rFonts w:ascii="Times New Roman" w:hAnsi="Times New Roman" w:cs="Times New Roman"/>
          <w:sz w:val="24"/>
          <w:szCs w:val="24"/>
        </w:rPr>
        <w:t>»</w:t>
      </w:r>
      <w:r w:rsidR="007C2FE2" w:rsidRPr="007C2FE2">
        <w:rPr>
          <w:rFonts w:ascii="Times New Roman" w:hAnsi="Times New Roman" w:cs="Times New Roman"/>
          <w:sz w:val="24"/>
          <w:szCs w:val="24"/>
        </w:rPr>
        <w:t xml:space="preserve"> </w:t>
      </w:r>
      <w:r w:rsidR="00C05257" w:rsidRPr="007C2FE2">
        <w:rPr>
          <w:rFonts w:ascii="Times New Roman" w:hAnsi="Times New Roman" w:cs="Times New Roman"/>
          <w:sz w:val="24"/>
          <w:szCs w:val="24"/>
        </w:rPr>
        <w:t>в блоке «Получение сертификата»</w:t>
      </w:r>
    </w:p>
    <w:p w:rsidR="00865A92" w:rsidRDefault="00865A92" w:rsidP="00D84068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A92">
        <w:rPr>
          <w:rFonts w:ascii="Times New Roman" w:hAnsi="Times New Roman" w:cs="Times New Roman"/>
          <w:sz w:val="28"/>
          <w:szCs w:val="28"/>
        </w:rPr>
        <w:lastRenderedPageBreak/>
        <w:t xml:space="preserve">Появится окно для выбора способа заполнения сведений для включения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65A92">
        <w:rPr>
          <w:rFonts w:ascii="Times New Roman" w:hAnsi="Times New Roman" w:cs="Times New Roman"/>
          <w:sz w:val="28"/>
          <w:szCs w:val="28"/>
        </w:rPr>
        <w:t>в запрос на сертификат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068">
        <w:rPr>
          <w:rFonts w:ascii="Times New Roman" w:hAnsi="Times New Roman" w:cs="Times New Roman"/>
          <w:sz w:val="28"/>
          <w:szCs w:val="28"/>
        </w:rPr>
        <w:t>(рис. 3)</w:t>
      </w:r>
      <w:r w:rsidRPr="00865A92">
        <w:rPr>
          <w:rFonts w:ascii="Times New Roman" w:hAnsi="Times New Roman" w:cs="Times New Roman"/>
          <w:sz w:val="28"/>
          <w:szCs w:val="28"/>
        </w:rPr>
        <w:t>.</w:t>
      </w:r>
      <w:r w:rsidR="00FE45AD" w:rsidRPr="00FE45AD">
        <w:rPr>
          <w:rFonts w:ascii="Times New Roman" w:hAnsi="Times New Roman" w:cs="Times New Roman"/>
          <w:sz w:val="28"/>
          <w:szCs w:val="28"/>
        </w:rPr>
        <w:t xml:space="preserve"> </w:t>
      </w:r>
      <w:r w:rsidR="00FE45AD">
        <w:rPr>
          <w:rFonts w:ascii="Times New Roman" w:hAnsi="Times New Roman" w:cs="Times New Roman"/>
          <w:sz w:val="28"/>
          <w:szCs w:val="28"/>
        </w:rPr>
        <w:t>Для внесения сведений вручную необходимо нажать «Продолжить заполнение вручную»</w:t>
      </w:r>
      <w:r w:rsidRPr="00865A92">
        <w:rPr>
          <w:rFonts w:ascii="Times New Roman" w:hAnsi="Times New Roman" w:cs="Times New Roman"/>
          <w:sz w:val="28"/>
          <w:szCs w:val="28"/>
        </w:rPr>
        <w:t>.</w:t>
      </w:r>
      <w:r w:rsidR="00FE45AD">
        <w:rPr>
          <w:rFonts w:ascii="Times New Roman" w:hAnsi="Times New Roman" w:cs="Times New Roman"/>
          <w:sz w:val="28"/>
          <w:szCs w:val="28"/>
        </w:rPr>
        <w:t xml:space="preserve"> В случае регистрации получателя сертификата </w:t>
      </w:r>
      <w:r w:rsidR="00521220">
        <w:rPr>
          <w:rFonts w:ascii="Times New Roman" w:hAnsi="Times New Roman" w:cs="Times New Roman"/>
          <w:sz w:val="28"/>
          <w:szCs w:val="28"/>
        </w:rPr>
        <w:t>на Госуслугах для удобства реализована возможность входа с помощью кнопки «Войти через Госуслуги (ЕСИА)»</w:t>
      </w:r>
      <w:r w:rsidR="00172557">
        <w:rPr>
          <w:rFonts w:ascii="Times New Roman" w:hAnsi="Times New Roman" w:cs="Times New Roman"/>
          <w:sz w:val="28"/>
          <w:szCs w:val="28"/>
        </w:rPr>
        <w:t xml:space="preserve">. </w:t>
      </w:r>
      <w:r w:rsidR="006B3A8E">
        <w:rPr>
          <w:rFonts w:ascii="Times New Roman" w:hAnsi="Times New Roman" w:cs="Times New Roman"/>
          <w:sz w:val="28"/>
          <w:szCs w:val="28"/>
        </w:rPr>
        <w:t xml:space="preserve">В случае входа через Госуслуги часть полей </w:t>
      </w:r>
      <w:r w:rsidR="006B3A8E">
        <w:rPr>
          <w:rFonts w:ascii="Times New Roman" w:hAnsi="Times New Roman" w:cs="Times New Roman"/>
          <w:sz w:val="28"/>
          <w:szCs w:val="28"/>
        </w:rPr>
        <w:br/>
        <w:t>при подаче запроса будет предзаполнена.</w:t>
      </w:r>
    </w:p>
    <w:p w:rsidR="00C169CD" w:rsidRPr="00C169CD" w:rsidRDefault="00C169CD" w:rsidP="00C169CD">
      <w:pPr>
        <w:pStyle w:val="a4"/>
        <w:tabs>
          <w:tab w:val="left" w:pos="102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4"/>
          <w:szCs w:val="4"/>
        </w:rPr>
      </w:pPr>
    </w:p>
    <w:p w:rsidR="00865A92" w:rsidRDefault="00035555" w:rsidP="00865A92">
      <w:pPr>
        <w:tabs>
          <w:tab w:val="left" w:pos="1021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12000" cy="162336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162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A92" w:rsidRDefault="00865A92" w:rsidP="00C44D98">
      <w:pPr>
        <w:tabs>
          <w:tab w:val="left" w:pos="102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FE2">
        <w:rPr>
          <w:rFonts w:ascii="Times New Roman" w:hAnsi="Times New Roman" w:cs="Times New Roman"/>
          <w:bCs/>
          <w:sz w:val="24"/>
          <w:szCs w:val="24"/>
        </w:rPr>
        <w:t>Рис.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7C2FE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C2FE2">
        <w:rPr>
          <w:rFonts w:ascii="Times New Roman" w:hAnsi="Times New Roman" w:cs="Times New Roman"/>
          <w:sz w:val="24"/>
          <w:szCs w:val="24"/>
        </w:rPr>
        <w:t xml:space="preserve">Выбор </w:t>
      </w:r>
      <w:r>
        <w:rPr>
          <w:rFonts w:ascii="Times New Roman" w:hAnsi="Times New Roman" w:cs="Times New Roman"/>
          <w:sz w:val="24"/>
          <w:szCs w:val="24"/>
        </w:rPr>
        <w:t xml:space="preserve">способа заполнения сведений </w:t>
      </w:r>
      <w:r>
        <w:rPr>
          <w:rFonts w:ascii="Times New Roman" w:hAnsi="Times New Roman" w:cs="Times New Roman"/>
          <w:sz w:val="24"/>
          <w:szCs w:val="24"/>
        </w:rPr>
        <w:br/>
        <w:t>для включения в запрос на сертификат</w:t>
      </w:r>
    </w:p>
    <w:p w:rsidR="00865A92" w:rsidRPr="00166B69" w:rsidRDefault="00865A92" w:rsidP="00865A92">
      <w:pPr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E7D0C" w:rsidRDefault="00F40128" w:rsidP="00865A92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A92">
        <w:rPr>
          <w:rFonts w:ascii="Times New Roman" w:hAnsi="Times New Roman" w:cs="Times New Roman"/>
          <w:sz w:val="28"/>
          <w:szCs w:val="28"/>
        </w:rPr>
        <w:t xml:space="preserve">Появится окно для выбора </w:t>
      </w:r>
      <w:r>
        <w:rPr>
          <w:rFonts w:ascii="Times New Roman" w:hAnsi="Times New Roman" w:cs="Times New Roman"/>
          <w:sz w:val="28"/>
          <w:szCs w:val="28"/>
        </w:rPr>
        <w:t xml:space="preserve">места хранения ключа электронной подписи </w:t>
      </w:r>
      <w:r>
        <w:rPr>
          <w:rFonts w:ascii="Times New Roman" w:hAnsi="Times New Roman" w:cs="Times New Roman"/>
          <w:sz w:val="28"/>
          <w:szCs w:val="28"/>
        </w:rPr>
        <w:br/>
        <w:t xml:space="preserve">и сертификата </w:t>
      </w:r>
      <w:r w:rsidR="00273226">
        <w:rPr>
          <w:rFonts w:ascii="Times New Roman" w:hAnsi="Times New Roman" w:cs="Times New Roman"/>
          <w:sz w:val="28"/>
          <w:szCs w:val="28"/>
        </w:rPr>
        <w:t>(рис. 4</w:t>
      </w:r>
      <w:r w:rsidRPr="00D84068">
        <w:rPr>
          <w:rFonts w:ascii="Times New Roman" w:hAnsi="Times New Roman" w:cs="Times New Roman"/>
          <w:sz w:val="28"/>
          <w:szCs w:val="28"/>
        </w:rPr>
        <w:t>)</w:t>
      </w:r>
      <w:r w:rsidR="003637C2">
        <w:rPr>
          <w:rFonts w:ascii="Times New Roman" w:hAnsi="Times New Roman" w:cs="Times New Roman"/>
          <w:sz w:val="28"/>
          <w:szCs w:val="28"/>
        </w:rPr>
        <w:t>.</w:t>
      </w:r>
    </w:p>
    <w:p w:rsidR="002B1BB3" w:rsidRDefault="002B1BB3" w:rsidP="002B1BB3">
      <w:pPr>
        <w:pStyle w:val="a4"/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Примечание: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в данной инструкции описан процесс </w:t>
      </w:r>
      <w:r w:rsidR="001E24AF">
        <w:rPr>
          <w:rFonts w:ascii="Times New Roman" w:hAnsi="Times New Roman" w:cs="Times New Roman"/>
          <w:b/>
          <w:sz w:val="28"/>
          <w:szCs w:val="28"/>
        </w:rPr>
        <w:t xml:space="preserve">первичной </w:t>
      </w:r>
      <w:r>
        <w:rPr>
          <w:rFonts w:ascii="Times New Roman" w:hAnsi="Times New Roman" w:cs="Times New Roman"/>
          <w:b/>
          <w:sz w:val="28"/>
          <w:szCs w:val="28"/>
        </w:rPr>
        <w:t>подачи запроса на выпуск сертификата на Портале заявителя с местом хранения ключа электронной подписи и сертификата на ключевом носителе</w:t>
      </w:r>
      <w:r w:rsidRPr="002F7308">
        <w:rPr>
          <w:rFonts w:ascii="Times New Roman" w:hAnsi="Times New Roman" w:cs="Times New Roman"/>
          <w:b/>
          <w:sz w:val="28"/>
          <w:szCs w:val="28"/>
        </w:rPr>
        <w:t>.</w:t>
      </w:r>
    </w:p>
    <w:p w:rsidR="002A6F30" w:rsidRPr="003415BA" w:rsidRDefault="00B35C43" w:rsidP="002B1BB3">
      <w:pPr>
        <w:pStyle w:val="a4"/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 Полужирный" w:hAnsi="Times New Roman Полужирный" w:cs="Times New Roman"/>
          <w:b/>
          <w:sz w:val="28"/>
          <w:szCs w:val="28"/>
        </w:rPr>
      </w:pPr>
      <w:r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 xml:space="preserve">Для подачи документов на получение сертификата с использованием мобильного приложения «Госключ» необходимо руководствоваться </w:t>
      </w:r>
      <w:r w:rsidR="003C6E60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 xml:space="preserve">Инструкцией </w:t>
      </w:r>
      <w:r w:rsidR="004F5952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 xml:space="preserve">подачи запроса на получение сертификата должностного лица </w:t>
      </w:r>
      <w:r w:rsidR="003415BA">
        <w:rPr>
          <w:rFonts w:cs="Times New Roman"/>
          <w:b/>
          <w:sz w:val="28"/>
          <w:szCs w:val="28"/>
        </w:rPr>
        <w:br/>
      </w:r>
      <w:r w:rsidR="004F5952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>с помощью мобильного приложения «Госключ»</w:t>
      </w:r>
      <w:r w:rsidR="0094596D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 xml:space="preserve">, </w:t>
      </w:r>
      <w:r w:rsidR="00B22B8C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>размещённой на официальном сайте Федерального казначейства в сети «Интернет» (</w:t>
      </w:r>
      <w:hyperlink r:id="rId14" w:history="1">
        <w:r w:rsidR="00414BAE" w:rsidRPr="003415BA">
          <w:rPr>
            <w:rStyle w:val="afe"/>
            <w:rFonts w:ascii="Times New Roman Полужирный" w:hAnsi="Times New Roman Полужирный" w:cs="Times New Roman"/>
            <w:b/>
            <w:sz w:val="28"/>
            <w:szCs w:val="28"/>
            <w:lang w:val="en-US"/>
          </w:rPr>
          <w:t>www</w:t>
        </w:r>
        <w:r w:rsidR="00414BAE" w:rsidRPr="003415BA">
          <w:rPr>
            <w:rStyle w:val="afe"/>
            <w:rFonts w:ascii="Times New Roman Полужирный" w:hAnsi="Times New Roman Полужирный" w:cs="Times New Roman"/>
            <w:b/>
            <w:sz w:val="28"/>
            <w:szCs w:val="28"/>
          </w:rPr>
          <w:t>.</w:t>
        </w:r>
        <w:r w:rsidR="00414BAE" w:rsidRPr="003415BA">
          <w:rPr>
            <w:rStyle w:val="afe"/>
            <w:rFonts w:ascii="Times New Roman Полужирный" w:hAnsi="Times New Roman Полужирный" w:cs="Times New Roman"/>
            <w:b/>
            <w:sz w:val="28"/>
            <w:szCs w:val="28"/>
            <w:lang w:val="en-US"/>
          </w:rPr>
          <w:t>roskazna</w:t>
        </w:r>
        <w:r w:rsidR="00414BAE" w:rsidRPr="003415BA">
          <w:rPr>
            <w:rStyle w:val="afe"/>
            <w:rFonts w:ascii="Times New Roman Полужирный" w:hAnsi="Times New Roman Полужирный" w:cs="Times New Roman"/>
            <w:b/>
            <w:sz w:val="28"/>
            <w:szCs w:val="28"/>
          </w:rPr>
          <w:t>.</w:t>
        </w:r>
        <w:r w:rsidR="00414BAE" w:rsidRPr="003415BA">
          <w:rPr>
            <w:rStyle w:val="afe"/>
            <w:rFonts w:ascii="Times New Roman Полужирный" w:hAnsi="Times New Roman Полужирный" w:cs="Times New Roman"/>
            <w:b/>
            <w:sz w:val="28"/>
            <w:szCs w:val="28"/>
            <w:lang w:val="en-US"/>
          </w:rPr>
          <w:t>ru</w:t>
        </w:r>
      </w:hyperlink>
      <w:r w:rsidR="00B22B8C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 xml:space="preserve">) </w:t>
      </w:r>
      <w:r w:rsidR="003415BA">
        <w:rPr>
          <w:rFonts w:cs="Times New Roman"/>
          <w:b/>
          <w:sz w:val="28"/>
          <w:szCs w:val="28"/>
        </w:rPr>
        <w:br/>
      </w:r>
      <w:r w:rsidR="00B22B8C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>в разделе «ГИС/</w:t>
      </w:r>
      <w:r w:rsidR="00414BAE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>Удостоверяющий</w:t>
      </w:r>
      <w:r w:rsidR="00B22B8C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 xml:space="preserve"> центр/</w:t>
      </w:r>
      <w:r w:rsidR="00414BAE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>Памятки, инструкции» (</w:t>
      </w:r>
      <w:hyperlink r:id="rId15" w:history="1">
        <w:r w:rsidR="002A6F30" w:rsidRPr="003415BA">
          <w:rPr>
            <w:rStyle w:val="afe"/>
            <w:rFonts w:ascii="Times New Roman Полужирный" w:hAnsi="Times New Roman Полужирный" w:cs="Times New Roman"/>
            <w:b/>
            <w:sz w:val="28"/>
            <w:szCs w:val="28"/>
          </w:rPr>
          <w:t>https://roskazna.gov.ru/upload/iblock/e15/Rasshirennaya_instruktsiya_podachi_zaprosa_na_poluchenie_sertifikata_dolzhnostnogo.pdf</w:t>
        </w:r>
      </w:hyperlink>
      <w:r w:rsidR="002A6F30" w:rsidRPr="003415BA">
        <w:rPr>
          <w:rFonts w:ascii="Times New Roman Полужирный" w:hAnsi="Times New Roman Полужирный" w:cs="Times New Roman"/>
          <w:b/>
          <w:sz w:val="28"/>
          <w:szCs w:val="28"/>
        </w:rPr>
        <w:t>).</w:t>
      </w:r>
    </w:p>
    <w:p w:rsidR="002C47CC" w:rsidRDefault="002C47CC" w:rsidP="002B1BB3">
      <w:pPr>
        <w:pStyle w:val="a4"/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форме с выбором места хранения ключа электронной подписи </w:t>
      </w:r>
      <w:r>
        <w:rPr>
          <w:rFonts w:ascii="Times New Roman" w:hAnsi="Times New Roman" w:cs="Times New Roman"/>
          <w:sz w:val="28"/>
          <w:szCs w:val="28"/>
        </w:rPr>
        <w:br/>
        <w:t xml:space="preserve">и сертификата необходимо выбрать «Ключевой носитель» и нажать </w:t>
      </w:r>
      <w:r w:rsidR="00222E14">
        <w:rPr>
          <w:rFonts w:ascii="Times New Roman" w:hAnsi="Times New Roman" w:cs="Times New Roman"/>
          <w:sz w:val="28"/>
          <w:szCs w:val="28"/>
        </w:rPr>
        <w:t xml:space="preserve">кнопку </w:t>
      </w:r>
      <w:r>
        <w:rPr>
          <w:rFonts w:ascii="Times New Roman" w:hAnsi="Times New Roman" w:cs="Times New Roman"/>
          <w:sz w:val="28"/>
          <w:szCs w:val="28"/>
        </w:rPr>
        <w:t>«Далее» (рис. 4</w:t>
      </w:r>
      <w:r w:rsidRPr="00D8406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69CD" w:rsidRPr="00C169CD" w:rsidRDefault="00C169CD" w:rsidP="002B1BB3">
      <w:pPr>
        <w:pStyle w:val="a4"/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D840E5" w:rsidRPr="00A52BCC" w:rsidRDefault="00A52BCC" w:rsidP="00166B69">
      <w:pPr>
        <w:pStyle w:val="a4"/>
        <w:tabs>
          <w:tab w:val="left" w:pos="1021"/>
        </w:tabs>
        <w:spacing w:before="120" w:after="120" w:line="24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40000" cy="2108586"/>
            <wp:effectExtent l="0" t="0" r="0" b="6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000" cy="210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0E5" w:rsidRDefault="00D840E5" w:rsidP="00D840E5">
      <w:pPr>
        <w:pStyle w:val="a4"/>
        <w:tabs>
          <w:tab w:val="left" w:pos="1021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C2FE2">
        <w:rPr>
          <w:rFonts w:ascii="Times New Roman" w:hAnsi="Times New Roman" w:cs="Times New Roman"/>
          <w:sz w:val="24"/>
          <w:szCs w:val="24"/>
        </w:rPr>
        <w:t>Рис. 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2FE2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>ыбор места хранения ключа электронной подписи и сертификата</w:t>
      </w:r>
    </w:p>
    <w:p w:rsidR="00781734" w:rsidRPr="00D84068" w:rsidRDefault="007C2FE2" w:rsidP="00865A92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61">
        <w:rPr>
          <w:rFonts w:ascii="Times New Roman" w:hAnsi="Times New Roman" w:cs="Times New Roman"/>
          <w:spacing w:val="4"/>
          <w:sz w:val="28"/>
          <w:szCs w:val="28"/>
        </w:rPr>
        <w:lastRenderedPageBreak/>
        <w:t>В</w:t>
      </w:r>
      <w:r w:rsidR="00B9611B" w:rsidRPr="006A4A61">
        <w:rPr>
          <w:rFonts w:ascii="Times New Roman" w:hAnsi="Times New Roman" w:cs="Times New Roman"/>
          <w:spacing w:val="4"/>
          <w:sz w:val="28"/>
          <w:szCs w:val="28"/>
        </w:rPr>
        <w:t xml:space="preserve"> поле «Субъект РФ» выбрать из </w:t>
      </w:r>
      <w:r w:rsidR="00CA6661" w:rsidRPr="006A4A61">
        <w:rPr>
          <w:rFonts w:ascii="Times New Roman" w:hAnsi="Times New Roman" w:cs="Times New Roman"/>
          <w:spacing w:val="4"/>
          <w:sz w:val="28"/>
          <w:szCs w:val="28"/>
        </w:rPr>
        <w:t>раскрывающегося</w:t>
      </w:r>
      <w:r w:rsidR="00B9611B" w:rsidRPr="006A4A61">
        <w:rPr>
          <w:rFonts w:ascii="Times New Roman" w:hAnsi="Times New Roman" w:cs="Times New Roman"/>
          <w:spacing w:val="4"/>
          <w:sz w:val="28"/>
          <w:szCs w:val="28"/>
        </w:rPr>
        <w:t xml:space="preserve"> списка </w:t>
      </w:r>
      <w:r w:rsidR="006A4A61" w:rsidRPr="006A4A61">
        <w:rPr>
          <w:rFonts w:ascii="Times New Roman" w:hAnsi="Times New Roman" w:cs="Times New Roman"/>
          <w:spacing w:val="4"/>
          <w:sz w:val="28"/>
          <w:szCs w:val="28"/>
        </w:rPr>
        <w:t>субъект Российской Федерации</w:t>
      </w:r>
      <w:r w:rsidR="00B9611B" w:rsidRPr="006A4A61">
        <w:rPr>
          <w:rFonts w:ascii="Times New Roman" w:hAnsi="Times New Roman" w:cs="Times New Roman"/>
          <w:spacing w:val="4"/>
          <w:sz w:val="28"/>
          <w:szCs w:val="28"/>
        </w:rPr>
        <w:t xml:space="preserve">, в котором будет осуществляться подача документов </w:t>
      </w:r>
      <w:r w:rsidR="006A4A61" w:rsidRPr="006A4A61">
        <w:rPr>
          <w:rFonts w:ascii="Times New Roman" w:hAnsi="Times New Roman" w:cs="Times New Roman"/>
          <w:spacing w:val="4"/>
          <w:sz w:val="28"/>
          <w:szCs w:val="28"/>
        </w:rPr>
        <w:br/>
      </w:r>
      <w:r w:rsidR="00B9611B" w:rsidRPr="00D84068">
        <w:rPr>
          <w:rFonts w:ascii="Times New Roman" w:hAnsi="Times New Roman" w:cs="Times New Roman"/>
          <w:sz w:val="28"/>
          <w:szCs w:val="28"/>
        </w:rPr>
        <w:t>на получение сертификата</w:t>
      </w:r>
      <w:r w:rsidR="00051A95" w:rsidRPr="00D84068">
        <w:rPr>
          <w:rFonts w:ascii="Times New Roman" w:hAnsi="Times New Roman" w:cs="Times New Roman"/>
          <w:sz w:val="28"/>
          <w:szCs w:val="28"/>
        </w:rPr>
        <w:t xml:space="preserve"> (</w:t>
      </w:r>
      <w:r w:rsidRPr="00D84068">
        <w:rPr>
          <w:rFonts w:ascii="Times New Roman" w:hAnsi="Times New Roman" w:cs="Times New Roman"/>
          <w:sz w:val="28"/>
          <w:szCs w:val="28"/>
        </w:rPr>
        <w:t>р</w:t>
      </w:r>
      <w:r w:rsidR="00051A95" w:rsidRPr="00D84068">
        <w:rPr>
          <w:rFonts w:ascii="Times New Roman" w:hAnsi="Times New Roman" w:cs="Times New Roman"/>
          <w:sz w:val="28"/>
          <w:szCs w:val="28"/>
        </w:rPr>
        <w:t>ис.</w:t>
      </w:r>
      <w:r w:rsidRPr="00D84068">
        <w:rPr>
          <w:rFonts w:ascii="Times New Roman" w:hAnsi="Times New Roman" w:cs="Times New Roman"/>
          <w:sz w:val="28"/>
          <w:szCs w:val="28"/>
        </w:rPr>
        <w:t> </w:t>
      </w:r>
      <w:r w:rsidR="007931C1">
        <w:rPr>
          <w:rFonts w:ascii="Times New Roman" w:hAnsi="Times New Roman" w:cs="Times New Roman"/>
          <w:sz w:val="28"/>
          <w:szCs w:val="28"/>
        </w:rPr>
        <w:t>5</w:t>
      </w:r>
      <w:r w:rsidR="00051A95" w:rsidRPr="00D84068">
        <w:rPr>
          <w:rFonts w:ascii="Times New Roman" w:hAnsi="Times New Roman" w:cs="Times New Roman"/>
          <w:sz w:val="28"/>
          <w:szCs w:val="28"/>
        </w:rPr>
        <w:t>)</w:t>
      </w:r>
      <w:r w:rsidRPr="00D84068">
        <w:rPr>
          <w:rFonts w:ascii="Times New Roman" w:hAnsi="Times New Roman" w:cs="Times New Roman"/>
          <w:sz w:val="28"/>
          <w:szCs w:val="28"/>
        </w:rPr>
        <w:t>.</w:t>
      </w:r>
    </w:p>
    <w:p w:rsidR="00920DA5" w:rsidRPr="00D84068" w:rsidRDefault="00920DA5" w:rsidP="00920DA5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054C59" w:rsidRDefault="00F61F66" w:rsidP="00EC46E3">
      <w:pPr>
        <w:pStyle w:val="a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356000" cy="2445176"/>
            <wp:effectExtent l="0" t="0" r="698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0" cy="2445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068" w:rsidRPr="00D84068" w:rsidRDefault="00D84068" w:rsidP="00D84068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051A95" w:rsidRPr="007C2FE2" w:rsidRDefault="00051A95" w:rsidP="007C2FE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2FE2">
        <w:rPr>
          <w:rFonts w:ascii="Times New Roman" w:hAnsi="Times New Roman" w:cs="Times New Roman"/>
          <w:bCs/>
          <w:sz w:val="24"/>
          <w:szCs w:val="24"/>
        </w:rPr>
        <w:t>Рис.</w:t>
      </w:r>
      <w:r w:rsidR="007C2FE2">
        <w:rPr>
          <w:rFonts w:ascii="Times New Roman" w:hAnsi="Times New Roman" w:cs="Times New Roman"/>
          <w:bCs/>
          <w:sz w:val="24"/>
          <w:szCs w:val="24"/>
        </w:rPr>
        <w:t> </w:t>
      </w:r>
      <w:r w:rsidR="001371F0">
        <w:rPr>
          <w:rFonts w:ascii="Times New Roman" w:hAnsi="Times New Roman" w:cs="Times New Roman"/>
          <w:bCs/>
          <w:sz w:val="24"/>
          <w:szCs w:val="24"/>
        </w:rPr>
        <w:t>5</w:t>
      </w:r>
      <w:r w:rsidR="007C2FE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B53E5" w:rsidRPr="007C2FE2">
        <w:rPr>
          <w:rFonts w:ascii="Times New Roman" w:hAnsi="Times New Roman" w:cs="Times New Roman"/>
          <w:sz w:val="24"/>
          <w:szCs w:val="24"/>
        </w:rPr>
        <w:t>В</w:t>
      </w:r>
      <w:r w:rsidRPr="007C2FE2">
        <w:rPr>
          <w:rFonts w:ascii="Times New Roman" w:hAnsi="Times New Roman" w:cs="Times New Roman"/>
          <w:sz w:val="24"/>
          <w:szCs w:val="24"/>
        </w:rPr>
        <w:t>ыбор «Субъекта РФ»</w:t>
      </w:r>
    </w:p>
    <w:p w:rsidR="00051A95" w:rsidRDefault="00051A95" w:rsidP="00920D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63F7" w:rsidRPr="00BC771F" w:rsidRDefault="00256867" w:rsidP="00771E38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71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15209F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C4F43" w:rsidRPr="00BC771F">
        <w:rPr>
          <w:rFonts w:ascii="Times New Roman" w:hAnsi="Times New Roman" w:cs="Times New Roman"/>
          <w:spacing w:val="4"/>
          <w:sz w:val="28"/>
          <w:szCs w:val="28"/>
        </w:rPr>
        <w:t>разделе</w:t>
      </w:r>
      <w:r w:rsidR="0015209F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 «Укажите сведения о заявителе» </w:t>
      </w:r>
      <w:r w:rsidR="00DE4E8F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выбрать </w:t>
      </w:r>
      <w:r w:rsidR="00251886" w:rsidRPr="00BC771F">
        <w:rPr>
          <w:rFonts w:ascii="Times New Roman" w:hAnsi="Times New Roman" w:cs="Times New Roman"/>
          <w:spacing w:val="4"/>
          <w:sz w:val="28"/>
          <w:szCs w:val="28"/>
        </w:rPr>
        <w:t>тип заявителя:</w:t>
      </w:r>
      <w:r w:rsidR="00BC771F">
        <w:rPr>
          <w:rFonts w:ascii="Times New Roman" w:hAnsi="Times New Roman" w:cs="Times New Roman"/>
          <w:sz w:val="28"/>
          <w:szCs w:val="28"/>
        </w:rPr>
        <w:t xml:space="preserve"> «Организация»</w:t>
      </w:r>
      <w:r w:rsidRPr="00BC771F">
        <w:rPr>
          <w:rFonts w:ascii="Times New Roman" w:hAnsi="Times New Roman" w:cs="Times New Roman"/>
          <w:sz w:val="28"/>
          <w:szCs w:val="28"/>
        </w:rPr>
        <w:t>.</w:t>
      </w:r>
      <w:r w:rsidR="00BC771F">
        <w:rPr>
          <w:rFonts w:ascii="Times New Roman" w:hAnsi="Times New Roman" w:cs="Times New Roman"/>
          <w:sz w:val="28"/>
          <w:szCs w:val="28"/>
        </w:rPr>
        <w:t xml:space="preserve"> </w:t>
      </w:r>
      <w:r w:rsidRPr="00BC771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D7D42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результате 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>отобража</w:t>
      </w:r>
      <w:r w:rsidR="00BA3BC1" w:rsidRPr="00BC771F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>тся пол</w:t>
      </w:r>
      <w:r w:rsidR="00BA3BC1" w:rsidRPr="00BC771F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D7D42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для ввода 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ОГРН </w:t>
      </w:r>
      <w:r w:rsidR="007D7D42" w:rsidRPr="00BC771F">
        <w:rPr>
          <w:rFonts w:ascii="Times New Roman" w:hAnsi="Times New Roman" w:cs="Times New Roman"/>
          <w:spacing w:val="4"/>
          <w:sz w:val="28"/>
          <w:szCs w:val="28"/>
        </w:rPr>
        <w:t xml:space="preserve">организации 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>(</w:t>
      </w:r>
      <w:r w:rsidRPr="00BC771F">
        <w:rPr>
          <w:rFonts w:ascii="Times New Roman" w:hAnsi="Times New Roman" w:cs="Times New Roman"/>
          <w:spacing w:val="4"/>
          <w:sz w:val="28"/>
          <w:szCs w:val="28"/>
        </w:rPr>
        <w:t>р</w:t>
      </w:r>
      <w:r w:rsidR="006963F7" w:rsidRPr="00BC771F">
        <w:rPr>
          <w:rFonts w:ascii="Times New Roman" w:hAnsi="Times New Roman" w:cs="Times New Roman"/>
          <w:spacing w:val="4"/>
          <w:sz w:val="28"/>
          <w:szCs w:val="28"/>
        </w:rPr>
        <w:t>ис.</w:t>
      </w:r>
      <w:r w:rsidRPr="00BC771F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57577B" w:rsidRPr="00BC771F">
        <w:rPr>
          <w:rFonts w:ascii="Times New Roman" w:hAnsi="Times New Roman" w:cs="Times New Roman"/>
          <w:spacing w:val="4"/>
          <w:sz w:val="28"/>
          <w:szCs w:val="28"/>
        </w:rPr>
        <w:t>6</w:t>
      </w:r>
      <w:r w:rsidR="007D7D42" w:rsidRPr="00BC771F">
        <w:rPr>
          <w:rFonts w:ascii="Times New Roman" w:hAnsi="Times New Roman" w:cs="Times New Roman"/>
          <w:spacing w:val="4"/>
          <w:sz w:val="28"/>
          <w:szCs w:val="28"/>
        </w:rPr>
        <w:t>)</w:t>
      </w:r>
      <w:r w:rsidRPr="00BC771F">
        <w:rPr>
          <w:rFonts w:ascii="Times New Roman" w:hAnsi="Times New Roman" w:cs="Times New Roman"/>
          <w:sz w:val="28"/>
          <w:szCs w:val="28"/>
        </w:rPr>
        <w:t>.</w:t>
      </w:r>
      <w:r w:rsidR="007D7D42" w:rsidRPr="00BC771F">
        <w:rPr>
          <w:rFonts w:ascii="Times New Roman" w:hAnsi="Times New Roman" w:cs="Times New Roman"/>
          <w:sz w:val="28"/>
          <w:szCs w:val="28"/>
        </w:rPr>
        <w:t xml:space="preserve"> </w:t>
      </w:r>
      <w:r w:rsidR="003B4A89" w:rsidRPr="00BC771F">
        <w:rPr>
          <w:rFonts w:ascii="Times New Roman" w:hAnsi="Times New Roman" w:cs="Times New Roman"/>
          <w:sz w:val="28"/>
          <w:szCs w:val="28"/>
        </w:rPr>
        <w:t>Для пользователей, работающих в обособленных структурных подразделениях (филиалах) организаций (далее – ОСП) при условии, что сведения об этих ОСП содержатся в ЕГРЮЛ, доступен сервис выбора своего ОСП при создании запросов.</w:t>
      </w:r>
    </w:p>
    <w:p w:rsidR="00256867" w:rsidRPr="00771E38" w:rsidRDefault="00256867" w:rsidP="0025686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963F7" w:rsidRPr="00D84068" w:rsidRDefault="00BC771F" w:rsidP="006963F7">
      <w:pPr>
        <w:pStyle w:val="a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004000" cy="3983569"/>
            <wp:effectExtent l="0" t="0" r="635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98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867" w:rsidRPr="00771E38" w:rsidRDefault="00256867" w:rsidP="00256867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6963F7" w:rsidRPr="00687902" w:rsidRDefault="006963F7" w:rsidP="0025686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87902">
        <w:rPr>
          <w:rFonts w:ascii="Times New Roman" w:hAnsi="Times New Roman" w:cs="Times New Roman"/>
          <w:bCs/>
          <w:sz w:val="24"/>
          <w:szCs w:val="24"/>
        </w:rPr>
        <w:t>Рис.</w:t>
      </w:r>
      <w:r w:rsidR="00256867" w:rsidRPr="00687902">
        <w:rPr>
          <w:rFonts w:ascii="Times New Roman" w:hAnsi="Times New Roman" w:cs="Times New Roman"/>
          <w:bCs/>
          <w:sz w:val="24"/>
          <w:szCs w:val="24"/>
        </w:rPr>
        <w:t> </w:t>
      </w:r>
      <w:r w:rsidR="00751E32" w:rsidRPr="00687902">
        <w:rPr>
          <w:rFonts w:ascii="Times New Roman" w:hAnsi="Times New Roman" w:cs="Times New Roman"/>
          <w:bCs/>
          <w:sz w:val="24"/>
          <w:szCs w:val="24"/>
        </w:rPr>
        <w:t>6</w:t>
      </w:r>
      <w:r w:rsidR="007F3983" w:rsidRPr="00687902">
        <w:rPr>
          <w:rFonts w:ascii="Times New Roman" w:hAnsi="Times New Roman" w:cs="Times New Roman"/>
          <w:bCs/>
          <w:sz w:val="24"/>
          <w:szCs w:val="24"/>
        </w:rPr>
        <w:t>.</w:t>
      </w:r>
      <w:r w:rsidR="00256867" w:rsidRPr="006879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7902" w:rsidRPr="00687902">
        <w:rPr>
          <w:rFonts w:ascii="Times New Roman" w:hAnsi="Times New Roman" w:cs="Times New Roman"/>
          <w:sz w:val="24"/>
          <w:szCs w:val="24"/>
        </w:rPr>
        <w:t>Блок ввода сведений о Заявителе</w:t>
      </w:r>
    </w:p>
    <w:p w:rsidR="007F3983" w:rsidRPr="009240D6" w:rsidRDefault="007F3983" w:rsidP="007F3983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054C59" w:rsidRDefault="00F35DA6" w:rsidP="009240D6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z w:val="28"/>
          <w:szCs w:val="28"/>
        </w:rPr>
        <w:t>В</w:t>
      </w:r>
      <w:r w:rsidR="009573BF" w:rsidRPr="002F7308">
        <w:rPr>
          <w:rFonts w:ascii="Times New Roman" w:hAnsi="Times New Roman" w:cs="Times New Roman"/>
          <w:sz w:val="28"/>
          <w:szCs w:val="28"/>
        </w:rPr>
        <w:t xml:space="preserve">вести код с картинки и </w:t>
      </w:r>
      <w:r w:rsidR="00B80BF0" w:rsidRPr="002F7308">
        <w:rPr>
          <w:rFonts w:ascii="Times New Roman" w:hAnsi="Times New Roman" w:cs="Times New Roman"/>
          <w:sz w:val="28"/>
          <w:szCs w:val="28"/>
        </w:rPr>
        <w:t>нажать на кнопку «Далее»</w:t>
      </w:r>
      <w:r w:rsidRPr="002F7308">
        <w:rPr>
          <w:rFonts w:ascii="Times New Roman" w:hAnsi="Times New Roman" w:cs="Times New Roman"/>
          <w:sz w:val="28"/>
          <w:szCs w:val="28"/>
        </w:rPr>
        <w:t>.</w:t>
      </w:r>
    </w:p>
    <w:p w:rsidR="00B40372" w:rsidRPr="00B40372" w:rsidRDefault="004C438E" w:rsidP="00B962AE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38E">
        <w:rPr>
          <w:rFonts w:ascii="Times New Roman" w:hAnsi="Times New Roman" w:cs="Times New Roman"/>
          <w:sz w:val="28"/>
          <w:szCs w:val="28"/>
        </w:rPr>
        <w:t xml:space="preserve">В блоке </w:t>
      </w:r>
      <w:r w:rsidRPr="004C438E">
        <w:rPr>
          <w:rFonts w:ascii="Times New Roman" w:hAnsi="Times New Roman" w:cs="Times New Roman"/>
          <w:spacing w:val="4"/>
          <w:sz w:val="28"/>
          <w:szCs w:val="28"/>
        </w:rPr>
        <w:t xml:space="preserve">«Укажите, куда планируете подать запрос» выбрать </w:t>
      </w:r>
      <w:r w:rsidRPr="004C438E">
        <w:rPr>
          <w:rFonts w:ascii="Times New Roman" w:hAnsi="Times New Roman" w:cs="Times New Roman"/>
          <w:sz w:val="28"/>
          <w:szCs w:val="28"/>
        </w:rPr>
        <w:t>«ТОФК»</w:t>
      </w:r>
      <w:r w:rsidR="00B40372">
        <w:rPr>
          <w:rFonts w:ascii="Times New Roman" w:hAnsi="Times New Roman" w:cs="Times New Roman"/>
          <w:sz w:val="28"/>
          <w:szCs w:val="28"/>
        </w:rPr>
        <w:t xml:space="preserve"> </w:t>
      </w:r>
      <w:r w:rsidR="00B40372" w:rsidRPr="00771989">
        <w:rPr>
          <w:rFonts w:ascii="Times New Roman" w:hAnsi="Times New Roman" w:cs="Times New Roman"/>
          <w:spacing w:val="4"/>
          <w:sz w:val="28"/>
          <w:szCs w:val="28"/>
        </w:rPr>
        <w:t>(рис. </w:t>
      </w:r>
      <w:r w:rsidR="00434902">
        <w:rPr>
          <w:rFonts w:ascii="Times New Roman" w:hAnsi="Times New Roman" w:cs="Times New Roman"/>
          <w:spacing w:val="4"/>
          <w:sz w:val="28"/>
          <w:szCs w:val="28"/>
        </w:rPr>
        <w:t>7</w:t>
      </w:r>
      <w:r w:rsidR="00B40372" w:rsidRPr="00771989">
        <w:rPr>
          <w:rFonts w:ascii="Times New Roman" w:hAnsi="Times New Roman" w:cs="Times New Roman"/>
          <w:spacing w:val="4"/>
          <w:sz w:val="28"/>
          <w:szCs w:val="28"/>
        </w:rPr>
        <w:t>)</w:t>
      </w:r>
      <w:r w:rsidR="00B40372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B40372" w:rsidRDefault="00B40372" w:rsidP="00B40372">
      <w:pPr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72" w:rsidRDefault="005E1A23" w:rsidP="00B40372">
      <w:pPr>
        <w:tabs>
          <w:tab w:val="left" w:pos="1021"/>
        </w:tabs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0000" cy="3028242"/>
            <wp:effectExtent l="0" t="0" r="0" b="127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2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72" w:rsidRPr="00D84068" w:rsidRDefault="00B40372" w:rsidP="00C73B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068">
        <w:rPr>
          <w:rFonts w:ascii="Times New Roman" w:hAnsi="Times New Roman" w:cs="Times New Roman"/>
          <w:sz w:val="24"/>
          <w:szCs w:val="24"/>
        </w:rPr>
        <w:t>Рис. </w:t>
      </w:r>
      <w:r w:rsidR="00434902">
        <w:rPr>
          <w:rFonts w:ascii="Times New Roman" w:hAnsi="Times New Roman" w:cs="Times New Roman"/>
          <w:sz w:val="24"/>
          <w:szCs w:val="24"/>
        </w:rPr>
        <w:t>7</w:t>
      </w:r>
      <w:r w:rsidRPr="00D84068">
        <w:rPr>
          <w:rFonts w:ascii="Times New Roman" w:hAnsi="Times New Roman" w:cs="Times New Roman"/>
          <w:sz w:val="24"/>
          <w:szCs w:val="24"/>
        </w:rPr>
        <w:t xml:space="preserve">. </w:t>
      </w:r>
      <w:r w:rsidR="00C73BCC">
        <w:rPr>
          <w:rFonts w:ascii="Times New Roman" w:hAnsi="Times New Roman" w:cs="Times New Roman"/>
          <w:sz w:val="24"/>
          <w:szCs w:val="24"/>
        </w:rPr>
        <w:t>Блок выбора, куда подать запрос</w:t>
      </w:r>
    </w:p>
    <w:p w:rsidR="00B40372" w:rsidRPr="00B40372" w:rsidRDefault="00B40372" w:rsidP="00B40372">
      <w:pPr>
        <w:tabs>
          <w:tab w:val="left" w:pos="10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2AE" w:rsidRPr="004C438E" w:rsidRDefault="006A0A8D" w:rsidP="00B962AE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962AE" w:rsidRPr="004C438E">
        <w:rPr>
          <w:rFonts w:ascii="Times New Roman" w:hAnsi="Times New Roman" w:cs="Times New Roman"/>
          <w:sz w:val="28"/>
          <w:szCs w:val="28"/>
        </w:rPr>
        <w:t>ажать на пиктограмму «</w:t>
      </w:r>
      <w:r w:rsidR="007F3B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000" cy="3240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62AE" w:rsidRPr="004C438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989">
        <w:rPr>
          <w:rFonts w:ascii="Times New Roman" w:hAnsi="Times New Roman" w:cs="Times New Roman"/>
          <w:spacing w:val="4"/>
          <w:sz w:val="28"/>
          <w:szCs w:val="28"/>
        </w:rPr>
        <w:t>(рис. </w:t>
      </w:r>
      <w:r w:rsidR="00EC0A45">
        <w:rPr>
          <w:rFonts w:ascii="Times New Roman" w:hAnsi="Times New Roman" w:cs="Times New Roman"/>
          <w:spacing w:val="4"/>
          <w:sz w:val="28"/>
          <w:szCs w:val="28"/>
        </w:rPr>
        <w:t>7</w:t>
      </w:r>
      <w:r w:rsidRPr="00771989">
        <w:rPr>
          <w:rFonts w:ascii="Times New Roman" w:hAnsi="Times New Roman" w:cs="Times New Roman"/>
          <w:spacing w:val="4"/>
          <w:sz w:val="28"/>
          <w:szCs w:val="28"/>
        </w:rPr>
        <w:t>)</w:t>
      </w:r>
      <w:r w:rsidR="00A40CEC">
        <w:rPr>
          <w:rFonts w:ascii="Times New Roman" w:hAnsi="Times New Roman" w:cs="Times New Roman"/>
          <w:sz w:val="28"/>
          <w:szCs w:val="28"/>
        </w:rPr>
        <w:t xml:space="preserve"> для выбора территориального</w:t>
      </w:r>
      <w:r w:rsidR="00B962AE" w:rsidRPr="004C438E">
        <w:rPr>
          <w:rFonts w:ascii="Times New Roman" w:hAnsi="Times New Roman" w:cs="Times New Roman"/>
          <w:sz w:val="28"/>
          <w:szCs w:val="28"/>
        </w:rPr>
        <w:t xml:space="preserve"> </w:t>
      </w:r>
      <w:r w:rsidR="00B962AE" w:rsidRPr="004C438E">
        <w:rPr>
          <w:rFonts w:ascii="Times New Roman" w:hAnsi="Times New Roman" w:cs="Times New Roman"/>
          <w:spacing w:val="-3"/>
          <w:sz w:val="28"/>
          <w:szCs w:val="28"/>
        </w:rPr>
        <w:t>орган</w:t>
      </w:r>
      <w:r w:rsidR="00A40CEC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="00B962AE" w:rsidRPr="004C438E">
        <w:rPr>
          <w:rFonts w:ascii="Times New Roman" w:hAnsi="Times New Roman" w:cs="Times New Roman"/>
          <w:spacing w:val="-3"/>
          <w:sz w:val="28"/>
          <w:szCs w:val="28"/>
        </w:rPr>
        <w:t xml:space="preserve"> Федерального казначейства (далее – ТОФК), в который </w:t>
      </w:r>
      <w:r w:rsidR="00A40CEC">
        <w:rPr>
          <w:rFonts w:ascii="Times New Roman" w:hAnsi="Times New Roman" w:cs="Times New Roman"/>
          <w:spacing w:val="-3"/>
          <w:sz w:val="28"/>
          <w:szCs w:val="28"/>
        </w:rPr>
        <w:t xml:space="preserve">будет подан </w:t>
      </w:r>
      <w:r w:rsidR="002A7249">
        <w:rPr>
          <w:rFonts w:ascii="Times New Roman" w:hAnsi="Times New Roman" w:cs="Times New Roman"/>
          <w:spacing w:val="-3"/>
          <w:sz w:val="28"/>
          <w:szCs w:val="28"/>
        </w:rPr>
        <w:t xml:space="preserve">запрос </w:t>
      </w:r>
      <w:r w:rsidR="00A40CEC">
        <w:rPr>
          <w:rFonts w:ascii="Times New Roman" w:hAnsi="Times New Roman" w:cs="Times New Roman"/>
          <w:spacing w:val="-3"/>
          <w:sz w:val="28"/>
          <w:szCs w:val="28"/>
        </w:rPr>
        <w:br/>
      </w:r>
      <w:r w:rsidR="002A7249">
        <w:rPr>
          <w:rFonts w:ascii="Times New Roman" w:hAnsi="Times New Roman" w:cs="Times New Roman"/>
          <w:spacing w:val="-3"/>
          <w:sz w:val="28"/>
          <w:szCs w:val="28"/>
        </w:rPr>
        <w:t xml:space="preserve">на получение сертификата </w:t>
      </w:r>
      <w:r w:rsidR="00B962AE" w:rsidRPr="004C438E">
        <w:rPr>
          <w:rFonts w:ascii="Times New Roman" w:hAnsi="Times New Roman" w:cs="Times New Roman"/>
          <w:sz w:val="28"/>
          <w:szCs w:val="28"/>
        </w:rPr>
        <w:t>(рис. </w:t>
      </w:r>
      <w:r w:rsidR="00EC0A45">
        <w:rPr>
          <w:rFonts w:ascii="Times New Roman" w:hAnsi="Times New Roman" w:cs="Times New Roman"/>
          <w:sz w:val="28"/>
          <w:szCs w:val="28"/>
        </w:rPr>
        <w:t>8</w:t>
      </w:r>
      <w:r w:rsidR="00B962AE" w:rsidRPr="004C438E">
        <w:rPr>
          <w:rFonts w:ascii="Times New Roman" w:hAnsi="Times New Roman" w:cs="Times New Roman"/>
          <w:sz w:val="28"/>
          <w:szCs w:val="28"/>
        </w:rPr>
        <w:t>)</w:t>
      </w:r>
      <w:r w:rsidR="003F49E8">
        <w:rPr>
          <w:rFonts w:ascii="Times New Roman" w:hAnsi="Times New Roman" w:cs="Times New Roman"/>
          <w:sz w:val="28"/>
          <w:szCs w:val="28"/>
        </w:rPr>
        <w:t xml:space="preserve"> и нажать кнопку «Далее»</w:t>
      </w:r>
      <w:r w:rsidR="00B962AE" w:rsidRPr="004C438E">
        <w:rPr>
          <w:rFonts w:ascii="Times New Roman" w:hAnsi="Times New Roman" w:cs="Times New Roman"/>
          <w:sz w:val="28"/>
          <w:szCs w:val="28"/>
        </w:rPr>
        <w:t>.</w:t>
      </w:r>
    </w:p>
    <w:p w:rsidR="00B962AE" w:rsidRPr="00D84068" w:rsidRDefault="00B962AE" w:rsidP="00B962A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B962AE" w:rsidRDefault="00863660" w:rsidP="00B962AE">
      <w:pPr>
        <w:pStyle w:val="a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320000" cy="4447048"/>
            <wp:effectExtent l="0" t="0" r="444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44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2AE" w:rsidRPr="00D84068" w:rsidRDefault="00B962AE" w:rsidP="00B962A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B962AE" w:rsidRPr="00503D53" w:rsidRDefault="00B962AE" w:rsidP="00B962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D53">
        <w:rPr>
          <w:rFonts w:ascii="Times New Roman" w:hAnsi="Times New Roman" w:cs="Times New Roman"/>
          <w:sz w:val="24"/>
          <w:szCs w:val="24"/>
        </w:rPr>
        <w:t>Рис. </w:t>
      </w:r>
      <w:r w:rsidR="00EC0A45">
        <w:rPr>
          <w:rFonts w:ascii="Times New Roman" w:hAnsi="Times New Roman" w:cs="Times New Roman"/>
          <w:sz w:val="24"/>
          <w:szCs w:val="24"/>
        </w:rPr>
        <w:t>8</w:t>
      </w:r>
      <w:r w:rsidRPr="00503D53">
        <w:rPr>
          <w:rFonts w:ascii="Times New Roman" w:hAnsi="Times New Roman" w:cs="Times New Roman"/>
          <w:sz w:val="24"/>
          <w:szCs w:val="24"/>
        </w:rPr>
        <w:t>. Выбор «ТОФК»</w:t>
      </w:r>
    </w:p>
    <w:p w:rsidR="0091075D" w:rsidRPr="001D1AAF" w:rsidRDefault="00F35DA6" w:rsidP="007F3983">
      <w:pPr>
        <w:pStyle w:val="a4"/>
        <w:numPr>
          <w:ilvl w:val="0"/>
          <w:numId w:val="34"/>
        </w:numPr>
        <w:tabs>
          <w:tab w:val="left" w:pos="102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4"/>
          <w:szCs w:val="4"/>
        </w:rPr>
      </w:pPr>
      <w:r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A05318"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отобразившемся блоке «Формирование сведений для подачи запроса на сертификат» </w:t>
      </w:r>
      <w:r w:rsidR="00054C59" w:rsidRPr="001D1AAF">
        <w:rPr>
          <w:rFonts w:ascii="Times New Roman" w:hAnsi="Times New Roman" w:cs="Times New Roman"/>
          <w:spacing w:val="4"/>
          <w:sz w:val="28"/>
          <w:szCs w:val="28"/>
        </w:rPr>
        <w:t>выбрат</w:t>
      </w:r>
      <w:r w:rsidR="00EF3655"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ь запрашиваемый тип сертификата: «Сертификат </w:t>
      </w:r>
      <w:r w:rsidR="00102347" w:rsidRPr="001D1AAF">
        <w:rPr>
          <w:rFonts w:ascii="Times New Roman" w:hAnsi="Times New Roman" w:cs="Times New Roman"/>
          <w:spacing w:val="4"/>
          <w:sz w:val="28"/>
          <w:szCs w:val="28"/>
        </w:rPr>
        <w:t>должностного</w:t>
      </w:r>
      <w:r w:rsidR="00EF3655"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 лица»</w:t>
      </w:r>
      <w:r w:rsidR="00715AFB" w:rsidRPr="001D1AAF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F3655"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 «Сертификат юридического лица»</w:t>
      </w:r>
      <w:r w:rsidR="001C3753"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715AFB" w:rsidRPr="001D1AAF">
        <w:rPr>
          <w:rFonts w:ascii="Times New Roman" w:hAnsi="Times New Roman" w:cs="Times New Roman"/>
          <w:spacing w:val="4"/>
          <w:sz w:val="28"/>
          <w:szCs w:val="28"/>
        </w:rPr>
        <w:t>«Сертификат юридического лица без ФИО»</w:t>
      </w:r>
      <w:r w:rsidR="00EF3655" w:rsidRPr="001D1AA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0B53E5" w:rsidRPr="001D1AAF">
        <w:rPr>
          <w:rFonts w:ascii="Times New Roman" w:hAnsi="Times New Roman" w:cs="Times New Roman"/>
          <w:spacing w:val="4"/>
          <w:sz w:val="28"/>
          <w:szCs w:val="28"/>
        </w:rPr>
        <w:t>(</w:t>
      </w:r>
      <w:r w:rsidRPr="001D1AAF">
        <w:rPr>
          <w:rFonts w:ascii="Times New Roman" w:hAnsi="Times New Roman" w:cs="Times New Roman"/>
          <w:spacing w:val="4"/>
          <w:sz w:val="28"/>
          <w:szCs w:val="28"/>
        </w:rPr>
        <w:t>р</w:t>
      </w:r>
      <w:r w:rsidR="000B53E5" w:rsidRPr="001D1AAF">
        <w:rPr>
          <w:rFonts w:ascii="Times New Roman" w:hAnsi="Times New Roman" w:cs="Times New Roman"/>
          <w:spacing w:val="4"/>
          <w:sz w:val="28"/>
          <w:szCs w:val="28"/>
        </w:rPr>
        <w:t>ис.</w:t>
      </w:r>
      <w:r w:rsidRPr="001D1AAF">
        <w:rPr>
          <w:rFonts w:ascii="Times New Roman" w:hAnsi="Times New Roman" w:cs="Times New Roman"/>
          <w:spacing w:val="4"/>
          <w:sz w:val="28"/>
          <w:szCs w:val="28"/>
        </w:rPr>
        <w:t> </w:t>
      </w:r>
      <w:r w:rsidR="005F5C94">
        <w:rPr>
          <w:rFonts w:ascii="Times New Roman" w:hAnsi="Times New Roman" w:cs="Times New Roman"/>
          <w:spacing w:val="4"/>
          <w:sz w:val="28"/>
          <w:szCs w:val="28"/>
        </w:rPr>
        <w:t>9</w:t>
      </w:r>
      <w:r w:rsidR="000B53E5" w:rsidRPr="001D1AAF">
        <w:rPr>
          <w:rFonts w:ascii="Times New Roman" w:hAnsi="Times New Roman" w:cs="Times New Roman"/>
          <w:spacing w:val="4"/>
          <w:sz w:val="28"/>
          <w:szCs w:val="28"/>
        </w:rPr>
        <w:t>)</w:t>
      </w:r>
      <w:r w:rsidR="001D1AAF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054C59" w:rsidRPr="00D84068" w:rsidRDefault="007209AD" w:rsidP="00EF1983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48000" cy="3117796"/>
            <wp:effectExtent l="0" t="0" r="0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311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40" w:rsidRPr="00BE325A" w:rsidRDefault="00FC7E40" w:rsidP="00FC7E4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0B53E5" w:rsidRPr="00D84068" w:rsidRDefault="000B53E5" w:rsidP="00FC7E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068">
        <w:rPr>
          <w:rFonts w:ascii="Times New Roman" w:hAnsi="Times New Roman" w:cs="Times New Roman"/>
          <w:sz w:val="24"/>
          <w:szCs w:val="24"/>
        </w:rPr>
        <w:t>Рис.</w:t>
      </w:r>
      <w:r w:rsidR="00FC7E40" w:rsidRPr="00D84068">
        <w:rPr>
          <w:rFonts w:ascii="Times New Roman" w:hAnsi="Times New Roman" w:cs="Times New Roman"/>
          <w:sz w:val="24"/>
          <w:szCs w:val="24"/>
        </w:rPr>
        <w:t> </w:t>
      </w:r>
      <w:r w:rsidR="00EE7A11">
        <w:rPr>
          <w:rFonts w:ascii="Times New Roman" w:hAnsi="Times New Roman" w:cs="Times New Roman"/>
          <w:sz w:val="24"/>
          <w:szCs w:val="24"/>
        </w:rPr>
        <w:t>9</w:t>
      </w:r>
      <w:r w:rsidR="00FC7E40" w:rsidRPr="00D84068">
        <w:rPr>
          <w:rFonts w:ascii="Times New Roman" w:hAnsi="Times New Roman" w:cs="Times New Roman"/>
          <w:sz w:val="24"/>
          <w:szCs w:val="24"/>
        </w:rPr>
        <w:t xml:space="preserve">. </w:t>
      </w:r>
      <w:r w:rsidR="00ED730D" w:rsidRPr="00D84068">
        <w:rPr>
          <w:rFonts w:ascii="Times New Roman" w:hAnsi="Times New Roman" w:cs="Times New Roman"/>
          <w:sz w:val="24"/>
          <w:szCs w:val="24"/>
        </w:rPr>
        <w:t>Выбор типа сертификата</w:t>
      </w:r>
    </w:p>
    <w:p w:rsidR="000B53E5" w:rsidRPr="00D84068" w:rsidRDefault="000B53E5" w:rsidP="00FC7E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4C59" w:rsidRPr="00BE325A" w:rsidRDefault="00A263AB" w:rsidP="00BE325A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В </w:t>
      </w:r>
      <w:r w:rsidR="004E0332">
        <w:rPr>
          <w:rFonts w:ascii="Times New Roman" w:hAnsi="Times New Roman" w:cs="Times New Roman"/>
          <w:spacing w:val="4"/>
          <w:sz w:val="28"/>
          <w:szCs w:val="28"/>
        </w:rPr>
        <w:t>разделе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F7308">
        <w:rPr>
          <w:rFonts w:ascii="Times New Roman" w:hAnsi="Times New Roman" w:cs="Times New Roman"/>
          <w:spacing w:val="4"/>
          <w:sz w:val="28"/>
          <w:szCs w:val="28"/>
        </w:rPr>
        <w:t>«Сведения документа,</w:t>
      </w:r>
      <w:r w:rsidRPr="00BE325A">
        <w:rPr>
          <w:rFonts w:ascii="Times New Roman" w:hAnsi="Times New Roman" w:cs="Times New Roman"/>
          <w:sz w:val="28"/>
          <w:szCs w:val="28"/>
        </w:rPr>
        <w:t xml:space="preserve"> удостоверяющего личность»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054C59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ажать </w:t>
      </w:r>
      <w:r>
        <w:rPr>
          <w:rFonts w:ascii="Times New Roman" w:hAnsi="Times New Roman" w:cs="Times New Roman"/>
          <w:spacing w:val="4"/>
          <w:sz w:val="28"/>
          <w:szCs w:val="28"/>
        </w:rPr>
        <w:br/>
      </w:r>
      <w:r w:rsidR="00054C59" w:rsidRPr="002F7308">
        <w:rPr>
          <w:rFonts w:ascii="Times New Roman" w:hAnsi="Times New Roman" w:cs="Times New Roman"/>
          <w:spacing w:val="4"/>
          <w:sz w:val="28"/>
          <w:szCs w:val="28"/>
        </w:rPr>
        <w:t>на кнопку «Внести сведения»</w:t>
      </w:r>
      <w:r w:rsidR="00B80BF0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B2E0F" w:rsidRPr="00BE325A">
        <w:rPr>
          <w:rFonts w:ascii="Times New Roman" w:hAnsi="Times New Roman" w:cs="Times New Roman"/>
          <w:sz w:val="28"/>
          <w:szCs w:val="28"/>
        </w:rPr>
        <w:t>(</w:t>
      </w:r>
      <w:r w:rsidR="00FC7E40" w:rsidRPr="00BE325A">
        <w:rPr>
          <w:rFonts w:ascii="Times New Roman" w:hAnsi="Times New Roman" w:cs="Times New Roman"/>
          <w:sz w:val="28"/>
          <w:szCs w:val="28"/>
        </w:rPr>
        <w:t>р</w:t>
      </w:r>
      <w:r w:rsidR="00FB2E0F" w:rsidRPr="00BE325A">
        <w:rPr>
          <w:rFonts w:ascii="Times New Roman" w:hAnsi="Times New Roman" w:cs="Times New Roman"/>
          <w:sz w:val="28"/>
          <w:szCs w:val="28"/>
        </w:rPr>
        <w:t>ис.</w:t>
      </w:r>
      <w:r w:rsidR="00FC7E40" w:rsidRPr="00BE325A">
        <w:rPr>
          <w:rFonts w:ascii="Times New Roman" w:hAnsi="Times New Roman" w:cs="Times New Roman"/>
          <w:sz w:val="28"/>
          <w:szCs w:val="28"/>
        </w:rPr>
        <w:t> </w:t>
      </w:r>
      <w:r w:rsidR="005013AB">
        <w:rPr>
          <w:rFonts w:ascii="Times New Roman" w:hAnsi="Times New Roman" w:cs="Times New Roman"/>
          <w:sz w:val="28"/>
          <w:szCs w:val="28"/>
        </w:rPr>
        <w:t>10</w:t>
      </w:r>
      <w:r w:rsidR="00FB2E0F" w:rsidRPr="00BE325A">
        <w:rPr>
          <w:rFonts w:ascii="Times New Roman" w:hAnsi="Times New Roman" w:cs="Times New Roman"/>
          <w:sz w:val="28"/>
          <w:szCs w:val="28"/>
        </w:rPr>
        <w:t>)</w:t>
      </w:r>
      <w:r w:rsidR="00FC7E40" w:rsidRPr="00BE325A">
        <w:rPr>
          <w:rFonts w:ascii="Times New Roman" w:hAnsi="Times New Roman" w:cs="Times New Roman"/>
          <w:sz w:val="28"/>
          <w:szCs w:val="28"/>
        </w:rPr>
        <w:t>.</w:t>
      </w:r>
    </w:p>
    <w:p w:rsidR="0040648D" w:rsidRPr="00BE325A" w:rsidRDefault="0040648D" w:rsidP="00FC7E4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054C59" w:rsidRPr="00D84068" w:rsidRDefault="001D48E9" w:rsidP="00EF15D8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93917" cy="3708000"/>
            <wp:effectExtent l="0" t="0" r="6985" b="698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917" cy="37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40" w:rsidRPr="00BE325A" w:rsidRDefault="00FC7E40" w:rsidP="00FC7E40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FB2E0F" w:rsidRDefault="00FB2E0F" w:rsidP="00FC7E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068">
        <w:rPr>
          <w:rFonts w:ascii="Times New Roman" w:hAnsi="Times New Roman" w:cs="Times New Roman"/>
          <w:bCs/>
          <w:sz w:val="24"/>
          <w:szCs w:val="24"/>
        </w:rPr>
        <w:t>Рис</w:t>
      </w:r>
      <w:r w:rsidR="00CD6429" w:rsidRPr="00D84068">
        <w:rPr>
          <w:rFonts w:ascii="Times New Roman" w:hAnsi="Times New Roman" w:cs="Times New Roman"/>
          <w:bCs/>
          <w:sz w:val="24"/>
          <w:szCs w:val="24"/>
        </w:rPr>
        <w:t>.</w:t>
      </w:r>
      <w:r w:rsidR="00FC7E40" w:rsidRPr="00D84068">
        <w:rPr>
          <w:rFonts w:ascii="Times New Roman" w:hAnsi="Times New Roman" w:cs="Times New Roman"/>
          <w:bCs/>
          <w:sz w:val="24"/>
          <w:szCs w:val="24"/>
        </w:rPr>
        <w:t> </w:t>
      </w:r>
      <w:r w:rsidR="005013AB">
        <w:rPr>
          <w:rFonts w:ascii="Times New Roman" w:hAnsi="Times New Roman" w:cs="Times New Roman"/>
          <w:bCs/>
          <w:sz w:val="24"/>
          <w:szCs w:val="24"/>
        </w:rPr>
        <w:t>10</w:t>
      </w:r>
      <w:r w:rsidR="00FC7E40" w:rsidRPr="00D8406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84068">
        <w:rPr>
          <w:rFonts w:ascii="Times New Roman" w:hAnsi="Times New Roman" w:cs="Times New Roman"/>
          <w:sz w:val="24"/>
          <w:szCs w:val="24"/>
        </w:rPr>
        <w:t>Кнопка «Внести сведения»</w:t>
      </w:r>
      <w:r w:rsidR="00105CFC" w:rsidRPr="00D84068">
        <w:rPr>
          <w:rFonts w:ascii="Times New Roman" w:hAnsi="Times New Roman" w:cs="Times New Roman"/>
          <w:sz w:val="24"/>
          <w:szCs w:val="24"/>
        </w:rPr>
        <w:t xml:space="preserve"> </w:t>
      </w:r>
      <w:r w:rsidR="005B6083">
        <w:rPr>
          <w:rFonts w:ascii="Times New Roman" w:hAnsi="Times New Roman" w:cs="Times New Roman"/>
          <w:sz w:val="24"/>
          <w:szCs w:val="24"/>
        </w:rPr>
        <w:br/>
      </w:r>
      <w:r w:rsidR="00105CFC" w:rsidRPr="00D84068">
        <w:rPr>
          <w:rFonts w:ascii="Times New Roman" w:hAnsi="Times New Roman" w:cs="Times New Roman"/>
          <w:sz w:val="24"/>
          <w:szCs w:val="24"/>
        </w:rPr>
        <w:t xml:space="preserve">в </w:t>
      </w:r>
      <w:r w:rsidR="006F43F2">
        <w:rPr>
          <w:rFonts w:ascii="Times New Roman" w:hAnsi="Times New Roman" w:cs="Times New Roman"/>
          <w:sz w:val="24"/>
          <w:szCs w:val="24"/>
        </w:rPr>
        <w:t>разделе</w:t>
      </w:r>
      <w:r w:rsidR="00105CFC" w:rsidRPr="00D84068">
        <w:rPr>
          <w:rFonts w:ascii="Times New Roman" w:hAnsi="Times New Roman" w:cs="Times New Roman"/>
          <w:sz w:val="24"/>
          <w:szCs w:val="24"/>
        </w:rPr>
        <w:t xml:space="preserve"> «</w:t>
      </w:r>
      <w:r w:rsidR="002A1BD5" w:rsidRPr="00D84068">
        <w:rPr>
          <w:rFonts w:ascii="Times New Roman" w:hAnsi="Times New Roman" w:cs="Times New Roman"/>
          <w:sz w:val="24"/>
          <w:szCs w:val="24"/>
        </w:rPr>
        <w:t>Сведения документа,</w:t>
      </w:r>
      <w:r w:rsidR="00BE325A">
        <w:rPr>
          <w:rFonts w:ascii="Times New Roman" w:hAnsi="Times New Roman" w:cs="Times New Roman"/>
          <w:sz w:val="24"/>
          <w:szCs w:val="24"/>
        </w:rPr>
        <w:t xml:space="preserve"> </w:t>
      </w:r>
      <w:r w:rsidR="002A1BD5" w:rsidRPr="00D84068">
        <w:rPr>
          <w:rFonts w:ascii="Times New Roman" w:hAnsi="Times New Roman" w:cs="Times New Roman"/>
          <w:sz w:val="24"/>
          <w:szCs w:val="24"/>
        </w:rPr>
        <w:t>удостоверяющего личность</w:t>
      </w:r>
      <w:r w:rsidR="00105CFC" w:rsidRPr="00D84068">
        <w:rPr>
          <w:rFonts w:ascii="Times New Roman" w:hAnsi="Times New Roman" w:cs="Times New Roman"/>
          <w:sz w:val="24"/>
          <w:szCs w:val="24"/>
        </w:rPr>
        <w:t>»</w:t>
      </w:r>
    </w:p>
    <w:p w:rsidR="005F543F" w:rsidRPr="00D84068" w:rsidRDefault="005F543F" w:rsidP="00FC7E4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E74CF" w:rsidRPr="002F7308" w:rsidRDefault="00FC7E40" w:rsidP="00BE325A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E74CF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 отобразившейся форме «Внесение сведений о документе, удостоверяющем личность»</w:t>
      </w:r>
      <w:r w:rsidR="00317F53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 выбрать тип документа, удостоверяющего личность, </w:t>
      </w:r>
      <w:r w:rsidR="002F7308" w:rsidRPr="002F7308">
        <w:rPr>
          <w:rFonts w:ascii="Times New Roman" w:hAnsi="Times New Roman" w:cs="Times New Roman"/>
          <w:spacing w:val="4"/>
          <w:sz w:val="28"/>
          <w:szCs w:val="28"/>
        </w:rPr>
        <w:br/>
      </w:r>
      <w:r w:rsidR="00317F53" w:rsidRPr="002F7308">
        <w:rPr>
          <w:rFonts w:ascii="Times New Roman" w:hAnsi="Times New Roman" w:cs="Times New Roman"/>
          <w:sz w:val="28"/>
          <w:szCs w:val="28"/>
        </w:rPr>
        <w:t>и заполнить обязательные поля формы</w:t>
      </w:r>
      <w:r w:rsidR="00B5174A">
        <w:rPr>
          <w:rFonts w:ascii="Times New Roman" w:hAnsi="Times New Roman" w:cs="Times New Roman"/>
          <w:sz w:val="28"/>
          <w:szCs w:val="28"/>
        </w:rPr>
        <w:t xml:space="preserve">, отмеченные </w:t>
      </w:r>
      <w:r w:rsidR="00B5174A" w:rsidRPr="00B5174A">
        <w:rPr>
          <w:rFonts w:ascii="Times New Roman" w:hAnsi="Times New Roman" w:cs="Times New Roman"/>
          <w:sz w:val="28"/>
          <w:szCs w:val="28"/>
        </w:rPr>
        <w:t>*</w:t>
      </w:r>
      <w:r w:rsidR="00317F53" w:rsidRPr="002F7308">
        <w:rPr>
          <w:rFonts w:ascii="Times New Roman" w:hAnsi="Times New Roman" w:cs="Times New Roman"/>
          <w:sz w:val="28"/>
          <w:szCs w:val="28"/>
        </w:rPr>
        <w:t xml:space="preserve"> (</w:t>
      </w:r>
      <w:r w:rsidR="00D923B3" w:rsidRPr="002F7308">
        <w:rPr>
          <w:rFonts w:ascii="Times New Roman" w:hAnsi="Times New Roman" w:cs="Times New Roman"/>
          <w:sz w:val="28"/>
          <w:szCs w:val="28"/>
        </w:rPr>
        <w:t>р</w:t>
      </w:r>
      <w:r w:rsidR="00317F53" w:rsidRPr="002F7308">
        <w:rPr>
          <w:rFonts w:ascii="Times New Roman" w:hAnsi="Times New Roman" w:cs="Times New Roman"/>
          <w:sz w:val="28"/>
          <w:szCs w:val="28"/>
        </w:rPr>
        <w:t>ис.</w:t>
      </w:r>
      <w:r w:rsidR="00D923B3" w:rsidRPr="002F7308">
        <w:rPr>
          <w:rFonts w:ascii="Times New Roman" w:hAnsi="Times New Roman" w:cs="Times New Roman"/>
          <w:sz w:val="28"/>
          <w:szCs w:val="28"/>
        </w:rPr>
        <w:t> </w:t>
      </w:r>
      <w:r w:rsidR="004B189B">
        <w:rPr>
          <w:rFonts w:ascii="Times New Roman" w:hAnsi="Times New Roman" w:cs="Times New Roman"/>
          <w:sz w:val="28"/>
          <w:szCs w:val="28"/>
        </w:rPr>
        <w:t>1</w:t>
      </w:r>
      <w:r w:rsidR="00694F9C">
        <w:rPr>
          <w:rFonts w:ascii="Times New Roman" w:hAnsi="Times New Roman" w:cs="Times New Roman"/>
          <w:sz w:val="28"/>
          <w:szCs w:val="28"/>
        </w:rPr>
        <w:t>1</w:t>
      </w:r>
      <w:r w:rsidR="00317F53" w:rsidRPr="002F7308">
        <w:rPr>
          <w:rFonts w:ascii="Times New Roman" w:hAnsi="Times New Roman" w:cs="Times New Roman"/>
          <w:sz w:val="28"/>
          <w:szCs w:val="28"/>
        </w:rPr>
        <w:t>).</w:t>
      </w:r>
    </w:p>
    <w:p w:rsidR="00317F53" w:rsidRPr="00BE325A" w:rsidRDefault="00317F53" w:rsidP="00FC7E4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317F53" w:rsidRPr="00D84068" w:rsidRDefault="00575FCA" w:rsidP="00EF15D8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74827" cy="2628000"/>
            <wp:effectExtent l="0" t="0" r="6985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827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B3" w:rsidRPr="00BE325A" w:rsidRDefault="00D923B3" w:rsidP="00D923B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317F53" w:rsidRPr="00D84068" w:rsidRDefault="002A35C2" w:rsidP="00D923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068">
        <w:rPr>
          <w:rFonts w:ascii="Times New Roman" w:hAnsi="Times New Roman" w:cs="Times New Roman"/>
          <w:sz w:val="24"/>
          <w:szCs w:val="24"/>
        </w:rPr>
        <w:t>Рис.</w:t>
      </w:r>
      <w:r w:rsidR="00D923B3" w:rsidRPr="00D84068">
        <w:rPr>
          <w:rFonts w:ascii="Times New Roman" w:hAnsi="Times New Roman" w:cs="Times New Roman"/>
          <w:sz w:val="24"/>
          <w:szCs w:val="24"/>
        </w:rPr>
        <w:t> </w:t>
      </w:r>
      <w:r w:rsidR="00694F9C">
        <w:rPr>
          <w:rFonts w:ascii="Times New Roman" w:hAnsi="Times New Roman" w:cs="Times New Roman"/>
          <w:sz w:val="24"/>
          <w:szCs w:val="24"/>
        </w:rPr>
        <w:t>11</w:t>
      </w:r>
      <w:r w:rsidR="00D923B3" w:rsidRPr="00D84068">
        <w:rPr>
          <w:rFonts w:ascii="Times New Roman" w:hAnsi="Times New Roman" w:cs="Times New Roman"/>
          <w:sz w:val="24"/>
          <w:szCs w:val="24"/>
        </w:rPr>
        <w:t xml:space="preserve">. </w:t>
      </w:r>
      <w:r w:rsidRPr="00D84068">
        <w:rPr>
          <w:rFonts w:ascii="Times New Roman" w:hAnsi="Times New Roman" w:cs="Times New Roman"/>
          <w:sz w:val="24"/>
          <w:szCs w:val="24"/>
        </w:rPr>
        <w:t>Форма «Внесение сведений о документе, удостоверяющем личность»</w:t>
      </w:r>
    </w:p>
    <w:p w:rsidR="002A35C2" w:rsidRPr="00D84068" w:rsidRDefault="002A35C2" w:rsidP="00D92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7DDE" w:rsidRPr="002F7308" w:rsidRDefault="00D923B3" w:rsidP="00BE325A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BA7DDE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ажать на кнопку «Сохранить» </w:t>
      </w:r>
      <w:r w:rsidR="00E41B67" w:rsidRPr="002F7308">
        <w:rPr>
          <w:rFonts w:ascii="Times New Roman" w:hAnsi="Times New Roman" w:cs="Times New Roman"/>
          <w:sz w:val="28"/>
          <w:szCs w:val="28"/>
        </w:rPr>
        <w:t>(рис. </w:t>
      </w:r>
      <w:r w:rsidR="00694F9C">
        <w:rPr>
          <w:rFonts w:ascii="Times New Roman" w:hAnsi="Times New Roman" w:cs="Times New Roman"/>
          <w:sz w:val="28"/>
          <w:szCs w:val="28"/>
        </w:rPr>
        <w:t>11</w:t>
      </w:r>
      <w:r w:rsidR="00E41B67" w:rsidRPr="002F7308">
        <w:rPr>
          <w:rFonts w:ascii="Times New Roman" w:hAnsi="Times New Roman" w:cs="Times New Roman"/>
          <w:sz w:val="28"/>
          <w:szCs w:val="28"/>
        </w:rPr>
        <w:t>)</w:t>
      </w:r>
      <w:r w:rsidR="00E41B67">
        <w:rPr>
          <w:rFonts w:ascii="Times New Roman" w:hAnsi="Times New Roman" w:cs="Times New Roman"/>
          <w:sz w:val="28"/>
          <w:szCs w:val="28"/>
        </w:rPr>
        <w:t xml:space="preserve"> </w:t>
      </w:r>
      <w:r w:rsidR="00BA7DDE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для сохранения </w:t>
      </w:r>
      <w:r w:rsidR="00450C37" w:rsidRPr="002F7308">
        <w:rPr>
          <w:rFonts w:ascii="Times New Roman" w:hAnsi="Times New Roman" w:cs="Times New Roman"/>
          <w:spacing w:val="4"/>
          <w:sz w:val="28"/>
          <w:szCs w:val="28"/>
        </w:rPr>
        <w:t>внес</w:t>
      </w:r>
      <w:r w:rsidR="00BE325A" w:rsidRPr="002F7308">
        <w:rPr>
          <w:rFonts w:ascii="Times New Roman" w:hAnsi="Times New Roman" w:cs="Times New Roman"/>
          <w:spacing w:val="4"/>
          <w:sz w:val="28"/>
          <w:szCs w:val="28"/>
        </w:rPr>
        <w:t>ё</w:t>
      </w:r>
      <w:r w:rsidR="00BA7DDE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нных сведений </w:t>
      </w:r>
      <w:r w:rsidR="00BA7DDE" w:rsidRPr="002F7308">
        <w:rPr>
          <w:rFonts w:ascii="Times New Roman" w:hAnsi="Times New Roman" w:cs="Times New Roman"/>
          <w:sz w:val="28"/>
          <w:szCs w:val="28"/>
        </w:rPr>
        <w:t xml:space="preserve">и перехода </w:t>
      </w:r>
      <w:r w:rsidR="002D037C" w:rsidRPr="002F7308">
        <w:rPr>
          <w:rFonts w:ascii="Times New Roman" w:hAnsi="Times New Roman" w:cs="Times New Roman"/>
          <w:sz w:val="28"/>
          <w:szCs w:val="28"/>
        </w:rPr>
        <w:t>к следующему шагу.</w:t>
      </w:r>
    </w:p>
    <w:p w:rsidR="00BA7DDE" w:rsidRPr="002F7308" w:rsidRDefault="00320092" w:rsidP="00BE325A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pacing w:val="4"/>
          <w:sz w:val="28"/>
          <w:szCs w:val="28"/>
        </w:rPr>
        <w:lastRenderedPageBreak/>
        <w:t>Н</w:t>
      </w:r>
      <w:r w:rsidR="00EC08C3">
        <w:rPr>
          <w:rFonts w:ascii="Times New Roman" w:hAnsi="Times New Roman" w:cs="Times New Roman"/>
          <w:spacing w:val="4"/>
          <w:sz w:val="28"/>
          <w:szCs w:val="28"/>
        </w:rPr>
        <w:t xml:space="preserve">а вновь отобразившемся блоке </w:t>
      </w:r>
      <w:r w:rsidR="00284DBA" w:rsidRPr="002F7308">
        <w:rPr>
          <w:rFonts w:ascii="Times New Roman" w:hAnsi="Times New Roman" w:cs="Times New Roman"/>
          <w:spacing w:val="4"/>
          <w:sz w:val="28"/>
          <w:szCs w:val="28"/>
        </w:rPr>
        <w:t>«Формирование сведений для подачи</w:t>
      </w:r>
      <w:r w:rsidR="00284DBA" w:rsidRPr="002F7308">
        <w:rPr>
          <w:rFonts w:ascii="Times New Roman" w:hAnsi="Times New Roman" w:cs="Times New Roman"/>
          <w:sz w:val="28"/>
          <w:szCs w:val="28"/>
        </w:rPr>
        <w:t xml:space="preserve"> запроса на сертификат» в </w:t>
      </w:r>
      <w:r w:rsidR="00EC08C3">
        <w:rPr>
          <w:rFonts w:ascii="Times New Roman" w:hAnsi="Times New Roman" w:cs="Times New Roman"/>
          <w:sz w:val="28"/>
          <w:szCs w:val="28"/>
        </w:rPr>
        <w:t>разделе</w:t>
      </w:r>
      <w:r w:rsidR="00284DBA" w:rsidRPr="002F7308">
        <w:rPr>
          <w:rFonts w:ascii="Times New Roman" w:hAnsi="Times New Roman" w:cs="Times New Roman"/>
          <w:sz w:val="28"/>
          <w:szCs w:val="28"/>
        </w:rPr>
        <w:t xml:space="preserve"> «</w:t>
      </w:r>
      <w:r w:rsidR="005A4534">
        <w:rPr>
          <w:rFonts w:ascii="Times New Roman" w:hAnsi="Times New Roman" w:cs="Times New Roman"/>
          <w:sz w:val="28"/>
          <w:szCs w:val="28"/>
        </w:rPr>
        <w:t xml:space="preserve">Файл </w:t>
      </w:r>
      <w:r w:rsidR="00284DBA" w:rsidRPr="002F7308">
        <w:rPr>
          <w:rFonts w:ascii="Times New Roman" w:hAnsi="Times New Roman" w:cs="Times New Roman"/>
          <w:sz w:val="28"/>
          <w:szCs w:val="28"/>
        </w:rPr>
        <w:t>запрос</w:t>
      </w:r>
      <w:r w:rsidR="005A4534">
        <w:rPr>
          <w:rFonts w:ascii="Times New Roman" w:hAnsi="Times New Roman" w:cs="Times New Roman"/>
          <w:sz w:val="28"/>
          <w:szCs w:val="28"/>
        </w:rPr>
        <w:t>а</w:t>
      </w:r>
      <w:r w:rsidR="00284DBA" w:rsidRPr="002F7308">
        <w:rPr>
          <w:rFonts w:ascii="Times New Roman" w:hAnsi="Times New Roman" w:cs="Times New Roman"/>
          <w:sz w:val="28"/>
          <w:szCs w:val="28"/>
        </w:rPr>
        <w:t xml:space="preserve"> на сертификат» нажать кнопку «Внести сведения» (</w:t>
      </w:r>
      <w:r w:rsidRPr="002F7308">
        <w:rPr>
          <w:rFonts w:ascii="Times New Roman" w:hAnsi="Times New Roman" w:cs="Times New Roman"/>
          <w:sz w:val="28"/>
          <w:szCs w:val="28"/>
        </w:rPr>
        <w:t>р</w:t>
      </w:r>
      <w:r w:rsidR="00284DBA" w:rsidRPr="002F7308">
        <w:rPr>
          <w:rFonts w:ascii="Times New Roman" w:hAnsi="Times New Roman" w:cs="Times New Roman"/>
          <w:sz w:val="28"/>
          <w:szCs w:val="28"/>
        </w:rPr>
        <w:t>ис.</w:t>
      </w:r>
      <w:r w:rsidRPr="002F7308">
        <w:rPr>
          <w:rFonts w:ascii="Times New Roman" w:hAnsi="Times New Roman" w:cs="Times New Roman"/>
          <w:sz w:val="28"/>
          <w:szCs w:val="28"/>
        </w:rPr>
        <w:t> </w:t>
      </w:r>
      <w:r w:rsidR="00694F9C">
        <w:rPr>
          <w:rFonts w:ascii="Times New Roman" w:hAnsi="Times New Roman" w:cs="Times New Roman"/>
          <w:sz w:val="28"/>
          <w:szCs w:val="28"/>
        </w:rPr>
        <w:t>12</w:t>
      </w:r>
      <w:r w:rsidR="002D037C" w:rsidRPr="002F7308">
        <w:rPr>
          <w:rFonts w:ascii="Times New Roman" w:hAnsi="Times New Roman" w:cs="Times New Roman"/>
          <w:sz w:val="28"/>
          <w:szCs w:val="28"/>
        </w:rPr>
        <w:t>).</w:t>
      </w:r>
    </w:p>
    <w:p w:rsidR="00865D9B" w:rsidRPr="00BE325A" w:rsidRDefault="00865D9B" w:rsidP="00D923B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65D9B" w:rsidRPr="00D84068" w:rsidRDefault="00DA4AF1" w:rsidP="00411ACB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016392" cy="3600000"/>
            <wp:effectExtent l="0" t="0" r="0" b="6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39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25A" w:rsidRPr="00BE325A" w:rsidRDefault="00BE325A" w:rsidP="00BE325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65D9B" w:rsidRDefault="00EF15D8" w:rsidP="003200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068">
        <w:rPr>
          <w:rFonts w:ascii="Times New Roman" w:hAnsi="Times New Roman" w:cs="Times New Roman"/>
          <w:sz w:val="24"/>
          <w:szCs w:val="24"/>
        </w:rPr>
        <w:t>Рис.</w:t>
      </w:r>
      <w:r w:rsidR="00320092" w:rsidRPr="00D84068">
        <w:rPr>
          <w:rFonts w:ascii="Times New Roman" w:hAnsi="Times New Roman" w:cs="Times New Roman"/>
          <w:sz w:val="24"/>
          <w:szCs w:val="24"/>
        </w:rPr>
        <w:t> </w:t>
      </w:r>
      <w:r w:rsidRPr="00D84068">
        <w:rPr>
          <w:rFonts w:ascii="Times New Roman" w:hAnsi="Times New Roman" w:cs="Times New Roman"/>
          <w:sz w:val="24"/>
          <w:szCs w:val="24"/>
        </w:rPr>
        <w:t>1</w:t>
      </w:r>
      <w:r w:rsidR="00495029">
        <w:rPr>
          <w:rFonts w:ascii="Times New Roman" w:hAnsi="Times New Roman" w:cs="Times New Roman"/>
          <w:sz w:val="24"/>
          <w:szCs w:val="24"/>
        </w:rPr>
        <w:t>2</w:t>
      </w:r>
      <w:r w:rsidR="00320092" w:rsidRPr="00D84068">
        <w:rPr>
          <w:rFonts w:ascii="Times New Roman" w:hAnsi="Times New Roman" w:cs="Times New Roman"/>
          <w:sz w:val="24"/>
          <w:szCs w:val="24"/>
        </w:rPr>
        <w:t xml:space="preserve">. </w:t>
      </w:r>
      <w:r w:rsidR="00411ACB" w:rsidRPr="00D84068">
        <w:rPr>
          <w:rFonts w:ascii="Times New Roman" w:hAnsi="Times New Roman" w:cs="Times New Roman"/>
          <w:sz w:val="24"/>
          <w:szCs w:val="24"/>
        </w:rPr>
        <w:t xml:space="preserve">Кнопка «Внести сведения» </w:t>
      </w:r>
      <w:r w:rsidR="00BE325A">
        <w:rPr>
          <w:rFonts w:ascii="Times New Roman" w:hAnsi="Times New Roman" w:cs="Times New Roman"/>
          <w:sz w:val="24"/>
          <w:szCs w:val="24"/>
        </w:rPr>
        <w:br/>
      </w:r>
      <w:r w:rsidR="00411ACB" w:rsidRPr="00D84068">
        <w:rPr>
          <w:rFonts w:ascii="Times New Roman" w:hAnsi="Times New Roman" w:cs="Times New Roman"/>
          <w:sz w:val="24"/>
          <w:szCs w:val="24"/>
        </w:rPr>
        <w:t xml:space="preserve">в </w:t>
      </w:r>
      <w:r w:rsidR="00E33EE8">
        <w:rPr>
          <w:rFonts w:ascii="Times New Roman" w:hAnsi="Times New Roman" w:cs="Times New Roman"/>
          <w:sz w:val="24"/>
          <w:szCs w:val="24"/>
        </w:rPr>
        <w:t>разделе</w:t>
      </w:r>
      <w:r w:rsidR="00411ACB" w:rsidRPr="00D84068">
        <w:rPr>
          <w:rFonts w:ascii="Times New Roman" w:hAnsi="Times New Roman" w:cs="Times New Roman"/>
          <w:sz w:val="24"/>
          <w:szCs w:val="24"/>
        </w:rPr>
        <w:t xml:space="preserve"> «</w:t>
      </w:r>
      <w:r w:rsidR="003A1FD7">
        <w:rPr>
          <w:rFonts w:ascii="Times New Roman" w:hAnsi="Times New Roman" w:cs="Times New Roman"/>
          <w:sz w:val="24"/>
          <w:szCs w:val="24"/>
        </w:rPr>
        <w:t xml:space="preserve">Файл </w:t>
      </w:r>
      <w:r w:rsidR="00411ACB" w:rsidRPr="00D84068">
        <w:rPr>
          <w:rFonts w:ascii="Times New Roman" w:hAnsi="Times New Roman" w:cs="Times New Roman"/>
          <w:sz w:val="24"/>
          <w:szCs w:val="24"/>
        </w:rPr>
        <w:t>запрос</w:t>
      </w:r>
      <w:r w:rsidR="003A1FD7">
        <w:rPr>
          <w:rFonts w:ascii="Times New Roman" w:hAnsi="Times New Roman" w:cs="Times New Roman"/>
          <w:sz w:val="24"/>
          <w:szCs w:val="24"/>
        </w:rPr>
        <w:t>а</w:t>
      </w:r>
      <w:r w:rsidR="00411ACB" w:rsidRPr="00D84068">
        <w:rPr>
          <w:rFonts w:ascii="Times New Roman" w:hAnsi="Times New Roman" w:cs="Times New Roman"/>
          <w:sz w:val="24"/>
          <w:szCs w:val="24"/>
        </w:rPr>
        <w:t xml:space="preserve"> на сертификат»</w:t>
      </w:r>
    </w:p>
    <w:p w:rsidR="008617CA" w:rsidRPr="00D84068" w:rsidRDefault="008617CA" w:rsidP="003200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308" w:rsidRDefault="00320092" w:rsidP="00D26B0A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476AA6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 отобразившейся форме «Формирование запроса на сертификат» </w:t>
      </w:r>
      <w:r w:rsidR="002F7308" w:rsidRPr="002F7308">
        <w:rPr>
          <w:rFonts w:ascii="Times New Roman" w:hAnsi="Times New Roman" w:cs="Times New Roman"/>
          <w:spacing w:val="4"/>
          <w:sz w:val="28"/>
          <w:szCs w:val="28"/>
        </w:rPr>
        <w:br/>
      </w:r>
      <w:r w:rsidR="00476AA6" w:rsidRPr="002F7308">
        <w:rPr>
          <w:rFonts w:ascii="Times New Roman" w:hAnsi="Times New Roman" w:cs="Times New Roman"/>
          <w:spacing w:val="4"/>
          <w:sz w:val="28"/>
          <w:szCs w:val="28"/>
        </w:rPr>
        <w:t>выбрать полномочия, необходимые для работы в информационных сист</w:t>
      </w:r>
      <w:r w:rsidR="00616932" w:rsidRPr="002F7308">
        <w:rPr>
          <w:rFonts w:ascii="Times New Roman" w:hAnsi="Times New Roman" w:cs="Times New Roman"/>
          <w:spacing w:val="4"/>
          <w:sz w:val="28"/>
          <w:szCs w:val="28"/>
        </w:rPr>
        <w:t>емах</w:t>
      </w:r>
      <w:r w:rsidR="002F7308">
        <w:rPr>
          <w:rFonts w:ascii="Times New Roman" w:hAnsi="Times New Roman" w:cs="Times New Roman"/>
          <w:sz w:val="28"/>
          <w:szCs w:val="28"/>
        </w:rPr>
        <w:t>.</w:t>
      </w:r>
    </w:p>
    <w:p w:rsidR="00476AA6" w:rsidRPr="002F7308" w:rsidRDefault="006A7D61" w:rsidP="002F73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Примечание: д</w:t>
      </w:r>
      <w:r w:rsidR="00616932" w:rsidRPr="002F7308">
        <w:rPr>
          <w:rFonts w:ascii="Times New Roman" w:hAnsi="Times New Roman" w:cs="Times New Roman"/>
          <w:b/>
          <w:sz w:val="28"/>
          <w:szCs w:val="28"/>
        </w:rPr>
        <w:t xml:space="preserve">ля формирования запроса на основании существующего </w:t>
      </w:r>
      <w:r w:rsidR="00616932" w:rsidRPr="002F7308">
        <w:rPr>
          <w:rFonts w:ascii="Times New Roman Полужирный" w:hAnsi="Times New Roman Полужирный" w:cs="Times New Roman"/>
          <w:b/>
          <w:spacing w:val="-3"/>
          <w:sz w:val="28"/>
          <w:szCs w:val="28"/>
        </w:rPr>
        <w:t>сертификата необходимо нажать на кнопку «Обзор» и выбрать соответствующий</w:t>
      </w:r>
      <w:r w:rsidR="00616932" w:rsidRPr="002F73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932" w:rsidRPr="002F7308">
        <w:rPr>
          <w:rFonts w:ascii="Times New Roman Полужирный" w:hAnsi="Times New Roman Полужирный" w:cs="Times New Roman"/>
          <w:b/>
          <w:spacing w:val="4"/>
          <w:sz w:val="28"/>
          <w:szCs w:val="28"/>
        </w:rPr>
        <w:t>файл сертификата. Поля формы в этом случае заполняются сведениями,</w:t>
      </w:r>
      <w:r w:rsidR="00616932" w:rsidRPr="002F7308">
        <w:rPr>
          <w:rFonts w:ascii="Times New Roman" w:hAnsi="Times New Roman" w:cs="Times New Roman"/>
          <w:b/>
          <w:sz w:val="28"/>
          <w:szCs w:val="28"/>
        </w:rPr>
        <w:t xml:space="preserve"> указанными в выбранном сертификате</w:t>
      </w:r>
      <w:r w:rsidR="00320092" w:rsidRPr="002F7308">
        <w:rPr>
          <w:rFonts w:ascii="Times New Roman" w:hAnsi="Times New Roman" w:cs="Times New Roman"/>
          <w:b/>
          <w:sz w:val="28"/>
          <w:szCs w:val="28"/>
        </w:rPr>
        <w:t>.</w:t>
      </w:r>
    </w:p>
    <w:p w:rsidR="0046351E" w:rsidRPr="00B074D3" w:rsidRDefault="00B074D3" w:rsidP="00B074D3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46351E" w:rsidRPr="002F7308">
        <w:rPr>
          <w:rFonts w:ascii="Times New Roman" w:hAnsi="Times New Roman" w:cs="Times New Roman"/>
          <w:spacing w:val="4"/>
          <w:sz w:val="28"/>
          <w:szCs w:val="28"/>
        </w:rPr>
        <w:t xml:space="preserve">осле выбора полномочий </w:t>
      </w:r>
      <w:r w:rsidR="004037CC" w:rsidRPr="002F7308">
        <w:rPr>
          <w:rFonts w:ascii="Times New Roman" w:hAnsi="Times New Roman" w:cs="Times New Roman"/>
          <w:spacing w:val="4"/>
          <w:sz w:val="28"/>
          <w:szCs w:val="28"/>
        </w:rPr>
        <w:t>необходимо заполнить остальные поля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AFC">
        <w:rPr>
          <w:rFonts w:ascii="Times New Roman" w:hAnsi="Times New Roman" w:cs="Times New Roman"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sz w:val="28"/>
          <w:szCs w:val="28"/>
        </w:rPr>
        <w:t>(р</w:t>
      </w:r>
      <w:r w:rsidR="00702CC4" w:rsidRPr="00B074D3">
        <w:rPr>
          <w:rFonts w:ascii="Times New Roman" w:hAnsi="Times New Roman" w:cs="Times New Roman"/>
          <w:sz w:val="28"/>
          <w:szCs w:val="28"/>
        </w:rPr>
        <w:t>ис.</w:t>
      </w:r>
      <w:r w:rsidR="002F7308">
        <w:rPr>
          <w:rFonts w:ascii="Times New Roman" w:hAnsi="Times New Roman" w:cs="Times New Roman"/>
          <w:sz w:val="28"/>
          <w:szCs w:val="28"/>
        </w:rPr>
        <w:t> </w:t>
      </w:r>
      <w:r w:rsidR="00FC68A2">
        <w:rPr>
          <w:rFonts w:ascii="Times New Roman" w:hAnsi="Times New Roman" w:cs="Times New Roman"/>
          <w:sz w:val="28"/>
          <w:szCs w:val="28"/>
        </w:rPr>
        <w:t>1</w:t>
      </w:r>
      <w:r w:rsidR="00FC68A2" w:rsidRPr="00FC68A2">
        <w:rPr>
          <w:rFonts w:ascii="Times New Roman" w:hAnsi="Times New Roman" w:cs="Times New Roman"/>
          <w:sz w:val="28"/>
          <w:szCs w:val="28"/>
        </w:rPr>
        <w:t>3</w:t>
      </w:r>
      <w:r w:rsidR="00702CC4" w:rsidRPr="00B074D3">
        <w:rPr>
          <w:rFonts w:ascii="Times New Roman" w:hAnsi="Times New Roman" w:cs="Times New Roman"/>
          <w:sz w:val="28"/>
          <w:szCs w:val="28"/>
        </w:rPr>
        <w:t>)</w:t>
      </w:r>
      <w:r w:rsidR="004037CC" w:rsidRPr="00B074D3">
        <w:rPr>
          <w:rFonts w:ascii="Times New Roman" w:hAnsi="Times New Roman" w:cs="Times New Roman"/>
          <w:sz w:val="28"/>
          <w:szCs w:val="28"/>
        </w:rPr>
        <w:t>:</w:t>
      </w:r>
    </w:p>
    <w:p w:rsidR="004037CC" w:rsidRPr="00B074D3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D3">
        <w:rPr>
          <w:rFonts w:ascii="Times New Roman" w:hAnsi="Times New Roman" w:cs="Times New Roman"/>
          <w:b/>
          <w:sz w:val="28"/>
          <w:szCs w:val="28"/>
        </w:rPr>
        <w:t>«Фамилия»</w:t>
      </w:r>
      <w:r w:rsidRPr="00B074D3">
        <w:rPr>
          <w:rFonts w:ascii="Times New Roman" w:hAnsi="Times New Roman" w:cs="Times New Roman"/>
          <w:sz w:val="28"/>
          <w:szCs w:val="28"/>
        </w:rPr>
        <w:t xml:space="preserve"> – фамилия получателя сертификата;</w:t>
      </w:r>
    </w:p>
    <w:p w:rsidR="004037CC" w:rsidRPr="00B074D3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D3">
        <w:rPr>
          <w:rFonts w:ascii="Times New Roman" w:hAnsi="Times New Roman" w:cs="Times New Roman"/>
          <w:b/>
          <w:sz w:val="28"/>
          <w:szCs w:val="28"/>
        </w:rPr>
        <w:t>«Имя»</w:t>
      </w:r>
      <w:r w:rsidRPr="00B074D3">
        <w:rPr>
          <w:rFonts w:ascii="Times New Roman" w:hAnsi="Times New Roman" w:cs="Times New Roman"/>
          <w:sz w:val="28"/>
          <w:szCs w:val="28"/>
        </w:rPr>
        <w:t xml:space="preserve"> – имя получателя сертификата;</w:t>
      </w:r>
    </w:p>
    <w:p w:rsidR="004037CC" w:rsidRPr="00B074D3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D3">
        <w:rPr>
          <w:rFonts w:ascii="Times New Roman" w:hAnsi="Times New Roman" w:cs="Times New Roman"/>
          <w:b/>
          <w:sz w:val="28"/>
          <w:szCs w:val="28"/>
        </w:rPr>
        <w:t>«Отчество»</w:t>
      </w:r>
      <w:r w:rsidRPr="00B074D3">
        <w:rPr>
          <w:rFonts w:ascii="Times New Roman" w:hAnsi="Times New Roman" w:cs="Times New Roman"/>
          <w:sz w:val="28"/>
          <w:szCs w:val="28"/>
        </w:rPr>
        <w:t xml:space="preserve"> – отчество получателя сертификата (при наличии);</w:t>
      </w:r>
    </w:p>
    <w:p w:rsidR="004037CC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D3">
        <w:rPr>
          <w:rFonts w:ascii="Times New Roman" w:hAnsi="Times New Roman" w:cs="Times New Roman"/>
          <w:b/>
          <w:spacing w:val="4"/>
          <w:sz w:val="28"/>
          <w:szCs w:val="28"/>
        </w:rPr>
        <w:t>«ИНН»</w:t>
      </w:r>
      <w:r w:rsidRPr="00B074D3">
        <w:rPr>
          <w:rFonts w:ascii="Times New Roman" w:hAnsi="Times New Roman" w:cs="Times New Roman"/>
          <w:spacing w:val="4"/>
          <w:sz w:val="28"/>
          <w:szCs w:val="28"/>
        </w:rPr>
        <w:t xml:space="preserve"> – указывается индивидуальный номер налогоплательщика</w:t>
      </w:r>
      <w:r w:rsidRPr="00B074D3">
        <w:rPr>
          <w:rFonts w:ascii="Times New Roman" w:hAnsi="Times New Roman" w:cs="Times New Roman"/>
          <w:sz w:val="28"/>
          <w:szCs w:val="28"/>
        </w:rPr>
        <w:t xml:space="preserve"> </w:t>
      </w:r>
      <w:r w:rsidRPr="002F7308">
        <w:rPr>
          <w:rFonts w:ascii="Times New Roman" w:hAnsi="Times New Roman" w:cs="Times New Roman"/>
          <w:sz w:val="28"/>
          <w:szCs w:val="28"/>
        </w:rPr>
        <w:t>получателя сертификата;</w:t>
      </w:r>
    </w:p>
    <w:p w:rsidR="0087403C" w:rsidRPr="002F7308" w:rsidRDefault="0087403C" w:rsidP="00874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«СНИЛС»</w:t>
      </w:r>
      <w:r w:rsidRPr="002F7308">
        <w:rPr>
          <w:rFonts w:ascii="Times New Roman" w:hAnsi="Times New Roman" w:cs="Times New Roman"/>
          <w:sz w:val="28"/>
          <w:szCs w:val="28"/>
        </w:rPr>
        <w:t xml:space="preserve"> – указывается страховой номер индивидуального лицевого счёта получателя сертификата;</w:t>
      </w:r>
    </w:p>
    <w:p w:rsidR="005D3F92" w:rsidRPr="002F7308" w:rsidRDefault="005D3F92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F92">
        <w:rPr>
          <w:rFonts w:ascii="Times New Roman" w:hAnsi="Times New Roman" w:cs="Times New Roman"/>
          <w:b/>
          <w:sz w:val="28"/>
          <w:szCs w:val="28"/>
        </w:rPr>
        <w:t>«Должность»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4D3">
        <w:rPr>
          <w:rFonts w:ascii="Times New Roman" w:hAnsi="Times New Roman" w:cs="Times New Roman"/>
          <w:spacing w:val="4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указывается должность получателя сертификата;</w:t>
      </w:r>
    </w:p>
    <w:p w:rsidR="004037CC" w:rsidRPr="002F7308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«</w:t>
      </w:r>
      <w:r w:rsidRPr="002F7308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2F7308">
        <w:rPr>
          <w:rFonts w:ascii="Times New Roman" w:hAnsi="Times New Roman" w:cs="Times New Roman"/>
          <w:b/>
          <w:sz w:val="28"/>
          <w:szCs w:val="28"/>
        </w:rPr>
        <w:t>-</w:t>
      </w:r>
      <w:r w:rsidRPr="002F7308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2F7308">
        <w:rPr>
          <w:rFonts w:ascii="Times New Roman" w:hAnsi="Times New Roman" w:cs="Times New Roman"/>
          <w:b/>
          <w:sz w:val="28"/>
          <w:szCs w:val="28"/>
        </w:rPr>
        <w:t>»</w:t>
      </w:r>
      <w:r w:rsidRPr="002F7308">
        <w:rPr>
          <w:rFonts w:ascii="Times New Roman" w:hAnsi="Times New Roman" w:cs="Times New Roman"/>
          <w:sz w:val="28"/>
          <w:szCs w:val="28"/>
        </w:rPr>
        <w:t xml:space="preserve"> – указывается адрес электронной почты получателя сертификата;</w:t>
      </w:r>
    </w:p>
    <w:p w:rsidR="004037CC" w:rsidRPr="002F7308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«Регион»</w:t>
      </w:r>
      <w:r w:rsidRPr="002F7308">
        <w:rPr>
          <w:rFonts w:ascii="Times New Roman" w:hAnsi="Times New Roman" w:cs="Times New Roman"/>
          <w:sz w:val="28"/>
          <w:szCs w:val="28"/>
        </w:rPr>
        <w:t xml:space="preserve"> – указывается Приморский край;</w:t>
      </w:r>
    </w:p>
    <w:p w:rsidR="004037CC" w:rsidRPr="002F7308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«Населенный пункт»</w:t>
      </w:r>
      <w:r w:rsidRPr="002F7308">
        <w:rPr>
          <w:rFonts w:ascii="Times New Roman" w:hAnsi="Times New Roman" w:cs="Times New Roman"/>
          <w:sz w:val="28"/>
          <w:szCs w:val="28"/>
        </w:rPr>
        <w:t xml:space="preserve"> –</w:t>
      </w:r>
      <w:r w:rsidR="0053659C" w:rsidRPr="002F7308">
        <w:rPr>
          <w:rFonts w:ascii="Times New Roman" w:hAnsi="Times New Roman" w:cs="Times New Roman"/>
          <w:sz w:val="28"/>
          <w:szCs w:val="28"/>
        </w:rPr>
        <w:t xml:space="preserve"> заполняется наименование насел</w:t>
      </w:r>
      <w:r w:rsidR="00B074D3" w:rsidRPr="002F7308">
        <w:rPr>
          <w:rFonts w:ascii="Times New Roman" w:hAnsi="Times New Roman" w:cs="Times New Roman"/>
          <w:sz w:val="28"/>
          <w:szCs w:val="28"/>
        </w:rPr>
        <w:t>ё</w:t>
      </w:r>
      <w:r w:rsidR="0053659C" w:rsidRPr="002F7308">
        <w:rPr>
          <w:rFonts w:ascii="Times New Roman" w:hAnsi="Times New Roman" w:cs="Times New Roman"/>
          <w:sz w:val="28"/>
          <w:szCs w:val="28"/>
        </w:rPr>
        <w:t xml:space="preserve">нного пункта, </w:t>
      </w:r>
      <w:r w:rsidR="002F7308">
        <w:rPr>
          <w:rFonts w:ascii="Times New Roman" w:hAnsi="Times New Roman" w:cs="Times New Roman"/>
          <w:sz w:val="28"/>
          <w:szCs w:val="28"/>
        </w:rPr>
        <w:br/>
      </w:r>
      <w:r w:rsidR="0053659C" w:rsidRPr="002F7308">
        <w:rPr>
          <w:rFonts w:ascii="Times New Roman" w:hAnsi="Times New Roman" w:cs="Times New Roman"/>
          <w:sz w:val="28"/>
          <w:szCs w:val="28"/>
        </w:rPr>
        <w:t>в кото</w:t>
      </w:r>
      <w:r w:rsidR="007D5F72" w:rsidRPr="002F7308">
        <w:rPr>
          <w:rFonts w:ascii="Times New Roman" w:hAnsi="Times New Roman" w:cs="Times New Roman"/>
          <w:sz w:val="28"/>
          <w:szCs w:val="28"/>
        </w:rPr>
        <w:t>ром зарегистрирована организация</w:t>
      </w:r>
      <w:r w:rsidRPr="002F7308">
        <w:rPr>
          <w:rFonts w:ascii="Times New Roman" w:hAnsi="Times New Roman" w:cs="Times New Roman"/>
          <w:sz w:val="28"/>
          <w:szCs w:val="28"/>
        </w:rPr>
        <w:t>;</w:t>
      </w:r>
    </w:p>
    <w:p w:rsidR="004037CC" w:rsidRPr="002F7308" w:rsidRDefault="004037CC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b/>
          <w:sz w:val="28"/>
          <w:szCs w:val="28"/>
        </w:rPr>
        <w:t>«Класс средств ЭП»</w:t>
      </w:r>
      <w:r w:rsidRPr="002F7308">
        <w:rPr>
          <w:rFonts w:ascii="Times New Roman" w:hAnsi="Times New Roman" w:cs="Times New Roman"/>
          <w:sz w:val="28"/>
          <w:szCs w:val="28"/>
        </w:rPr>
        <w:t xml:space="preserve"> – выбирается из выпадающего списка значение</w:t>
      </w:r>
      <w:r w:rsidR="00C86251" w:rsidRPr="002F7308">
        <w:rPr>
          <w:rFonts w:ascii="Times New Roman" w:hAnsi="Times New Roman" w:cs="Times New Roman"/>
          <w:sz w:val="28"/>
          <w:szCs w:val="28"/>
        </w:rPr>
        <w:t xml:space="preserve"> «КС</w:t>
      </w:r>
      <w:r w:rsidR="00D03941" w:rsidRPr="002F7308">
        <w:rPr>
          <w:rFonts w:ascii="Times New Roman" w:hAnsi="Times New Roman" w:cs="Times New Roman"/>
          <w:sz w:val="28"/>
          <w:szCs w:val="28"/>
        </w:rPr>
        <w:t>2</w:t>
      </w:r>
      <w:r w:rsidR="00362FB9" w:rsidRPr="002F7308">
        <w:rPr>
          <w:rFonts w:ascii="Times New Roman" w:hAnsi="Times New Roman" w:cs="Times New Roman"/>
          <w:sz w:val="28"/>
          <w:szCs w:val="28"/>
        </w:rPr>
        <w:t>».</w:t>
      </w:r>
    </w:p>
    <w:p w:rsidR="0013684D" w:rsidRPr="00061706" w:rsidRDefault="0013684D" w:rsidP="00B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13684D" w:rsidRPr="00D84068" w:rsidRDefault="004B6363" w:rsidP="0013684D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48000" cy="4728673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472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36E" w:rsidRPr="00D84068" w:rsidRDefault="0035438A" w:rsidP="00042969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48000" cy="405784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405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706" w:rsidRPr="00061706" w:rsidRDefault="00061706" w:rsidP="00061706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80136E" w:rsidRPr="00061706" w:rsidRDefault="0080136E" w:rsidP="00061706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61706">
        <w:rPr>
          <w:rFonts w:ascii="Times New Roman" w:hAnsi="Times New Roman" w:cs="Times New Roman"/>
          <w:bCs/>
          <w:sz w:val="24"/>
          <w:szCs w:val="24"/>
        </w:rPr>
        <w:t>Рис.</w:t>
      </w:r>
      <w:r w:rsidR="00061706">
        <w:rPr>
          <w:rFonts w:ascii="Times New Roman" w:hAnsi="Times New Roman" w:cs="Times New Roman"/>
          <w:bCs/>
          <w:sz w:val="24"/>
          <w:szCs w:val="24"/>
        </w:rPr>
        <w:t> </w:t>
      </w:r>
      <w:r w:rsidR="00FC68A2">
        <w:rPr>
          <w:rFonts w:ascii="Times New Roman" w:hAnsi="Times New Roman" w:cs="Times New Roman"/>
          <w:bCs/>
          <w:sz w:val="24"/>
          <w:szCs w:val="24"/>
        </w:rPr>
        <w:t>13</w:t>
      </w:r>
      <w:r w:rsidR="0006170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61706">
        <w:rPr>
          <w:rFonts w:ascii="Times New Roman" w:hAnsi="Times New Roman" w:cs="Times New Roman"/>
          <w:noProof/>
          <w:sz w:val="24"/>
          <w:szCs w:val="24"/>
        </w:rPr>
        <w:t>Форма «Формирование запроса на сертификат»</w:t>
      </w:r>
    </w:p>
    <w:p w:rsidR="00BA58BA" w:rsidRPr="0044084A" w:rsidRDefault="00362FB9" w:rsidP="00362FB9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4084A">
        <w:rPr>
          <w:rFonts w:ascii="Times New Roman" w:hAnsi="Times New Roman" w:cs="Times New Roman"/>
          <w:spacing w:val="-4"/>
          <w:sz w:val="28"/>
          <w:szCs w:val="28"/>
        </w:rPr>
        <w:lastRenderedPageBreak/>
        <w:t>П</w:t>
      </w:r>
      <w:r w:rsidR="00CE6874" w:rsidRPr="0044084A">
        <w:rPr>
          <w:rFonts w:ascii="Times New Roman" w:hAnsi="Times New Roman" w:cs="Times New Roman"/>
          <w:spacing w:val="-4"/>
          <w:sz w:val="28"/>
          <w:szCs w:val="28"/>
        </w:rPr>
        <w:t>одключить к компьютеру</w:t>
      </w:r>
      <w:r w:rsidR="00BA58BA" w:rsidRPr="0044084A">
        <w:rPr>
          <w:rFonts w:ascii="Times New Roman" w:hAnsi="Times New Roman" w:cs="Times New Roman"/>
          <w:spacing w:val="-4"/>
          <w:sz w:val="28"/>
          <w:szCs w:val="28"/>
        </w:rPr>
        <w:t xml:space="preserve"> носитель </w:t>
      </w:r>
      <w:r w:rsidR="00CE6874" w:rsidRPr="0044084A">
        <w:rPr>
          <w:rFonts w:ascii="Times New Roman" w:hAnsi="Times New Roman" w:cs="Times New Roman"/>
          <w:spacing w:val="-4"/>
          <w:sz w:val="28"/>
          <w:szCs w:val="28"/>
        </w:rPr>
        <w:t xml:space="preserve">для записи </w:t>
      </w:r>
      <w:r w:rsidRPr="0044084A">
        <w:rPr>
          <w:rFonts w:ascii="Times New Roman" w:hAnsi="Times New Roman" w:cs="Times New Roman"/>
          <w:spacing w:val="-4"/>
          <w:sz w:val="28"/>
          <w:szCs w:val="28"/>
        </w:rPr>
        <w:t>ключа электронной подписи</w:t>
      </w:r>
      <w:r w:rsidR="00E866FE" w:rsidRPr="00E866FE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r w:rsidR="00E866FE">
        <w:rPr>
          <w:rFonts w:ascii="Times New Roman" w:hAnsi="Times New Roman" w:cs="Times New Roman"/>
          <w:spacing w:val="-4"/>
          <w:sz w:val="28"/>
          <w:szCs w:val="28"/>
        </w:rPr>
        <w:t>флэш-накопитель, Рутокен и т.п.)</w:t>
      </w:r>
      <w:r w:rsidRPr="0044084A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362FB9" w:rsidRPr="00362FB9" w:rsidRDefault="00362FB9" w:rsidP="00362FB9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8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054C59" w:rsidRPr="002F7308">
        <w:rPr>
          <w:rFonts w:ascii="Times New Roman" w:hAnsi="Times New Roman" w:cs="Times New Roman"/>
          <w:spacing w:val="4"/>
          <w:sz w:val="28"/>
          <w:szCs w:val="28"/>
        </w:rPr>
        <w:t>ажать на кнопку «Сохранить и сфо</w:t>
      </w:r>
      <w:r w:rsidR="005B4CF1" w:rsidRPr="002F7308">
        <w:rPr>
          <w:rFonts w:ascii="Times New Roman" w:hAnsi="Times New Roman" w:cs="Times New Roman"/>
          <w:spacing w:val="4"/>
          <w:sz w:val="28"/>
          <w:szCs w:val="28"/>
        </w:rPr>
        <w:t>рмировать запрос на сертификат»</w:t>
      </w:r>
      <w:r w:rsidRPr="00362FB9">
        <w:rPr>
          <w:rFonts w:ascii="Times New Roman" w:hAnsi="Times New Roman" w:cs="Times New Roman"/>
          <w:sz w:val="28"/>
          <w:szCs w:val="28"/>
        </w:rPr>
        <w:t xml:space="preserve"> (р</w:t>
      </w:r>
      <w:r w:rsidR="007E511B" w:rsidRPr="00362FB9">
        <w:rPr>
          <w:rFonts w:ascii="Times New Roman" w:hAnsi="Times New Roman" w:cs="Times New Roman"/>
          <w:sz w:val="28"/>
          <w:szCs w:val="28"/>
        </w:rPr>
        <w:t>ис.</w:t>
      </w:r>
      <w:r w:rsidRPr="00362FB9">
        <w:rPr>
          <w:rFonts w:ascii="Times New Roman" w:hAnsi="Times New Roman" w:cs="Times New Roman"/>
          <w:sz w:val="28"/>
          <w:szCs w:val="28"/>
        </w:rPr>
        <w:t> </w:t>
      </w:r>
      <w:r w:rsidR="007E511B" w:rsidRPr="00362FB9">
        <w:rPr>
          <w:rFonts w:ascii="Times New Roman" w:hAnsi="Times New Roman" w:cs="Times New Roman"/>
          <w:sz w:val="28"/>
          <w:szCs w:val="28"/>
        </w:rPr>
        <w:t>1</w:t>
      </w:r>
      <w:r w:rsidR="009E040F">
        <w:rPr>
          <w:rFonts w:ascii="Times New Roman" w:hAnsi="Times New Roman" w:cs="Times New Roman"/>
          <w:sz w:val="28"/>
          <w:szCs w:val="28"/>
        </w:rPr>
        <w:t>3</w:t>
      </w:r>
      <w:r w:rsidR="007E511B" w:rsidRPr="00362FB9">
        <w:rPr>
          <w:rFonts w:ascii="Times New Roman" w:hAnsi="Times New Roman" w:cs="Times New Roman"/>
          <w:sz w:val="28"/>
          <w:szCs w:val="28"/>
        </w:rPr>
        <w:t>)</w:t>
      </w:r>
      <w:r w:rsidR="005B4CF1" w:rsidRPr="00362FB9">
        <w:rPr>
          <w:rFonts w:ascii="Times New Roman" w:hAnsi="Times New Roman" w:cs="Times New Roman"/>
          <w:sz w:val="28"/>
          <w:szCs w:val="28"/>
        </w:rPr>
        <w:t>.</w:t>
      </w:r>
    </w:p>
    <w:p w:rsidR="00054C59" w:rsidRPr="00F23170" w:rsidRDefault="00253568" w:rsidP="00EF479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170">
        <w:rPr>
          <w:rFonts w:ascii="Times New Roman" w:hAnsi="Times New Roman" w:cs="Times New Roman"/>
          <w:b/>
          <w:spacing w:val="4"/>
          <w:sz w:val="28"/>
          <w:szCs w:val="28"/>
        </w:rPr>
        <w:t>В</w:t>
      </w:r>
      <w:r w:rsidR="00762463">
        <w:rPr>
          <w:rFonts w:ascii="Times New Roman" w:hAnsi="Times New Roman" w:cs="Times New Roman"/>
          <w:b/>
          <w:spacing w:val="4"/>
          <w:sz w:val="28"/>
          <w:szCs w:val="28"/>
        </w:rPr>
        <w:t>АЖНО</w:t>
      </w:r>
      <w:r w:rsidRPr="00F23170">
        <w:rPr>
          <w:rFonts w:ascii="Times New Roman" w:hAnsi="Times New Roman" w:cs="Times New Roman"/>
          <w:b/>
          <w:spacing w:val="4"/>
          <w:sz w:val="28"/>
          <w:szCs w:val="28"/>
        </w:rPr>
        <w:t xml:space="preserve">! </w:t>
      </w:r>
      <w:r w:rsidR="00FF774D" w:rsidRPr="00F23170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 w:rsidR="000974F3" w:rsidRPr="00F23170">
        <w:rPr>
          <w:rFonts w:ascii="Times New Roman" w:hAnsi="Times New Roman" w:cs="Times New Roman"/>
          <w:b/>
          <w:sz w:val="28"/>
          <w:szCs w:val="28"/>
        </w:rPr>
        <w:t>формирования</w:t>
      </w:r>
      <w:r w:rsidR="00FF774D" w:rsidRPr="00F23170">
        <w:rPr>
          <w:rFonts w:ascii="Times New Roman" w:hAnsi="Times New Roman" w:cs="Times New Roman"/>
          <w:b/>
          <w:sz w:val="28"/>
          <w:szCs w:val="28"/>
        </w:rPr>
        <w:t xml:space="preserve"> запроса на сертификат владелец должен обеспечивать хранение носителя ключевой информации с </w:t>
      </w:r>
      <w:r w:rsidR="00226821" w:rsidRPr="00F23170">
        <w:rPr>
          <w:rFonts w:ascii="Times New Roman" w:hAnsi="Times New Roman" w:cs="Times New Roman"/>
          <w:b/>
          <w:sz w:val="28"/>
          <w:szCs w:val="28"/>
        </w:rPr>
        <w:t xml:space="preserve">ключом электронной </w:t>
      </w:r>
      <w:r w:rsidR="00226821" w:rsidRPr="00F23170">
        <w:rPr>
          <w:rFonts w:ascii="Times New Roman" w:hAnsi="Times New Roman" w:cs="Times New Roman"/>
          <w:b/>
          <w:spacing w:val="4"/>
          <w:sz w:val="28"/>
          <w:szCs w:val="28"/>
        </w:rPr>
        <w:t>подписи</w:t>
      </w:r>
      <w:r w:rsidR="00FF774D" w:rsidRPr="00F23170">
        <w:rPr>
          <w:rFonts w:ascii="Times New Roman" w:hAnsi="Times New Roman" w:cs="Times New Roman"/>
          <w:b/>
          <w:spacing w:val="4"/>
          <w:sz w:val="28"/>
          <w:szCs w:val="28"/>
        </w:rPr>
        <w:t xml:space="preserve"> в соответствии с установленными требованиями (</w:t>
      </w:r>
      <w:r w:rsidR="00DA43B6" w:rsidRPr="00F23170">
        <w:rPr>
          <w:rFonts w:ascii="Times New Roman" w:hAnsi="Times New Roman" w:cs="Times New Roman"/>
          <w:b/>
          <w:spacing w:val="4"/>
          <w:sz w:val="28"/>
          <w:szCs w:val="28"/>
        </w:rPr>
        <w:t xml:space="preserve">Инструкция </w:t>
      </w:r>
      <w:r w:rsidR="003948C6" w:rsidRPr="00F23170">
        <w:rPr>
          <w:rFonts w:ascii="Times New Roman" w:hAnsi="Times New Roman" w:cs="Times New Roman"/>
          <w:b/>
          <w:spacing w:val="4"/>
          <w:sz w:val="28"/>
          <w:szCs w:val="28"/>
        </w:rPr>
        <w:br/>
      </w:r>
      <w:r w:rsidR="00DA43B6" w:rsidRPr="00F23170">
        <w:rPr>
          <w:rFonts w:ascii="Times New Roman" w:hAnsi="Times New Roman" w:cs="Times New Roman"/>
          <w:b/>
          <w:sz w:val="28"/>
          <w:szCs w:val="28"/>
        </w:rPr>
        <w:t xml:space="preserve">об организации и обеспечении безопасности хранения, обработки и передачи </w:t>
      </w:r>
      <w:r w:rsidR="003948C6" w:rsidRPr="00F23170">
        <w:rPr>
          <w:rFonts w:ascii="Times New Roman" w:hAnsi="Times New Roman" w:cs="Times New Roman"/>
          <w:b/>
          <w:sz w:val="28"/>
          <w:szCs w:val="28"/>
        </w:rPr>
        <w:br/>
      </w:r>
      <w:r w:rsidR="00DA43B6" w:rsidRPr="00F23170">
        <w:rPr>
          <w:rFonts w:ascii="Times New Roman" w:hAnsi="Times New Roman" w:cs="Times New Roman"/>
          <w:b/>
          <w:spacing w:val="4"/>
          <w:sz w:val="28"/>
          <w:szCs w:val="28"/>
        </w:rPr>
        <w:t>по каналам связи с использованием средств криптографической защиты</w:t>
      </w:r>
      <w:r w:rsidR="00DA43B6" w:rsidRPr="00F231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3B6" w:rsidRPr="00F23170">
        <w:rPr>
          <w:rFonts w:ascii="Times New Roman" w:hAnsi="Times New Roman" w:cs="Times New Roman"/>
          <w:b/>
          <w:spacing w:val="-2"/>
          <w:sz w:val="28"/>
          <w:szCs w:val="28"/>
        </w:rPr>
        <w:t>информации с ограниченным доступом, не содержащей сведений, составляющих</w:t>
      </w:r>
      <w:r w:rsidR="00DA43B6" w:rsidRPr="00F231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3B6" w:rsidRPr="00F23170">
        <w:rPr>
          <w:rFonts w:ascii="Times New Roman" w:hAnsi="Times New Roman" w:cs="Times New Roman"/>
          <w:b/>
          <w:spacing w:val="4"/>
          <w:sz w:val="28"/>
          <w:szCs w:val="28"/>
        </w:rPr>
        <w:t>государственную тайну, утвержд</w:t>
      </w:r>
      <w:r w:rsidR="00EF479A" w:rsidRPr="00F23170">
        <w:rPr>
          <w:rFonts w:ascii="Times New Roman" w:hAnsi="Times New Roman" w:cs="Times New Roman"/>
          <w:b/>
          <w:spacing w:val="4"/>
          <w:sz w:val="28"/>
          <w:szCs w:val="28"/>
        </w:rPr>
        <w:t>ё</w:t>
      </w:r>
      <w:r w:rsidR="00DA43B6" w:rsidRPr="00F23170">
        <w:rPr>
          <w:rFonts w:ascii="Times New Roman" w:hAnsi="Times New Roman" w:cs="Times New Roman"/>
          <w:b/>
          <w:spacing w:val="4"/>
          <w:sz w:val="28"/>
          <w:szCs w:val="28"/>
        </w:rPr>
        <w:t xml:space="preserve">нная </w:t>
      </w:r>
      <w:r w:rsidR="00FF774D" w:rsidRPr="00F23170">
        <w:rPr>
          <w:rFonts w:ascii="Times New Roman" w:hAnsi="Times New Roman" w:cs="Times New Roman"/>
          <w:b/>
          <w:spacing w:val="4"/>
          <w:sz w:val="28"/>
          <w:szCs w:val="28"/>
        </w:rPr>
        <w:t>приказ</w:t>
      </w:r>
      <w:r w:rsidR="00DA43B6" w:rsidRPr="00F23170">
        <w:rPr>
          <w:rFonts w:ascii="Times New Roman" w:hAnsi="Times New Roman" w:cs="Times New Roman"/>
          <w:b/>
          <w:spacing w:val="4"/>
          <w:sz w:val="28"/>
          <w:szCs w:val="28"/>
        </w:rPr>
        <w:t>ом</w:t>
      </w:r>
      <w:r w:rsidR="00FF774D" w:rsidRPr="00F23170"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 w:rsidR="00EF479A" w:rsidRPr="00F23170">
        <w:rPr>
          <w:rFonts w:ascii="Times New Roman" w:hAnsi="Times New Roman" w:cs="Times New Roman"/>
          <w:b/>
          <w:spacing w:val="4"/>
          <w:sz w:val="28"/>
          <w:szCs w:val="28"/>
        </w:rPr>
        <w:t>Федерального агентства</w:t>
      </w:r>
      <w:r w:rsidR="00EF479A" w:rsidRPr="00F231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479A" w:rsidRPr="00F23170">
        <w:rPr>
          <w:rFonts w:ascii="Times New Roman" w:hAnsi="Times New Roman" w:cs="Times New Roman"/>
          <w:b/>
          <w:spacing w:val="-2"/>
          <w:sz w:val="28"/>
          <w:szCs w:val="28"/>
        </w:rPr>
        <w:t>правительственной связи и информации при Президенте Российской Федерации</w:t>
      </w:r>
      <w:r w:rsidR="00EF479A" w:rsidRPr="00F231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74D" w:rsidRPr="00F23170">
        <w:rPr>
          <w:rFonts w:ascii="Times New Roman" w:hAnsi="Times New Roman" w:cs="Times New Roman"/>
          <w:b/>
          <w:sz w:val="28"/>
          <w:szCs w:val="28"/>
        </w:rPr>
        <w:t>от 13</w:t>
      </w:r>
      <w:r w:rsidR="00EF479A" w:rsidRPr="00F23170">
        <w:rPr>
          <w:rFonts w:ascii="Times New Roman" w:hAnsi="Times New Roman" w:cs="Times New Roman"/>
          <w:b/>
          <w:sz w:val="28"/>
          <w:szCs w:val="28"/>
        </w:rPr>
        <w:t xml:space="preserve"> июня </w:t>
      </w:r>
      <w:r w:rsidR="00FF774D" w:rsidRPr="00F23170">
        <w:rPr>
          <w:rFonts w:ascii="Times New Roman" w:hAnsi="Times New Roman" w:cs="Times New Roman"/>
          <w:b/>
          <w:sz w:val="28"/>
          <w:szCs w:val="28"/>
        </w:rPr>
        <w:t>2001</w:t>
      </w:r>
      <w:r w:rsidR="00EF479A" w:rsidRPr="00F23170">
        <w:rPr>
          <w:rFonts w:ascii="Times New Roman" w:hAnsi="Times New Roman" w:cs="Times New Roman"/>
          <w:b/>
          <w:sz w:val="28"/>
          <w:szCs w:val="28"/>
        </w:rPr>
        <w:t> г.</w:t>
      </w:r>
      <w:r w:rsidR="00FF774D" w:rsidRPr="00F2317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EF479A" w:rsidRPr="00F23170">
        <w:rPr>
          <w:rFonts w:ascii="Times New Roman" w:hAnsi="Times New Roman" w:cs="Times New Roman"/>
          <w:b/>
          <w:sz w:val="28"/>
          <w:szCs w:val="28"/>
        </w:rPr>
        <w:t> </w:t>
      </w:r>
      <w:r w:rsidR="00FF774D" w:rsidRPr="00F23170">
        <w:rPr>
          <w:rFonts w:ascii="Times New Roman" w:hAnsi="Times New Roman" w:cs="Times New Roman"/>
          <w:b/>
          <w:sz w:val="28"/>
          <w:szCs w:val="28"/>
        </w:rPr>
        <w:t>152)</w:t>
      </w:r>
      <w:r w:rsidR="00EF479A" w:rsidRPr="00F23170">
        <w:rPr>
          <w:rFonts w:ascii="Times New Roman" w:hAnsi="Times New Roman" w:cs="Times New Roman"/>
          <w:b/>
          <w:sz w:val="28"/>
          <w:szCs w:val="28"/>
        </w:rPr>
        <w:t>.</w:t>
      </w:r>
    </w:p>
    <w:p w:rsidR="00A6261C" w:rsidRDefault="00F66B80" w:rsidP="00B1473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На форме создания запроса на сертификат со сформированными данными </w:t>
      </w:r>
      <w:r w:rsidR="00A6261C" w:rsidRPr="003C7C7C">
        <w:rPr>
          <w:rFonts w:ascii="Times New Roman" w:hAnsi="Times New Roman" w:cs="Times New Roman"/>
          <w:sz w:val="28"/>
          <w:szCs w:val="28"/>
        </w:rPr>
        <w:t xml:space="preserve">нажать </w:t>
      </w:r>
      <w:r w:rsidR="004162C1">
        <w:rPr>
          <w:rFonts w:ascii="Times New Roman" w:hAnsi="Times New Roman" w:cs="Times New Roman"/>
          <w:sz w:val="28"/>
          <w:szCs w:val="28"/>
        </w:rPr>
        <w:t xml:space="preserve">кнопку </w:t>
      </w:r>
      <w:r w:rsidR="00A6261C" w:rsidRPr="003C7C7C">
        <w:rPr>
          <w:rFonts w:ascii="Times New Roman" w:hAnsi="Times New Roman" w:cs="Times New Roman"/>
          <w:sz w:val="28"/>
          <w:szCs w:val="28"/>
        </w:rPr>
        <w:t>«</w:t>
      </w:r>
      <w:r w:rsidR="00A6261C">
        <w:rPr>
          <w:rFonts w:ascii="Times New Roman" w:hAnsi="Times New Roman" w:cs="Times New Roman"/>
          <w:sz w:val="28"/>
          <w:szCs w:val="28"/>
        </w:rPr>
        <w:t>Сформировать</w:t>
      </w:r>
      <w:r w:rsidR="00A6261C" w:rsidRPr="003C7C7C">
        <w:rPr>
          <w:rFonts w:ascii="Times New Roman" w:hAnsi="Times New Roman" w:cs="Times New Roman"/>
          <w:sz w:val="28"/>
          <w:szCs w:val="28"/>
        </w:rPr>
        <w:t>»</w:t>
      </w:r>
      <w:r w:rsidR="00A6261C" w:rsidRPr="00A6261C">
        <w:rPr>
          <w:rFonts w:ascii="Times New Roman" w:hAnsi="Times New Roman" w:cs="Times New Roman"/>
          <w:sz w:val="28"/>
          <w:szCs w:val="28"/>
        </w:rPr>
        <w:t xml:space="preserve"> </w:t>
      </w:r>
      <w:r w:rsidR="00A6261C" w:rsidRPr="002F7308">
        <w:rPr>
          <w:rFonts w:ascii="Times New Roman" w:hAnsi="Times New Roman" w:cs="Times New Roman"/>
          <w:sz w:val="28"/>
          <w:szCs w:val="28"/>
        </w:rPr>
        <w:t>(рис. 1</w:t>
      </w:r>
      <w:r>
        <w:rPr>
          <w:rFonts w:ascii="Times New Roman" w:hAnsi="Times New Roman" w:cs="Times New Roman"/>
          <w:sz w:val="28"/>
          <w:szCs w:val="28"/>
        </w:rPr>
        <w:t>4</w:t>
      </w:r>
      <w:r w:rsidR="00A6261C" w:rsidRPr="002F7308">
        <w:rPr>
          <w:rFonts w:ascii="Times New Roman" w:hAnsi="Times New Roman" w:cs="Times New Roman"/>
          <w:sz w:val="28"/>
          <w:szCs w:val="28"/>
        </w:rPr>
        <w:t>).</w:t>
      </w:r>
    </w:p>
    <w:p w:rsidR="00A6261C" w:rsidRDefault="00A6261C" w:rsidP="00A6261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61C" w:rsidRDefault="00456BD5" w:rsidP="00C251F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20000" cy="4385826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438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1F6" w:rsidRDefault="008D40FF" w:rsidP="00C251F6">
      <w:pPr>
        <w:tabs>
          <w:tab w:val="left" w:pos="1134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0000" cy="3352047"/>
            <wp:effectExtent l="0" t="0" r="0" b="127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35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61C" w:rsidRDefault="00C251F6" w:rsidP="007965C2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61706">
        <w:rPr>
          <w:rFonts w:ascii="Times New Roman" w:hAnsi="Times New Roman" w:cs="Times New Roman"/>
          <w:bCs/>
          <w:sz w:val="24"/>
          <w:szCs w:val="24"/>
        </w:rPr>
        <w:t>Рис.</w:t>
      </w:r>
      <w:r w:rsidR="00235F4E">
        <w:rPr>
          <w:rFonts w:ascii="Times New Roman" w:hAnsi="Times New Roman" w:cs="Times New Roman"/>
          <w:bCs/>
          <w:sz w:val="24"/>
          <w:szCs w:val="24"/>
        </w:rPr>
        <w:t> 14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61706">
        <w:rPr>
          <w:rFonts w:ascii="Times New Roman" w:hAnsi="Times New Roman" w:cs="Times New Roman"/>
          <w:noProof/>
          <w:sz w:val="24"/>
          <w:szCs w:val="24"/>
        </w:rPr>
        <w:t>Форма «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Создание </w:t>
      </w:r>
      <w:r w:rsidRPr="00061706">
        <w:rPr>
          <w:rFonts w:ascii="Times New Roman" w:hAnsi="Times New Roman" w:cs="Times New Roman"/>
          <w:noProof/>
          <w:sz w:val="24"/>
          <w:szCs w:val="24"/>
        </w:rPr>
        <w:t>запроса на сертификат»</w:t>
      </w:r>
    </w:p>
    <w:p w:rsidR="00A6261C" w:rsidRPr="00A6261C" w:rsidRDefault="00A6261C" w:rsidP="00A6261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4C7" w:rsidRDefault="006474C7" w:rsidP="00B1473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4C7">
        <w:rPr>
          <w:rFonts w:ascii="Times New Roman" w:hAnsi="Times New Roman" w:cs="Times New Roman"/>
          <w:sz w:val="28"/>
          <w:szCs w:val="28"/>
        </w:rPr>
        <w:t>В случае появления окна с предупреждением о том, что этот веб-сайт</w:t>
      </w:r>
      <w:r w:rsidRPr="006474C7">
        <w:rPr>
          <w:rFonts w:ascii="Times New Roman" w:hAnsi="Times New Roman" w:cs="Times New Roman"/>
          <w:spacing w:val="4"/>
          <w:sz w:val="28"/>
          <w:szCs w:val="28"/>
        </w:rPr>
        <w:t xml:space="preserve"> пытается выполнить операцию с </w:t>
      </w:r>
      <w:r w:rsidR="00BA3FAF">
        <w:rPr>
          <w:rFonts w:ascii="Times New Roman" w:hAnsi="Times New Roman" w:cs="Times New Roman"/>
          <w:spacing w:val="4"/>
          <w:sz w:val="28"/>
          <w:szCs w:val="28"/>
        </w:rPr>
        <w:t>ключами или сертификатами</w:t>
      </w:r>
      <w:r w:rsidRPr="006474C7">
        <w:rPr>
          <w:rFonts w:ascii="Times New Roman" w:hAnsi="Times New Roman" w:cs="Times New Roman"/>
          <w:spacing w:val="4"/>
          <w:sz w:val="28"/>
          <w:szCs w:val="28"/>
        </w:rPr>
        <w:t xml:space="preserve"> от имени п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ользователя, нажать кнопку «Да» </w:t>
      </w:r>
      <w:r w:rsidRPr="002F7308">
        <w:rPr>
          <w:rFonts w:ascii="Times New Roman" w:hAnsi="Times New Roman" w:cs="Times New Roman"/>
          <w:sz w:val="28"/>
          <w:szCs w:val="28"/>
        </w:rPr>
        <w:t>(рис. </w:t>
      </w:r>
      <w:r w:rsidR="0054551C">
        <w:rPr>
          <w:rFonts w:ascii="Times New Roman" w:hAnsi="Times New Roman" w:cs="Times New Roman"/>
          <w:sz w:val="28"/>
          <w:szCs w:val="28"/>
        </w:rPr>
        <w:t>1</w:t>
      </w:r>
      <w:r w:rsidR="001B23E4">
        <w:rPr>
          <w:rFonts w:ascii="Times New Roman" w:hAnsi="Times New Roman" w:cs="Times New Roman"/>
          <w:sz w:val="28"/>
          <w:szCs w:val="28"/>
        </w:rPr>
        <w:t>5</w:t>
      </w:r>
      <w:r w:rsidRPr="002F7308">
        <w:rPr>
          <w:rFonts w:ascii="Times New Roman" w:hAnsi="Times New Roman" w:cs="Times New Roman"/>
          <w:sz w:val="28"/>
          <w:szCs w:val="28"/>
        </w:rPr>
        <w:t>).</w:t>
      </w:r>
    </w:p>
    <w:p w:rsidR="006474C7" w:rsidRPr="003A266E" w:rsidRDefault="006474C7" w:rsidP="006474C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74C7" w:rsidRDefault="00F24A2E" w:rsidP="00332CAF">
      <w:pPr>
        <w:tabs>
          <w:tab w:val="left" w:pos="1134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50088" cy="2700000"/>
            <wp:effectExtent l="0" t="0" r="0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088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CAF" w:rsidRDefault="00332CAF" w:rsidP="00816EA4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61706">
        <w:rPr>
          <w:rFonts w:ascii="Times New Roman" w:hAnsi="Times New Roman" w:cs="Times New Roman"/>
          <w:bCs/>
          <w:sz w:val="24"/>
          <w:szCs w:val="24"/>
        </w:rPr>
        <w:t>Рис.</w:t>
      </w:r>
      <w:r w:rsidR="00240C74">
        <w:rPr>
          <w:rFonts w:ascii="Times New Roman" w:hAnsi="Times New Roman" w:cs="Times New Roman"/>
          <w:bCs/>
          <w:sz w:val="24"/>
          <w:szCs w:val="24"/>
        </w:rPr>
        <w:t> 15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>Окно</w:t>
      </w:r>
      <w:r w:rsidRPr="00061706">
        <w:rPr>
          <w:rFonts w:ascii="Times New Roman" w:hAnsi="Times New Roman" w:cs="Times New Roman"/>
          <w:noProof/>
          <w:sz w:val="24"/>
          <w:szCs w:val="24"/>
        </w:rPr>
        <w:t xml:space="preserve"> «</w:t>
      </w:r>
      <w:r>
        <w:rPr>
          <w:rFonts w:ascii="Times New Roman" w:hAnsi="Times New Roman" w:cs="Times New Roman"/>
          <w:noProof/>
          <w:sz w:val="24"/>
          <w:szCs w:val="24"/>
        </w:rPr>
        <w:t>Подтверждение доступа</w:t>
      </w:r>
      <w:r w:rsidRPr="00061706">
        <w:rPr>
          <w:rFonts w:ascii="Times New Roman" w:hAnsi="Times New Roman" w:cs="Times New Roman"/>
          <w:noProof/>
          <w:sz w:val="24"/>
          <w:szCs w:val="24"/>
        </w:rPr>
        <w:t>»</w:t>
      </w:r>
    </w:p>
    <w:p w:rsidR="00816EA4" w:rsidRDefault="00816EA4" w:rsidP="00B1473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EA4">
        <w:rPr>
          <w:rFonts w:ascii="Times New Roman" w:hAnsi="Times New Roman" w:cs="Times New Roman"/>
          <w:sz w:val="28"/>
          <w:szCs w:val="28"/>
        </w:rPr>
        <w:t>Появится окно выбора ключевого носителя для записи кл</w:t>
      </w:r>
      <w:r w:rsidR="00C04015">
        <w:rPr>
          <w:rFonts w:ascii="Times New Roman" w:hAnsi="Times New Roman" w:cs="Times New Roman"/>
          <w:sz w:val="28"/>
          <w:szCs w:val="28"/>
        </w:rPr>
        <w:t>юча электронной подписи (рис. 16</w:t>
      </w:r>
      <w:r w:rsidRPr="00816EA4">
        <w:rPr>
          <w:rFonts w:ascii="Times New Roman" w:hAnsi="Times New Roman" w:cs="Times New Roman"/>
          <w:sz w:val="28"/>
          <w:szCs w:val="28"/>
        </w:rPr>
        <w:t>).</w:t>
      </w:r>
    </w:p>
    <w:p w:rsidR="00816EA4" w:rsidRPr="003A266E" w:rsidRDefault="00816EA4" w:rsidP="00816EA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16EA4" w:rsidRPr="00EF1983" w:rsidRDefault="00E535EA" w:rsidP="00816EA4">
      <w:pPr>
        <w:tabs>
          <w:tab w:val="left" w:pos="1134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527485" cy="28440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85" cy="2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EA4" w:rsidRPr="00EF1983" w:rsidRDefault="00C04015" w:rsidP="00EF19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Рис. 16</w:t>
      </w:r>
      <w:r w:rsidR="00EF1983" w:rsidRPr="00EF198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F1983" w:rsidRPr="00EF1983">
        <w:rPr>
          <w:rFonts w:ascii="Times New Roman" w:hAnsi="Times New Roman" w:cs="Times New Roman"/>
          <w:noProof/>
          <w:sz w:val="24"/>
          <w:szCs w:val="24"/>
        </w:rPr>
        <w:t xml:space="preserve">Окно </w:t>
      </w:r>
      <w:r w:rsidR="00EF1983">
        <w:rPr>
          <w:rFonts w:ascii="Times New Roman" w:hAnsi="Times New Roman" w:cs="Times New Roman"/>
          <w:sz w:val="24"/>
          <w:szCs w:val="24"/>
        </w:rPr>
        <w:t>выбора ключевого носителя</w:t>
      </w:r>
    </w:p>
    <w:p w:rsidR="00816EA4" w:rsidRDefault="00816EA4" w:rsidP="00816E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f9"/>
        <w:tblW w:w="9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824"/>
      </w:tblGrid>
      <w:tr w:rsidR="00816EA4" w:rsidRPr="00493EDB" w:rsidTr="00B96B32">
        <w:tc>
          <w:tcPr>
            <w:tcW w:w="1925" w:type="dxa"/>
          </w:tcPr>
          <w:p w:rsidR="00816EA4" w:rsidRPr="00493EDB" w:rsidRDefault="00816EA4" w:rsidP="00B96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EDB">
              <w:rPr>
                <w:rFonts w:ascii="Times New Roman" w:hAnsi="Times New Roman"/>
                <w:b/>
                <w:sz w:val="28"/>
                <w:szCs w:val="28"/>
              </w:rPr>
              <w:t>Примечание.</w:t>
            </w:r>
          </w:p>
        </w:tc>
        <w:tc>
          <w:tcPr>
            <w:tcW w:w="7824" w:type="dxa"/>
          </w:tcPr>
          <w:p w:rsidR="00816EA4" w:rsidRPr="00493EDB" w:rsidRDefault="00816EA4" w:rsidP="00B96B32">
            <w:pPr>
              <w:widowControl w:val="0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493EDB">
              <w:rPr>
                <w:rFonts w:ascii="Times New Roman" w:hAnsi="Times New Roman"/>
                <w:sz w:val="28"/>
                <w:szCs w:val="28"/>
              </w:rPr>
              <w:t xml:space="preserve">Данное окно появляется только в случае настроенных двух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493EDB">
              <w:rPr>
                <w:rFonts w:ascii="Times New Roman" w:hAnsi="Times New Roman"/>
                <w:sz w:val="28"/>
                <w:szCs w:val="28"/>
              </w:rPr>
              <w:t xml:space="preserve">и более считывателей в «КриптоПро </w:t>
            </w:r>
            <w:r w:rsidRPr="00493EDB">
              <w:rPr>
                <w:rFonts w:ascii="Times New Roman" w:hAnsi="Times New Roman"/>
                <w:sz w:val="28"/>
                <w:szCs w:val="28"/>
                <w:lang w:val="en-US"/>
              </w:rPr>
              <w:t>CSP</w:t>
            </w:r>
            <w:r w:rsidRPr="00493EDB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816EA4" w:rsidRPr="00816EA4" w:rsidRDefault="00816EA4" w:rsidP="00816EA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405" w:rsidRPr="00E22641" w:rsidRDefault="00E02405" w:rsidP="00E0240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4"/>
          <w:sz w:val="28"/>
          <w:szCs w:val="28"/>
        </w:rPr>
      </w:pPr>
      <w:r w:rsidRPr="00E22641">
        <w:rPr>
          <w:rFonts w:ascii="Times New Roman" w:hAnsi="Times New Roman"/>
          <w:spacing w:val="4"/>
          <w:sz w:val="28"/>
          <w:szCs w:val="28"/>
        </w:rPr>
        <w:t>После выбора ключевого носителя нажать на кнопку «ОК»</w:t>
      </w:r>
      <w:r w:rsidR="001B3DC9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1B3DC9" w:rsidRPr="002F7308">
        <w:rPr>
          <w:rFonts w:ascii="Times New Roman" w:hAnsi="Times New Roman" w:cs="Times New Roman"/>
          <w:sz w:val="28"/>
          <w:szCs w:val="28"/>
        </w:rPr>
        <w:t>(рис. </w:t>
      </w:r>
      <w:r w:rsidR="001C0CC4">
        <w:rPr>
          <w:rFonts w:ascii="Times New Roman" w:hAnsi="Times New Roman" w:cs="Times New Roman"/>
          <w:sz w:val="28"/>
          <w:szCs w:val="28"/>
        </w:rPr>
        <w:t>16</w:t>
      </w:r>
      <w:r w:rsidR="001B3DC9" w:rsidRPr="002F7308">
        <w:rPr>
          <w:rFonts w:ascii="Times New Roman" w:hAnsi="Times New Roman" w:cs="Times New Roman"/>
          <w:sz w:val="28"/>
          <w:szCs w:val="28"/>
        </w:rPr>
        <w:t>).</w:t>
      </w:r>
    </w:p>
    <w:p w:rsidR="00816EA4" w:rsidRDefault="005D32F8" w:rsidP="00B1473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FD08AF">
        <w:rPr>
          <w:rFonts w:ascii="Times New Roman" w:hAnsi="Times New Roman"/>
          <w:bCs/>
          <w:color w:val="000000"/>
          <w:sz w:val="28"/>
          <w:szCs w:val="28"/>
        </w:rPr>
        <w:t>оявится окно «КриптоПро CSP», в котором необходимо установить пароль на создаваемый ключевой контейнер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F7308">
        <w:rPr>
          <w:rFonts w:ascii="Times New Roman" w:hAnsi="Times New Roman" w:cs="Times New Roman"/>
          <w:sz w:val="28"/>
          <w:szCs w:val="28"/>
        </w:rPr>
        <w:t>(рис. </w:t>
      </w:r>
      <w:r w:rsidR="00371D4C">
        <w:rPr>
          <w:rFonts w:ascii="Times New Roman" w:hAnsi="Times New Roman" w:cs="Times New Roman"/>
          <w:sz w:val="28"/>
          <w:szCs w:val="28"/>
        </w:rPr>
        <w:t>17</w:t>
      </w:r>
      <w:r w:rsidRPr="002F7308">
        <w:rPr>
          <w:rFonts w:ascii="Times New Roman" w:hAnsi="Times New Roman" w:cs="Times New Roman"/>
          <w:sz w:val="28"/>
          <w:szCs w:val="28"/>
        </w:rPr>
        <w:t>).</w:t>
      </w:r>
    </w:p>
    <w:p w:rsidR="005D32F8" w:rsidRPr="009E39B0" w:rsidRDefault="005D32F8" w:rsidP="005D32F8">
      <w:pPr>
        <w:pStyle w:val="a"/>
        <w:numPr>
          <w:ilvl w:val="0"/>
          <w:numId w:val="34"/>
        </w:numPr>
        <w:tabs>
          <w:tab w:val="left" w:pos="1134"/>
        </w:tabs>
        <w:spacing w:before="0" w:after="0" w:line="240" w:lineRule="auto"/>
        <w:rPr>
          <w:spacing w:val="4"/>
        </w:rPr>
      </w:pPr>
      <w:r>
        <w:rPr>
          <w:bCs/>
          <w:spacing w:val="4"/>
        </w:rPr>
        <w:t>Ввести пароль, подтвердить его и нажать на кнопку «ОК»</w:t>
      </w:r>
      <w:r w:rsidRPr="002F7308">
        <w:t>.</w:t>
      </w:r>
    </w:p>
    <w:p w:rsidR="005D32F8" w:rsidRDefault="005D32F8" w:rsidP="005D32F8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bCs/>
          <w:spacing w:val="4"/>
        </w:rPr>
      </w:pPr>
      <w:r w:rsidRPr="009E39B0">
        <w:rPr>
          <w:b/>
          <w:bCs/>
          <w:spacing w:val="4"/>
        </w:rPr>
        <w:t>ВНИМАНИЕ!</w:t>
      </w:r>
      <w:r>
        <w:rPr>
          <w:b/>
          <w:bCs/>
          <w:spacing w:val="4"/>
        </w:rPr>
        <w:t xml:space="preserve"> </w:t>
      </w:r>
      <w:r>
        <w:rPr>
          <w:bCs/>
          <w:spacing w:val="4"/>
        </w:rPr>
        <w:t>Введённый пароль необходимо запомнить, в случае утери его восстановление невозможно.</w:t>
      </w:r>
    </w:p>
    <w:p w:rsidR="005843BB" w:rsidRPr="005843BB" w:rsidRDefault="005843BB" w:rsidP="005D32F8">
      <w:pPr>
        <w:pStyle w:val="a"/>
        <w:numPr>
          <w:ilvl w:val="0"/>
          <w:numId w:val="0"/>
        </w:numPr>
        <w:spacing w:before="0" w:after="0" w:line="240" w:lineRule="auto"/>
        <w:ind w:firstLine="709"/>
      </w:pPr>
      <w:r w:rsidRPr="00827CAB">
        <w:rPr>
          <w:bCs/>
          <w:spacing w:val="4"/>
        </w:rPr>
        <w:t xml:space="preserve">Если получатель сертификата не желает устанавливать пароль, </w:t>
      </w:r>
      <w:r w:rsidR="00FC61DA">
        <w:rPr>
          <w:bCs/>
          <w:spacing w:val="4"/>
        </w:rPr>
        <w:br/>
      </w:r>
      <w:r w:rsidRPr="00827CAB">
        <w:rPr>
          <w:bCs/>
          <w:spacing w:val="4"/>
        </w:rPr>
        <w:t>то необходимо оставить поля пустыми и нажать на кнопку «ОК»</w:t>
      </w:r>
      <w:r w:rsidR="002E223A" w:rsidRPr="002F7308">
        <w:t>.</w:t>
      </w:r>
    </w:p>
    <w:p w:rsidR="005D32F8" w:rsidRPr="005843BB" w:rsidRDefault="005D32F8" w:rsidP="005D32F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D32F8" w:rsidRDefault="006B18CD" w:rsidP="00AD77EA">
      <w:pPr>
        <w:tabs>
          <w:tab w:val="left" w:pos="1134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1733" cy="1404000"/>
            <wp:effectExtent l="0" t="0" r="0" b="571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733" cy="14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113" w:rsidRPr="00EF1983" w:rsidRDefault="00D85113" w:rsidP="00D85113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983">
        <w:rPr>
          <w:rFonts w:ascii="Times New Roman" w:hAnsi="Times New Roman" w:cs="Times New Roman"/>
          <w:bCs/>
          <w:sz w:val="24"/>
          <w:szCs w:val="24"/>
        </w:rPr>
        <w:t>Рис. 1</w:t>
      </w:r>
      <w:r w:rsidR="00371D4C">
        <w:rPr>
          <w:rFonts w:ascii="Times New Roman" w:hAnsi="Times New Roman" w:cs="Times New Roman"/>
          <w:bCs/>
          <w:sz w:val="24"/>
          <w:szCs w:val="24"/>
        </w:rPr>
        <w:t>7</w:t>
      </w:r>
      <w:r w:rsidRPr="00EF198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F1983">
        <w:rPr>
          <w:rFonts w:ascii="Times New Roman" w:hAnsi="Times New Roman" w:cs="Times New Roman"/>
          <w:noProof/>
          <w:sz w:val="24"/>
          <w:szCs w:val="24"/>
        </w:rPr>
        <w:t xml:space="preserve">Окно </w:t>
      </w:r>
      <w:r>
        <w:rPr>
          <w:rFonts w:ascii="Times New Roman" w:hAnsi="Times New Roman" w:cs="Times New Roman"/>
          <w:noProof/>
          <w:sz w:val="24"/>
          <w:szCs w:val="24"/>
        </w:rPr>
        <w:t>установки пароля для создаваемого ключевого контейнера</w:t>
      </w:r>
    </w:p>
    <w:p w:rsidR="00C774F7" w:rsidRDefault="00C774F7" w:rsidP="00B1473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отобразившемся блоке </w:t>
      </w:r>
      <w:r w:rsidRPr="002F7308">
        <w:rPr>
          <w:rFonts w:ascii="Times New Roman" w:hAnsi="Times New Roman" w:cs="Times New Roman"/>
          <w:sz w:val="28"/>
          <w:szCs w:val="28"/>
        </w:rPr>
        <w:t xml:space="preserve">«Формирование сведений для подачи запроса </w:t>
      </w:r>
      <w:r w:rsidRPr="002F7308">
        <w:rPr>
          <w:rFonts w:ascii="Times New Roman" w:hAnsi="Times New Roman" w:cs="Times New Roman"/>
          <w:sz w:val="28"/>
          <w:szCs w:val="28"/>
        </w:rPr>
        <w:br/>
      </w:r>
      <w:r w:rsidRPr="003948C6">
        <w:rPr>
          <w:rFonts w:ascii="Times New Roman" w:hAnsi="Times New Roman" w:cs="Times New Roman"/>
          <w:spacing w:val="4"/>
          <w:sz w:val="28"/>
          <w:szCs w:val="28"/>
        </w:rPr>
        <w:t>на сертификат»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в разделе «Документы для получения сертификата» обратиться </w:t>
      </w:r>
      <w:r>
        <w:rPr>
          <w:rFonts w:ascii="Times New Roman" w:hAnsi="Times New Roman" w:cs="Times New Roman"/>
          <w:spacing w:val="4"/>
          <w:sz w:val="28"/>
          <w:szCs w:val="28"/>
        </w:rPr>
        <w:br/>
        <w:t xml:space="preserve">к признаку </w:t>
      </w:r>
      <w:r w:rsidR="00A82765">
        <w:rPr>
          <w:rFonts w:ascii="Times New Roman" w:hAnsi="Times New Roman" w:cs="Times New Roman"/>
          <w:spacing w:val="4"/>
          <w:sz w:val="28"/>
          <w:szCs w:val="28"/>
        </w:rPr>
        <w:t>Получателя сертификата</w:t>
      </w:r>
      <w:r w:rsidR="00F0723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723F" w:rsidRPr="002F7308">
        <w:rPr>
          <w:rFonts w:ascii="Times New Roman" w:hAnsi="Times New Roman" w:cs="Times New Roman"/>
          <w:sz w:val="28"/>
          <w:szCs w:val="28"/>
        </w:rPr>
        <w:t>(рис. 1</w:t>
      </w:r>
      <w:r w:rsidR="00F0723F">
        <w:rPr>
          <w:rFonts w:ascii="Times New Roman" w:hAnsi="Times New Roman" w:cs="Times New Roman"/>
          <w:sz w:val="28"/>
          <w:szCs w:val="28"/>
        </w:rPr>
        <w:t>8</w:t>
      </w:r>
      <w:r w:rsidR="008D3F86">
        <w:rPr>
          <w:rFonts w:ascii="Times New Roman" w:hAnsi="Times New Roman" w:cs="Times New Roman"/>
          <w:sz w:val="28"/>
          <w:szCs w:val="28"/>
        </w:rPr>
        <w:t>):</w:t>
      </w:r>
    </w:p>
    <w:p w:rsidR="008D3F86" w:rsidRDefault="008D3F86" w:rsidP="008D3F8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В случае, если получатель сертификата является лицом, имеющим право действовать без доверенности от имени организации, необходимо </w:t>
      </w:r>
      <w:r w:rsidR="001F19B6"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</w:rPr>
        <w:t xml:space="preserve"> признак «Получатель сертификата является лицом, имеющим право действовать </w:t>
      </w:r>
      <w:r>
        <w:rPr>
          <w:rFonts w:ascii="Times New Roman" w:hAnsi="Times New Roman" w:cs="Times New Roman"/>
          <w:sz w:val="28"/>
          <w:szCs w:val="28"/>
        </w:rPr>
        <w:br/>
        <w:t>без доверенности от имени Заявителя»;</w:t>
      </w:r>
    </w:p>
    <w:p w:rsidR="008D3F86" w:rsidRDefault="00D24FB6" w:rsidP="008D3F8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б. Если получатель сертификата не является лицом, имеющим право действовать без доверенности от имени </w:t>
      </w:r>
      <w:r w:rsidR="00B273D3">
        <w:rPr>
          <w:rFonts w:ascii="Times New Roman" w:hAnsi="Times New Roman" w:cs="Times New Roman"/>
          <w:sz w:val="28"/>
          <w:szCs w:val="28"/>
        </w:rPr>
        <w:t xml:space="preserve">организации, необходимо заполнить данные </w:t>
      </w:r>
      <w:r w:rsidR="00F04BDE">
        <w:rPr>
          <w:rFonts w:ascii="Times New Roman" w:hAnsi="Times New Roman" w:cs="Times New Roman"/>
          <w:sz w:val="28"/>
          <w:szCs w:val="28"/>
        </w:rPr>
        <w:t xml:space="preserve">в разделе «Документ или сведения, подтверждающие полномочия получателя сертификата» - </w:t>
      </w:r>
      <w:r w:rsidR="00FD2CEC">
        <w:rPr>
          <w:rFonts w:ascii="Times New Roman" w:hAnsi="Times New Roman" w:cs="Times New Roman"/>
          <w:sz w:val="28"/>
          <w:szCs w:val="28"/>
        </w:rPr>
        <w:t xml:space="preserve">указать название, дату и номер документа, </w:t>
      </w:r>
      <w:r w:rsidR="00CC0EC2">
        <w:rPr>
          <w:rFonts w:ascii="Times New Roman" w:hAnsi="Times New Roman" w:cs="Times New Roman"/>
          <w:sz w:val="28"/>
          <w:szCs w:val="28"/>
        </w:rPr>
        <w:t xml:space="preserve">подтверждающего замещение должностным лицом государственной должности субъекта Российской Федерации, должности </w:t>
      </w:r>
      <w:r w:rsidR="00B96B32">
        <w:rPr>
          <w:rFonts w:ascii="Times New Roman" w:hAnsi="Times New Roman" w:cs="Times New Roman"/>
          <w:sz w:val="28"/>
          <w:szCs w:val="28"/>
        </w:rPr>
        <w:t>в государственном органе, органе местного самоуправления, учреждении, подведомственном государственному органу, органу местного самоуправления, организации, определённой в пункте 4 части 3 статьи 17.2 Федерального закона № 63-ФЗ «Об электронной подписи»</w:t>
      </w:r>
      <w:r w:rsidR="00567848">
        <w:rPr>
          <w:rStyle w:val="aff8"/>
          <w:rFonts w:ascii="Times New Roman" w:hAnsi="Times New Roman" w:cs="Times New Roman"/>
          <w:sz w:val="28"/>
          <w:szCs w:val="28"/>
        </w:rPr>
        <w:footnoteReference w:id="2"/>
      </w:r>
      <w:r w:rsidR="00567848">
        <w:rPr>
          <w:rFonts w:ascii="Times New Roman" w:hAnsi="Times New Roman" w:cs="Times New Roman"/>
          <w:sz w:val="28"/>
          <w:szCs w:val="28"/>
        </w:rPr>
        <w:t xml:space="preserve">, </w:t>
      </w:r>
      <w:r w:rsidR="005238B8">
        <w:rPr>
          <w:rFonts w:ascii="Times New Roman" w:hAnsi="Times New Roman" w:cs="Times New Roman"/>
          <w:sz w:val="28"/>
          <w:szCs w:val="28"/>
        </w:rPr>
        <w:t>либо документа, подтверждающего право представителя государственного органа, органа местного самоуправления, организации</w:t>
      </w:r>
      <w:r w:rsidR="005238B8">
        <w:rPr>
          <w:rStyle w:val="aff8"/>
          <w:rFonts w:ascii="Times New Roman" w:hAnsi="Times New Roman" w:cs="Times New Roman"/>
          <w:sz w:val="28"/>
          <w:szCs w:val="28"/>
        </w:rPr>
        <w:footnoteReference w:id="3"/>
      </w:r>
      <w:r w:rsidR="005238B8">
        <w:rPr>
          <w:rFonts w:ascii="Times New Roman" w:hAnsi="Times New Roman" w:cs="Times New Roman"/>
          <w:sz w:val="28"/>
          <w:szCs w:val="28"/>
        </w:rPr>
        <w:t xml:space="preserve"> обращаться за получением сертификата, и указать дату, номер и название данного документа, а также посредством нажатия кнопки «Обзор» прикрепить сканированный образ документа.</w:t>
      </w:r>
    </w:p>
    <w:p w:rsidR="00177BB7" w:rsidRPr="00177BB7" w:rsidRDefault="00177BB7" w:rsidP="008D3F8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77BB7" w:rsidRPr="008D3F86" w:rsidRDefault="00996A6A" w:rsidP="0099766E">
      <w:pPr>
        <w:tabs>
          <w:tab w:val="left" w:pos="1134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8575" cy="2880000"/>
            <wp:effectExtent l="0" t="0" r="825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57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66E" w:rsidRDefault="0099766E" w:rsidP="00216934">
      <w:pPr>
        <w:pStyle w:val="a4"/>
        <w:tabs>
          <w:tab w:val="left" w:pos="1134"/>
        </w:tabs>
        <w:spacing w:after="12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F1983">
        <w:rPr>
          <w:rFonts w:ascii="Times New Roman" w:hAnsi="Times New Roman" w:cs="Times New Roman"/>
          <w:bCs/>
          <w:sz w:val="24"/>
          <w:szCs w:val="24"/>
        </w:rPr>
        <w:t>Рис. 1</w:t>
      </w:r>
      <w:r w:rsidR="0072388F">
        <w:rPr>
          <w:rFonts w:ascii="Times New Roman" w:hAnsi="Times New Roman" w:cs="Times New Roman"/>
          <w:bCs/>
          <w:sz w:val="24"/>
          <w:szCs w:val="24"/>
        </w:rPr>
        <w:t>8</w:t>
      </w:r>
      <w:r w:rsidRPr="00EF198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56F32">
        <w:rPr>
          <w:rFonts w:ascii="Times New Roman" w:hAnsi="Times New Roman" w:cs="Times New Roman"/>
          <w:noProof/>
          <w:sz w:val="24"/>
          <w:szCs w:val="24"/>
        </w:rPr>
        <w:t>Раздел</w:t>
      </w:r>
      <w:bookmarkStart w:id="3" w:name="_GoBack"/>
      <w:bookmarkEnd w:id="3"/>
      <w:r w:rsidR="0072388F">
        <w:rPr>
          <w:rFonts w:ascii="Times New Roman" w:hAnsi="Times New Roman" w:cs="Times New Roman"/>
          <w:noProof/>
          <w:sz w:val="24"/>
          <w:szCs w:val="24"/>
        </w:rPr>
        <w:t xml:space="preserve"> «Документы для получения сертификата»</w:t>
      </w:r>
    </w:p>
    <w:p w:rsidR="00B14735" w:rsidRPr="002F7308" w:rsidRDefault="006417ED" w:rsidP="00B14735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вновь</w:t>
      </w:r>
      <w:r w:rsidR="001B4F95" w:rsidRPr="002F7308">
        <w:rPr>
          <w:rFonts w:ascii="Times New Roman" w:hAnsi="Times New Roman" w:cs="Times New Roman"/>
          <w:sz w:val="28"/>
          <w:szCs w:val="28"/>
        </w:rPr>
        <w:t xml:space="preserve"> отобразивше</w:t>
      </w:r>
      <w:r>
        <w:rPr>
          <w:rFonts w:ascii="Times New Roman" w:hAnsi="Times New Roman" w:cs="Times New Roman"/>
          <w:sz w:val="28"/>
          <w:szCs w:val="28"/>
        </w:rPr>
        <w:t>мся</w:t>
      </w:r>
      <w:r w:rsidR="001B4F95" w:rsidRPr="002F73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блоке</w:t>
      </w:r>
      <w:r w:rsidR="001B4F95" w:rsidRPr="002F7308">
        <w:rPr>
          <w:rFonts w:ascii="Times New Roman" w:hAnsi="Times New Roman" w:cs="Times New Roman"/>
          <w:sz w:val="28"/>
          <w:szCs w:val="28"/>
        </w:rPr>
        <w:t xml:space="preserve"> «Формирование сведений для подачи запроса </w:t>
      </w:r>
      <w:r w:rsidR="001B4F95" w:rsidRPr="003948C6">
        <w:rPr>
          <w:rFonts w:ascii="Times New Roman" w:hAnsi="Times New Roman" w:cs="Times New Roman"/>
          <w:spacing w:val="4"/>
          <w:sz w:val="28"/>
          <w:szCs w:val="28"/>
        </w:rPr>
        <w:t xml:space="preserve">на сертификат» в </w:t>
      </w:r>
      <w:r w:rsidR="000B2BB9">
        <w:rPr>
          <w:rFonts w:ascii="Times New Roman" w:hAnsi="Times New Roman" w:cs="Times New Roman"/>
          <w:spacing w:val="4"/>
          <w:sz w:val="28"/>
          <w:szCs w:val="28"/>
        </w:rPr>
        <w:t>разделе</w:t>
      </w:r>
      <w:r w:rsidR="001B4F95" w:rsidRPr="003948C6">
        <w:rPr>
          <w:rFonts w:ascii="Times New Roman" w:hAnsi="Times New Roman" w:cs="Times New Roman"/>
          <w:spacing w:val="4"/>
          <w:sz w:val="28"/>
          <w:szCs w:val="28"/>
        </w:rPr>
        <w:t xml:space="preserve"> «</w:t>
      </w:r>
      <w:r w:rsidR="001405BF">
        <w:rPr>
          <w:rFonts w:ascii="Times New Roman" w:hAnsi="Times New Roman" w:cs="Times New Roman"/>
          <w:spacing w:val="4"/>
          <w:sz w:val="28"/>
          <w:szCs w:val="28"/>
        </w:rPr>
        <w:t>Заявление на сертификат</w:t>
      </w:r>
      <w:r w:rsidR="001B4F95" w:rsidRPr="003948C6">
        <w:rPr>
          <w:rFonts w:ascii="Times New Roman" w:hAnsi="Times New Roman" w:cs="Times New Roman"/>
          <w:spacing w:val="4"/>
          <w:sz w:val="28"/>
          <w:szCs w:val="28"/>
        </w:rPr>
        <w:t>» нажать на кнопку</w:t>
      </w:r>
      <w:r w:rsidR="001B4F95" w:rsidRPr="002F7308">
        <w:rPr>
          <w:rFonts w:ascii="Times New Roman" w:hAnsi="Times New Roman" w:cs="Times New Roman"/>
          <w:sz w:val="28"/>
          <w:szCs w:val="28"/>
        </w:rPr>
        <w:t xml:space="preserve"> «</w:t>
      </w:r>
      <w:r w:rsidR="00E6179B" w:rsidRPr="002F7308">
        <w:rPr>
          <w:rFonts w:ascii="Times New Roman" w:hAnsi="Times New Roman" w:cs="Times New Roman"/>
          <w:sz w:val="28"/>
          <w:szCs w:val="28"/>
        </w:rPr>
        <w:t>Сформировать заявление</w:t>
      </w:r>
      <w:r w:rsidR="001B4F95" w:rsidRPr="002F7308">
        <w:rPr>
          <w:rFonts w:ascii="Times New Roman" w:hAnsi="Times New Roman" w:cs="Times New Roman"/>
          <w:sz w:val="28"/>
          <w:szCs w:val="28"/>
        </w:rPr>
        <w:t>»</w:t>
      </w:r>
      <w:r w:rsidR="00B14735" w:rsidRPr="002F7308">
        <w:rPr>
          <w:rFonts w:ascii="Times New Roman" w:hAnsi="Times New Roman" w:cs="Times New Roman"/>
          <w:sz w:val="28"/>
          <w:szCs w:val="28"/>
        </w:rPr>
        <w:t xml:space="preserve"> (рис. </w:t>
      </w:r>
      <w:r w:rsidR="00E2700E" w:rsidRPr="002F7308">
        <w:rPr>
          <w:rFonts w:ascii="Times New Roman" w:hAnsi="Times New Roman" w:cs="Times New Roman"/>
          <w:sz w:val="28"/>
          <w:szCs w:val="28"/>
        </w:rPr>
        <w:t>1</w:t>
      </w:r>
      <w:r w:rsidR="00A82765">
        <w:rPr>
          <w:rFonts w:ascii="Times New Roman" w:hAnsi="Times New Roman" w:cs="Times New Roman"/>
          <w:sz w:val="28"/>
          <w:szCs w:val="28"/>
        </w:rPr>
        <w:t>9</w:t>
      </w:r>
      <w:r w:rsidR="00E2700E" w:rsidRPr="002F7308">
        <w:rPr>
          <w:rFonts w:ascii="Times New Roman" w:hAnsi="Times New Roman" w:cs="Times New Roman"/>
          <w:sz w:val="28"/>
          <w:szCs w:val="28"/>
        </w:rPr>
        <w:t>)</w:t>
      </w:r>
      <w:r w:rsidR="00B14735" w:rsidRPr="002F7308">
        <w:rPr>
          <w:rFonts w:ascii="Times New Roman" w:hAnsi="Times New Roman" w:cs="Times New Roman"/>
          <w:sz w:val="28"/>
          <w:szCs w:val="28"/>
        </w:rPr>
        <w:t>.</w:t>
      </w:r>
    </w:p>
    <w:p w:rsidR="001B4F95" w:rsidRPr="004871F6" w:rsidRDefault="00B14735" w:rsidP="00B147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1F6">
        <w:rPr>
          <w:rFonts w:ascii="Times New Roman Полужирный" w:hAnsi="Times New Roman Полужирный" w:cs="Times New Roman"/>
          <w:b/>
          <w:spacing w:val="4"/>
          <w:sz w:val="28"/>
          <w:szCs w:val="28"/>
        </w:rPr>
        <w:t>Примечание.</w:t>
      </w:r>
      <w:r w:rsidR="00402498" w:rsidRPr="004871F6">
        <w:rPr>
          <w:rFonts w:ascii="Times New Roman Полужирный" w:hAnsi="Times New Roman Полужирный" w:cs="Times New Roman"/>
          <w:b/>
          <w:spacing w:val="4"/>
          <w:sz w:val="28"/>
          <w:szCs w:val="28"/>
        </w:rPr>
        <w:t xml:space="preserve"> Перед формированием заявления на сертификат рекомендуется</w:t>
      </w:r>
      <w:r w:rsidR="00402498" w:rsidRPr="004871F6">
        <w:rPr>
          <w:rFonts w:ascii="Times New Roman" w:hAnsi="Times New Roman" w:cs="Times New Roman"/>
          <w:b/>
          <w:spacing w:val="4"/>
          <w:sz w:val="28"/>
          <w:szCs w:val="28"/>
        </w:rPr>
        <w:t xml:space="preserve"> предварительно сохранить ссылку на запрос и его номер </w:t>
      </w:r>
      <w:r w:rsidR="003948C6" w:rsidRPr="004871F6">
        <w:rPr>
          <w:rFonts w:ascii="Times New Roman" w:hAnsi="Times New Roman" w:cs="Times New Roman"/>
          <w:b/>
          <w:spacing w:val="4"/>
          <w:sz w:val="28"/>
          <w:szCs w:val="28"/>
        </w:rPr>
        <w:br/>
      </w:r>
      <w:r w:rsidR="00402498" w:rsidRPr="004871F6">
        <w:rPr>
          <w:rFonts w:ascii="Times New Roman Полужирный" w:hAnsi="Times New Roman Полужирный" w:cs="Times New Roman"/>
          <w:b/>
          <w:sz w:val="28"/>
          <w:szCs w:val="28"/>
        </w:rPr>
        <w:t>для обеспечения возможности последующего возврата к работе с карточкой</w:t>
      </w:r>
      <w:r w:rsidR="00402498" w:rsidRPr="004871F6">
        <w:rPr>
          <w:rFonts w:ascii="Times New Roman" w:hAnsi="Times New Roman" w:cs="Times New Roman"/>
          <w:b/>
          <w:sz w:val="28"/>
          <w:szCs w:val="28"/>
        </w:rPr>
        <w:t xml:space="preserve"> запроса либо отправить ссылку на </w:t>
      </w:r>
      <w:r w:rsidR="001A194B" w:rsidRPr="004871F6">
        <w:rPr>
          <w:rFonts w:ascii="Times New Roman" w:hAnsi="Times New Roman" w:cs="Times New Roman"/>
          <w:b/>
          <w:sz w:val="28"/>
          <w:szCs w:val="28"/>
        </w:rPr>
        <w:t>указанный</w:t>
      </w:r>
      <w:r w:rsidR="00402498" w:rsidRPr="004871F6">
        <w:rPr>
          <w:rFonts w:ascii="Times New Roman" w:hAnsi="Times New Roman" w:cs="Times New Roman"/>
          <w:b/>
          <w:sz w:val="28"/>
          <w:szCs w:val="28"/>
        </w:rPr>
        <w:t xml:space="preserve"> ранее адрес электронной почты</w:t>
      </w:r>
      <w:r w:rsidR="004871F6" w:rsidRPr="004871F6">
        <w:rPr>
          <w:rFonts w:ascii="Times New Roman" w:hAnsi="Times New Roman" w:cs="Times New Roman"/>
          <w:b/>
          <w:sz w:val="28"/>
          <w:szCs w:val="28"/>
        </w:rPr>
        <w:t xml:space="preserve"> (рис. 19)</w:t>
      </w:r>
      <w:r w:rsidRPr="004871F6">
        <w:rPr>
          <w:rFonts w:ascii="Times New Roman" w:hAnsi="Times New Roman" w:cs="Times New Roman"/>
          <w:b/>
          <w:sz w:val="28"/>
          <w:szCs w:val="28"/>
        </w:rPr>
        <w:t>.</w:t>
      </w:r>
    </w:p>
    <w:p w:rsidR="00BF191B" w:rsidRPr="00BF191B" w:rsidRDefault="00BF191B" w:rsidP="00BF191B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4"/>
          <w:szCs w:val="4"/>
        </w:rPr>
      </w:pPr>
    </w:p>
    <w:p w:rsidR="008651FC" w:rsidRPr="00D84068" w:rsidRDefault="00593D9C" w:rsidP="00BB74F8">
      <w:pPr>
        <w:pStyle w:val="a"/>
        <w:numPr>
          <w:ilvl w:val="0"/>
          <w:numId w:val="0"/>
        </w:numPr>
        <w:spacing w:line="240" w:lineRule="auto"/>
        <w:contextualSpacing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183991" cy="47520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991" cy="47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91B" w:rsidRPr="00BF191B" w:rsidRDefault="00BF191B" w:rsidP="00BF191B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105CFC" w:rsidRPr="00BF191B" w:rsidRDefault="00105CFC" w:rsidP="0021693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91B">
        <w:rPr>
          <w:rFonts w:ascii="Times New Roman" w:hAnsi="Times New Roman" w:cs="Times New Roman"/>
          <w:bCs/>
          <w:sz w:val="24"/>
          <w:szCs w:val="24"/>
        </w:rPr>
        <w:t>Рис</w:t>
      </w:r>
      <w:r w:rsidR="00B901BA" w:rsidRPr="00BF191B">
        <w:rPr>
          <w:rFonts w:ascii="Times New Roman" w:hAnsi="Times New Roman" w:cs="Times New Roman"/>
          <w:bCs/>
          <w:sz w:val="24"/>
          <w:szCs w:val="24"/>
        </w:rPr>
        <w:t>.</w:t>
      </w:r>
      <w:r w:rsidR="00BF191B" w:rsidRPr="00BF191B">
        <w:rPr>
          <w:rFonts w:ascii="Times New Roman" w:hAnsi="Times New Roman" w:cs="Times New Roman"/>
          <w:bCs/>
          <w:sz w:val="24"/>
          <w:szCs w:val="24"/>
        </w:rPr>
        <w:t> </w:t>
      </w:r>
      <w:r w:rsidR="00950F00">
        <w:rPr>
          <w:rFonts w:ascii="Times New Roman" w:hAnsi="Times New Roman" w:cs="Times New Roman"/>
          <w:bCs/>
          <w:sz w:val="24"/>
          <w:szCs w:val="24"/>
        </w:rPr>
        <w:t>19</w:t>
      </w:r>
      <w:r w:rsidR="00BF191B" w:rsidRPr="00BF19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B29BB" w:rsidRPr="00BF191B">
        <w:rPr>
          <w:rFonts w:ascii="Times New Roman" w:hAnsi="Times New Roman" w:cs="Times New Roman"/>
          <w:sz w:val="24"/>
          <w:szCs w:val="24"/>
        </w:rPr>
        <w:t xml:space="preserve">Кнопка «Сформировать заявление» в </w:t>
      </w:r>
      <w:r w:rsidR="00310E91">
        <w:rPr>
          <w:rFonts w:ascii="Times New Roman" w:hAnsi="Times New Roman" w:cs="Times New Roman"/>
          <w:sz w:val="24"/>
          <w:szCs w:val="24"/>
        </w:rPr>
        <w:t>разделе</w:t>
      </w:r>
      <w:r w:rsidR="00EB29BB" w:rsidRPr="00BF191B">
        <w:rPr>
          <w:rFonts w:ascii="Times New Roman" w:hAnsi="Times New Roman" w:cs="Times New Roman"/>
          <w:sz w:val="24"/>
          <w:szCs w:val="24"/>
        </w:rPr>
        <w:t xml:space="preserve"> «Заявление на сертификат»</w:t>
      </w:r>
    </w:p>
    <w:p w:rsidR="00EB29BB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C7C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BC6270" w:rsidRPr="003C7C7C">
        <w:rPr>
          <w:rFonts w:ascii="Times New Roman" w:hAnsi="Times New Roman" w:cs="Times New Roman"/>
          <w:spacing w:val="4"/>
          <w:sz w:val="28"/>
          <w:szCs w:val="28"/>
        </w:rPr>
        <w:t>а отобразившейся форме «Заявление на выдачу квалифицированного сертификата»</w:t>
      </w:r>
      <w:r w:rsidR="00166E26">
        <w:rPr>
          <w:rFonts w:ascii="Times New Roman" w:hAnsi="Times New Roman" w:cs="Times New Roman"/>
          <w:spacing w:val="4"/>
          <w:sz w:val="28"/>
          <w:szCs w:val="28"/>
        </w:rPr>
        <w:t xml:space="preserve"> необходимо проверить корректность данных</w:t>
      </w:r>
      <w:r w:rsidR="00BC6270" w:rsidRPr="003C7C7C">
        <w:rPr>
          <w:rFonts w:ascii="Times New Roman" w:hAnsi="Times New Roman" w:cs="Times New Roman"/>
          <w:spacing w:val="4"/>
          <w:sz w:val="28"/>
          <w:szCs w:val="28"/>
        </w:rPr>
        <w:t xml:space="preserve"> и нажать на кнопку</w:t>
      </w:r>
      <w:r w:rsidR="00BC6270" w:rsidRPr="00DD7D12">
        <w:rPr>
          <w:rFonts w:ascii="Times New Roman" w:hAnsi="Times New Roman" w:cs="Times New Roman"/>
          <w:sz w:val="28"/>
          <w:szCs w:val="28"/>
        </w:rPr>
        <w:t xml:space="preserve"> «Сохранить и сформировать печатную форму» (</w:t>
      </w:r>
      <w:r w:rsidR="00B20B4F">
        <w:rPr>
          <w:rFonts w:ascii="Times New Roman" w:hAnsi="Times New Roman" w:cs="Times New Roman"/>
          <w:sz w:val="28"/>
          <w:szCs w:val="28"/>
        </w:rPr>
        <w:t>р</w:t>
      </w:r>
      <w:r w:rsidR="00BC6270" w:rsidRPr="00DD7D12">
        <w:rPr>
          <w:rFonts w:ascii="Times New Roman" w:hAnsi="Times New Roman" w:cs="Times New Roman"/>
          <w:sz w:val="28"/>
          <w:szCs w:val="28"/>
        </w:rPr>
        <w:t>ис.</w:t>
      </w:r>
      <w:r w:rsidR="00B20B4F">
        <w:rPr>
          <w:rFonts w:ascii="Times New Roman" w:hAnsi="Times New Roman" w:cs="Times New Roman"/>
          <w:sz w:val="28"/>
          <w:szCs w:val="28"/>
        </w:rPr>
        <w:t> </w:t>
      </w:r>
      <w:r w:rsidR="001D2DA1">
        <w:rPr>
          <w:rFonts w:ascii="Times New Roman" w:hAnsi="Times New Roman" w:cs="Times New Roman"/>
          <w:sz w:val="28"/>
          <w:szCs w:val="28"/>
        </w:rPr>
        <w:t>20</w:t>
      </w:r>
      <w:r w:rsidR="00BC6270" w:rsidRPr="00DD7D12">
        <w:rPr>
          <w:rFonts w:ascii="Times New Roman" w:hAnsi="Times New Roman" w:cs="Times New Roman"/>
          <w:sz w:val="28"/>
          <w:szCs w:val="28"/>
        </w:rPr>
        <w:t>)</w:t>
      </w:r>
      <w:r w:rsidR="00E05F59">
        <w:rPr>
          <w:rFonts w:ascii="Times New Roman" w:hAnsi="Times New Roman" w:cs="Times New Roman"/>
          <w:sz w:val="28"/>
          <w:szCs w:val="28"/>
        </w:rPr>
        <w:t>.</w:t>
      </w:r>
    </w:p>
    <w:p w:rsidR="004D78BD" w:rsidRPr="004D78BD" w:rsidRDefault="004D78BD" w:rsidP="004D78BD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B86BD5" w:rsidRPr="0056527B" w:rsidRDefault="00B864E2" w:rsidP="00A15F4F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12683" cy="6120000"/>
            <wp:effectExtent l="0" t="0" r="254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683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B86BD5" w:rsidRPr="0056527B" w:rsidRDefault="00EF06DB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Рис.</w:t>
      </w:r>
      <w:r w:rsidR="00E05F59">
        <w:rPr>
          <w:rFonts w:ascii="Times New Roman" w:hAnsi="Times New Roman" w:cs="Times New Roman"/>
          <w:bCs/>
          <w:sz w:val="24"/>
          <w:szCs w:val="24"/>
        </w:rPr>
        <w:t> </w:t>
      </w:r>
      <w:r w:rsidR="001D2DA1">
        <w:rPr>
          <w:rFonts w:ascii="Times New Roman" w:hAnsi="Times New Roman" w:cs="Times New Roman"/>
          <w:bCs/>
          <w:sz w:val="24"/>
          <w:szCs w:val="24"/>
        </w:rPr>
        <w:t>20</w:t>
      </w:r>
      <w:r w:rsidR="00E05F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6527B">
        <w:rPr>
          <w:rFonts w:ascii="Times New Roman" w:hAnsi="Times New Roman" w:cs="Times New Roman"/>
          <w:bCs/>
          <w:sz w:val="24"/>
          <w:szCs w:val="24"/>
        </w:rPr>
        <w:t xml:space="preserve">Форма </w:t>
      </w:r>
      <w:r w:rsidR="00B07AA2" w:rsidRPr="0056527B">
        <w:rPr>
          <w:rFonts w:ascii="Times New Roman" w:hAnsi="Times New Roman" w:cs="Times New Roman"/>
          <w:bCs/>
          <w:sz w:val="24"/>
          <w:szCs w:val="24"/>
        </w:rPr>
        <w:t>«Заявление</w:t>
      </w:r>
      <w:r w:rsidRPr="0056527B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B07AA2" w:rsidRPr="0056527B">
        <w:rPr>
          <w:rFonts w:ascii="Times New Roman" w:hAnsi="Times New Roman" w:cs="Times New Roman"/>
          <w:bCs/>
          <w:sz w:val="24"/>
          <w:szCs w:val="24"/>
        </w:rPr>
        <w:t xml:space="preserve">выдачу квалифицированного </w:t>
      </w:r>
      <w:r w:rsidRPr="0056527B">
        <w:rPr>
          <w:rFonts w:ascii="Times New Roman" w:hAnsi="Times New Roman" w:cs="Times New Roman"/>
          <w:bCs/>
          <w:sz w:val="24"/>
          <w:szCs w:val="24"/>
        </w:rPr>
        <w:t>сертификат</w:t>
      </w:r>
      <w:r w:rsidR="00B07AA2" w:rsidRPr="0056527B">
        <w:rPr>
          <w:rFonts w:ascii="Times New Roman" w:hAnsi="Times New Roman" w:cs="Times New Roman"/>
          <w:bCs/>
          <w:sz w:val="24"/>
          <w:szCs w:val="24"/>
        </w:rPr>
        <w:t>а»</w:t>
      </w:r>
    </w:p>
    <w:p w:rsidR="00EF06DB" w:rsidRPr="00C81132" w:rsidRDefault="00EF06DB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33E" w:rsidRPr="003C7C7C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C7C">
        <w:rPr>
          <w:rFonts w:ascii="Times New Roman" w:hAnsi="Times New Roman" w:cs="Times New Roman"/>
          <w:spacing w:val="-5"/>
          <w:sz w:val="28"/>
          <w:szCs w:val="28"/>
        </w:rPr>
        <w:t>В</w:t>
      </w:r>
      <w:r w:rsidR="00AB34F7" w:rsidRPr="003C7C7C">
        <w:rPr>
          <w:rFonts w:ascii="Times New Roman" w:hAnsi="Times New Roman" w:cs="Times New Roman"/>
          <w:spacing w:val="-5"/>
          <w:sz w:val="28"/>
          <w:szCs w:val="28"/>
        </w:rPr>
        <w:t xml:space="preserve"> отобразившейся печатной форме заявления на выдачу квалифицированного</w:t>
      </w:r>
      <w:r w:rsidR="00AB34F7" w:rsidRPr="003C7C7C">
        <w:rPr>
          <w:rFonts w:ascii="Times New Roman" w:hAnsi="Times New Roman" w:cs="Times New Roman"/>
          <w:sz w:val="28"/>
          <w:szCs w:val="28"/>
        </w:rPr>
        <w:t xml:space="preserve"> сертификата нажать на кнопку «Печать»</w:t>
      </w:r>
      <w:r w:rsidR="00E05F59" w:rsidRPr="003C7C7C">
        <w:rPr>
          <w:rFonts w:ascii="Times New Roman" w:hAnsi="Times New Roman" w:cs="Times New Roman"/>
          <w:sz w:val="28"/>
          <w:szCs w:val="28"/>
        </w:rPr>
        <w:t>.</w:t>
      </w:r>
    </w:p>
    <w:p w:rsidR="00AB34F7" w:rsidRPr="003C7C7C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C7C">
        <w:rPr>
          <w:rFonts w:ascii="Times New Roman" w:hAnsi="Times New Roman" w:cs="Times New Roman"/>
          <w:spacing w:val="4"/>
          <w:sz w:val="28"/>
          <w:szCs w:val="28"/>
        </w:rPr>
        <w:t>Р</w:t>
      </w:r>
      <w:r w:rsidR="00446828">
        <w:rPr>
          <w:rFonts w:ascii="Times New Roman" w:hAnsi="Times New Roman" w:cs="Times New Roman"/>
          <w:spacing w:val="4"/>
          <w:sz w:val="28"/>
          <w:szCs w:val="28"/>
        </w:rPr>
        <w:t xml:space="preserve">аспечатать заявление </w:t>
      </w:r>
      <w:r w:rsidR="00412E41" w:rsidRPr="003C7C7C">
        <w:rPr>
          <w:rFonts w:ascii="Times New Roman" w:hAnsi="Times New Roman" w:cs="Times New Roman"/>
          <w:spacing w:val="4"/>
          <w:sz w:val="28"/>
          <w:szCs w:val="28"/>
        </w:rPr>
        <w:t>и закрыть</w:t>
      </w:r>
      <w:r w:rsidR="00412E41" w:rsidRPr="003C7C7C">
        <w:rPr>
          <w:rFonts w:ascii="Times New Roman" w:hAnsi="Times New Roman" w:cs="Times New Roman"/>
          <w:sz w:val="28"/>
          <w:szCs w:val="28"/>
        </w:rPr>
        <w:t xml:space="preserve"> печатную форму</w:t>
      </w:r>
      <w:r w:rsidR="00E05F59" w:rsidRPr="003C7C7C">
        <w:rPr>
          <w:rFonts w:ascii="Times New Roman" w:hAnsi="Times New Roman" w:cs="Times New Roman"/>
          <w:sz w:val="28"/>
          <w:szCs w:val="28"/>
        </w:rPr>
        <w:t>.</w:t>
      </w:r>
    </w:p>
    <w:p w:rsidR="00412E41" w:rsidRPr="003C7C7C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C7C">
        <w:rPr>
          <w:rFonts w:ascii="Times New Roman" w:hAnsi="Times New Roman" w:cs="Times New Roman"/>
          <w:sz w:val="28"/>
          <w:szCs w:val="28"/>
        </w:rPr>
        <w:t>П</w:t>
      </w:r>
      <w:r w:rsidR="00F756E8" w:rsidRPr="003C7C7C">
        <w:rPr>
          <w:rFonts w:ascii="Times New Roman" w:hAnsi="Times New Roman" w:cs="Times New Roman"/>
          <w:sz w:val="28"/>
          <w:szCs w:val="28"/>
        </w:rPr>
        <w:t>одписать заявление получателем сертификата и отсканировать его</w:t>
      </w:r>
      <w:r w:rsidR="00E05F59" w:rsidRPr="003C7C7C">
        <w:rPr>
          <w:rFonts w:ascii="Times New Roman" w:hAnsi="Times New Roman" w:cs="Times New Roman"/>
          <w:sz w:val="28"/>
          <w:szCs w:val="28"/>
        </w:rPr>
        <w:t>.</w:t>
      </w:r>
    </w:p>
    <w:p w:rsidR="00A8241F" w:rsidRPr="003C7C7C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C7C">
        <w:rPr>
          <w:rFonts w:ascii="Times New Roman" w:hAnsi="Times New Roman" w:cs="Times New Roman"/>
          <w:sz w:val="28"/>
          <w:szCs w:val="28"/>
        </w:rPr>
        <w:t>На</w:t>
      </w:r>
      <w:r w:rsidR="00387FB3" w:rsidRPr="003C7C7C">
        <w:rPr>
          <w:rFonts w:ascii="Times New Roman" w:hAnsi="Times New Roman" w:cs="Times New Roman"/>
          <w:sz w:val="28"/>
          <w:szCs w:val="28"/>
        </w:rPr>
        <w:t xml:space="preserve"> вновь отобразивше</w:t>
      </w:r>
      <w:r w:rsidR="002C04F6">
        <w:rPr>
          <w:rFonts w:ascii="Times New Roman" w:hAnsi="Times New Roman" w:cs="Times New Roman"/>
          <w:sz w:val="28"/>
          <w:szCs w:val="28"/>
        </w:rPr>
        <w:t>мся блоке</w:t>
      </w:r>
      <w:r w:rsidR="00387FB3" w:rsidRPr="003C7C7C">
        <w:rPr>
          <w:rFonts w:ascii="Times New Roman" w:hAnsi="Times New Roman" w:cs="Times New Roman"/>
          <w:sz w:val="28"/>
          <w:szCs w:val="28"/>
        </w:rPr>
        <w:t xml:space="preserve"> «Формирование сведений для подачи запроса на сертификат» в </w:t>
      </w:r>
      <w:r w:rsidR="00C91771">
        <w:rPr>
          <w:rFonts w:ascii="Times New Roman" w:hAnsi="Times New Roman" w:cs="Times New Roman"/>
          <w:sz w:val="28"/>
          <w:szCs w:val="28"/>
        </w:rPr>
        <w:t>разделе</w:t>
      </w:r>
      <w:r w:rsidR="00387FB3" w:rsidRPr="003C7C7C">
        <w:rPr>
          <w:rFonts w:ascii="Times New Roman" w:hAnsi="Times New Roman" w:cs="Times New Roman"/>
          <w:sz w:val="28"/>
          <w:szCs w:val="28"/>
        </w:rPr>
        <w:t xml:space="preserve"> «</w:t>
      </w:r>
      <w:r w:rsidR="00E81891" w:rsidRPr="003C7C7C">
        <w:rPr>
          <w:rFonts w:ascii="Times New Roman" w:hAnsi="Times New Roman" w:cs="Times New Roman"/>
          <w:sz w:val="28"/>
          <w:szCs w:val="28"/>
        </w:rPr>
        <w:t>Документы для получения сертификата</w:t>
      </w:r>
      <w:r w:rsidR="00387FB3" w:rsidRPr="003C7C7C">
        <w:rPr>
          <w:rFonts w:ascii="Times New Roman" w:hAnsi="Times New Roman" w:cs="Times New Roman"/>
          <w:sz w:val="28"/>
          <w:szCs w:val="28"/>
        </w:rPr>
        <w:t>»</w:t>
      </w:r>
      <w:r w:rsidR="00E81891" w:rsidRPr="003C7C7C">
        <w:rPr>
          <w:rFonts w:ascii="Times New Roman" w:hAnsi="Times New Roman" w:cs="Times New Roman"/>
          <w:sz w:val="28"/>
          <w:szCs w:val="28"/>
        </w:rPr>
        <w:t xml:space="preserve"> нажать </w:t>
      </w:r>
      <w:r w:rsidR="003C7C7C">
        <w:rPr>
          <w:rFonts w:ascii="Times New Roman" w:hAnsi="Times New Roman" w:cs="Times New Roman"/>
          <w:sz w:val="28"/>
          <w:szCs w:val="28"/>
        </w:rPr>
        <w:br/>
      </w:r>
      <w:r w:rsidR="00E81891" w:rsidRPr="003C7C7C">
        <w:rPr>
          <w:rFonts w:ascii="Times New Roman" w:hAnsi="Times New Roman" w:cs="Times New Roman"/>
          <w:sz w:val="28"/>
          <w:szCs w:val="28"/>
        </w:rPr>
        <w:t>на кнопку «Обзор»</w:t>
      </w:r>
      <w:r w:rsidR="00C81132" w:rsidRPr="003C7C7C">
        <w:rPr>
          <w:rFonts w:ascii="Times New Roman" w:hAnsi="Times New Roman" w:cs="Times New Roman"/>
          <w:sz w:val="28"/>
          <w:szCs w:val="28"/>
        </w:rPr>
        <w:t xml:space="preserve"> </w:t>
      </w:r>
      <w:r w:rsidR="005008DA" w:rsidRPr="003C7C7C">
        <w:rPr>
          <w:rFonts w:ascii="Times New Roman" w:hAnsi="Times New Roman" w:cs="Times New Roman"/>
          <w:sz w:val="28"/>
          <w:szCs w:val="28"/>
        </w:rPr>
        <w:t>и выбрать скан-копию подписанного заявления на сертификат (</w:t>
      </w:r>
      <w:r w:rsidR="00B20B4F" w:rsidRPr="003C7C7C">
        <w:rPr>
          <w:rFonts w:ascii="Times New Roman" w:hAnsi="Times New Roman" w:cs="Times New Roman"/>
          <w:sz w:val="28"/>
          <w:szCs w:val="28"/>
        </w:rPr>
        <w:t>р</w:t>
      </w:r>
      <w:r w:rsidR="005008DA" w:rsidRPr="003C7C7C">
        <w:rPr>
          <w:rFonts w:ascii="Times New Roman" w:hAnsi="Times New Roman" w:cs="Times New Roman"/>
          <w:sz w:val="28"/>
          <w:szCs w:val="28"/>
        </w:rPr>
        <w:t>ис.</w:t>
      </w:r>
      <w:r w:rsidR="00B20B4F" w:rsidRPr="003C7C7C">
        <w:rPr>
          <w:rFonts w:ascii="Times New Roman" w:hAnsi="Times New Roman" w:cs="Times New Roman"/>
          <w:sz w:val="28"/>
          <w:szCs w:val="28"/>
        </w:rPr>
        <w:t> </w:t>
      </w:r>
      <w:r w:rsidR="005E2837">
        <w:rPr>
          <w:rFonts w:ascii="Times New Roman" w:hAnsi="Times New Roman" w:cs="Times New Roman"/>
          <w:sz w:val="28"/>
          <w:szCs w:val="28"/>
        </w:rPr>
        <w:t>21</w:t>
      </w:r>
      <w:r w:rsidR="005008DA" w:rsidRPr="003C7C7C">
        <w:rPr>
          <w:rFonts w:ascii="Times New Roman" w:hAnsi="Times New Roman" w:cs="Times New Roman"/>
          <w:sz w:val="28"/>
          <w:szCs w:val="28"/>
        </w:rPr>
        <w:t>)</w:t>
      </w:r>
      <w:r w:rsidR="00E05F59" w:rsidRPr="003C7C7C">
        <w:rPr>
          <w:rFonts w:ascii="Times New Roman" w:hAnsi="Times New Roman" w:cs="Times New Roman"/>
          <w:sz w:val="28"/>
          <w:szCs w:val="28"/>
        </w:rPr>
        <w:t>.</w:t>
      </w:r>
    </w:p>
    <w:p w:rsidR="00C573D8" w:rsidRPr="003C7C7C" w:rsidRDefault="00C573D8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C573D8" w:rsidRPr="0056527B" w:rsidRDefault="00CD0F70" w:rsidP="00553C53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07482" cy="3348000"/>
            <wp:effectExtent l="0" t="0" r="0" b="508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482" cy="33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C573D8" w:rsidRPr="0056527B" w:rsidRDefault="00B90C54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Рис.</w:t>
      </w:r>
      <w:r w:rsidR="00E05F59">
        <w:rPr>
          <w:rFonts w:ascii="Times New Roman" w:hAnsi="Times New Roman" w:cs="Times New Roman"/>
          <w:bCs/>
          <w:sz w:val="24"/>
          <w:szCs w:val="24"/>
        </w:rPr>
        <w:t> </w:t>
      </w:r>
      <w:r w:rsidR="005E2837">
        <w:rPr>
          <w:rFonts w:ascii="Times New Roman" w:hAnsi="Times New Roman" w:cs="Times New Roman"/>
          <w:bCs/>
          <w:sz w:val="24"/>
          <w:szCs w:val="24"/>
        </w:rPr>
        <w:t>21</w:t>
      </w:r>
      <w:r w:rsidR="00E05F59">
        <w:rPr>
          <w:rFonts w:ascii="Times New Roman" w:hAnsi="Times New Roman" w:cs="Times New Roman"/>
          <w:bCs/>
          <w:sz w:val="24"/>
          <w:szCs w:val="24"/>
        </w:rPr>
        <w:t>.</w:t>
      </w:r>
      <w:r w:rsidR="00277444">
        <w:rPr>
          <w:rFonts w:ascii="Times New Roman" w:hAnsi="Times New Roman" w:cs="Times New Roman"/>
          <w:bCs/>
          <w:sz w:val="24"/>
          <w:szCs w:val="24"/>
        </w:rPr>
        <w:t xml:space="preserve"> Кнопка «Обзор» в разделе</w:t>
      </w:r>
      <w:r w:rsidRPr="0056527B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A81ADB">
        <w:rPr>
          <w:rFonts w:ascii="Times New Roman" w:hAnsi="Times New Roman" w:cs="Times New Roman"/>
          <w:bCs/>
          <w:sz w:val="24"/>
          <w:szCs w:val="24"/>
        </w:rPr>
        <w:t>Документы для получения сертификата</w:t>
      </w:r>
      <w:r w:rsidRPr="0056527B">
        <w:rPr>
          <w:rFonts w:ascii="Times New Roman" w:hAnsi="Times New Roman" w:cs="Times New Roman"/>
          <w:bCs/>
          <w:sz w:val="24"/>
          <w:szCs w:val="24"/>
        </w:rPr>
        <w:t>»</w:t>
      </w:r>
    </w:p>
    <w:p w:rsidR="00B10D11" w:rsidRDefault="00B10D11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78" w:rsidRDefault="004E1278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78" w:rsidRDefault="004E1278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78" w:rsidRDefault="004E1278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78" w:rsidRPr="00AA0B41" w:rsidRDefault="004E1278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11B" w:rsidRPr="00882451" w:rsidRDefault="00882451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451">
        <w:rPr>
          <w:rFonts w:ascii="Times New Roman" w:hAnsi="Times New Roman" w:cs="Times New Roman"/>
          <w:spacing w:val="4"/>
          <w:sz w:val="28"/>
          <w:szCs w:val="28"/>
        </w:rPr>
        <w:t>Для получения сообщений о статусе запроса необходимо ввести мобильный номер</w:t>
      </w:r>
      <w:r w:rsidR="004E127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4E1278" w:rsidRPr="003C7C7C">
        <w:rPr>
          <w:rFonts w:ascii="Times New Roman" w:hAnsi="Times New Roman" w:cs="Times New Roman"/>
          <w:sz w:val="28"/>
          <w:szCs w:val="28"/>
        </w:rPr>
        <w:t>(рис. </w:t>
      </w:r>
      <w:r w:rsidR="004E1278">
        <w:rPr>
          <w:rFonts w:ascii="Times New Roman" w:hAnsi="Times New Roman" w:cs="Times New Roman"/>
          <w:sz w:val="28"/>
          <w:szCs w:val="28"/>
        </w:rPr>
        <w:t>22</w:t>
      </w:r>
      <w:r w:rsidR="004E1278" w:rsidRPr="003C7C7C">
        <w:rPr>
          <w:rFonts w:ascii="Times New Roman" w:hAnsi="Times New Roman" w:cs="Times New Roman"/>
          <w:sz w:val="28"/>
          <w:szCs w:val="28"/>
        </w:rPr>
        <w:t>).</w:t>
      </w:r>
    </w:p>
    <w:p w:rsidR="00882451" w:rsidRPr="00882451" w:rsidRDefault="00882451" w:rsidP="0088245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82451" w:rsidRDefault="009B6AAB" w:rsidP="00553C53">
      <w:pPr>
        <w:tabs>
          <w:tab w:val="left" w:pos="1134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0000" cy="3696351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69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278" w:rsidRPr="00882451" w:rsidRDefault="006F2C67" w:rsidP="006F2C67">
      <w:pPr>
        <w:tabs>
          <w:tab w:val="left" w:pos="1134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Рис.</w:t>
      </w:r>
      <w:r>
        <w:rPr>
          <w:rFonts w:ascii="Times New Roman" w:hAnsi="Times New Roman" w:cs="Times New Roman"/>
          <w:bCs/>
          <w:sz w:val="24"/>
          <w:szCs w:val="24"/>
        </w:rPr>
        <w:t> 22. Поле для ввода мобильного номера</w:t>
      </w:r>
    </w:p>
    <w:p w:rsidR="00667DE0" w:rsidRDefault="00667DE0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необходимости доступна возможность изменения адреса электронной почты для уведомлений, обновив данные в поле «Дополнительный адрес электронной почты для уведомлений», и нажав на кнопку «Сохранить адрес» </w:t>
      </w:r>
      <w:r w:rsidRPr="009A5F2A">
        <w:rPr>
          <w:rFonts w:ascii="Times New Roman" w:hAnsi="Times New Roman" w:cs="Times New Roman"/>
          <w:sz w:val="28"/>
          <w:szCs w:val="28"/>
        </w:rPr>
        <w:t>(рис. 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A5F2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C53" w:rsidRPr="00553C53" w:rsidRDefault="00553C53" w:rsidP="00553C5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53C53" w:rsidRDefault="000A5AAE" w:rsidP="00925B90">
      <w:pPr>
        <w:tabs>
          <w:tab w:val="left" w:pos="1134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4545" cy="900000"/>
            <wp:effectExtent l="0" t="0" r="825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54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C53" w:rsidRPr="00553C53" w:rsidRDefault="00553C53" w:rsidP="004E7705">
      <w:pPr>
        <w:tabs>
          <w:tab w:val="left" w:pos="1134"/>
        </w:tabs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Рис.</w:t>
      </w:r>
      <w:r>
        <w:rPr>
          <w:rFonts w:ascii="Times New Roman" w:hAnsi="Times New Roman" w:cs="Times New Roman"/>
          <w:bCs/>
          <w:sz w:val="24"/>
          <w:szCs w:val="24"/>
        </w:rPr>
        <w:t> 23.</w:t>
      </w:r>
      <w:r w:rsidR="00925B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24F6">
        <w:rPr>
          <w:rFonts w:ascii="Times New Roman" w:hAnsi="Times New Roman" w:cs="Times New Roman"/>
          <w:bCs/>
          <w:sz w:val="24"/>
          <w:szCs w:val="24"/>
        </w:rPr>
        <w:t xml:space="preserve">Сохранение дополнительного адреса </w:t>
      </w:r>
      <w:r w:rsidR="008E24F6">
        <w:rPr>
          <w:rFonts w:ascii="Times New Roman" w:hAnsi="Times New Roman" w:cs="Times New Roman"/>
          <w:bCs/>
          <w:sz w:val="24"/>
          <w:szCs w:val="24"/>
        </w:rPr>
        <w:br/>
        <w:t>электронной почты для уведомлений</w:t>
      </w:r>
    </w:p>
    <w:p w:rsidR="00B20B4F" w:rsidRPr="009A5F2A" w:rsidRDefault="000E694A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направления запроса н</w:t>
      </w:r>
      <w:r w:rsidR="00282EA0" w:rsidRPr="009A5F2A">
        <w:rPr>
          <w:rFonts w:ascii="Times New Roman" w:hAnsi="Times New Roman" w:cs="Times New Roman"/>
          <w:sz w:val="28"/>
          <w:szCs w:val="28"/>
        </w:rPr>
        <w:t>ажать на кнопку «Подать запрос» (</w:t>
      </w:r>
      <w:r w:rsidR="00B20B4F" w:rsidRPr="009A5F2A">
        <w:rPr>
          <w:rFonts w:ascii="Times New Roman" w:hAnsi="Times New Roman" w:cs="Times New Roman"/>
          <w:sz w:val="28"/>
          <w:szCs w:val="28"/>
        </w:rPr>
        <w:t>р</w:t>
      </w:r>
      <w:r w:rsidR="00282EA0" w:rsidRPr="009A5F2A">
        <w:rPr>
          <w:rFonts w:ascii="Times New Roman" w:hAnsi="Times New Roman" w:cs="Times New Roman"/>
          <w:sz w:val="28"/>
          <w:szCs w:val="28"/>
        </w:rPr>
        <w:t>ис.</w:t>
      </w:r>
      <w:r w:rsidR="00B20B4F" w:rsidRPr="009A5F2A">
        <w:rPr>
          <w:rFonts w:ascii="Times New Roman" w:hAnsi="Times New Roman" w:cs="Times New Roman"/>
          <w:sz w:val="28"/>
          <w:szCs w:val="28"/>
        </w:rPr>
        <w:t> </w:t>
      </w:r>
      <w:r w:rsidR="00C47395">
        <w:rPr>
          <w:rFonts w:ascii="Times New Roman" w:hAnsi="Times New Roman" w:cs="Times New Roman"/>
          <w:sz w:val="28"/>
          <w:szCs w:val="28"/>
        </w:rPr>
        <w:t>2</w:t>
      </w:r>
      <w:r w:rsidR="00667DE0">
        <w:rPr>
          <w:rFonts w:ascii="Times New Roman" w:hAnsi="Times New Roman" w:cs="Times New Roman"/>
          <w:sz w:val="28"/>
          <w:szCs w:val="28"/>
        </w:rPr>
        <w:t>4</w:t>
      </w:r>
      <w:r w:rsidR="00282EA0" w:rsidRPr="009A5F2A">
        <w:rPr>
          <w:rFonts w:ascii="Times New Roman" w:hAnsi="Times New Roman" w:cs="Times New Roman"/>
          <w:sz w:val="28"/>
          <w:szCs w:val="28"/>
        </w:rPr>
        <w:t>)</w:t>
      </w:r>
      <w:r w:rsidR="00B20B4F" w:rsidRPr="009A5F2A">
        <w:rPr>
          <w:rFonts w:ascii="Times New Roman" w:hAnsi="Times New Roman" w:cs="Times New Roman"/>
          <w:sz w:val="28"/>
          <w:szCs w:val="28"/>
        </w:rPr>
        <w:t>.</w:t>
      </w:r>
    </w:p>
    <w:p w:rsidR="0040648D" w:rsidRPr="009A5F2A" w:rsidRDefault="0040648D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40648D" w:rsidRPr="0056527B" w:rsidRDefault="00F70D07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8000" cy="4436361"/>
            <wp:effectExtent l="0" t="0" r="0" b="254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443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7A" w:rsidRPr="0056527B" w:rsidRDefault="00067B78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48000" cy="3810532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3810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40648D" w:rsidRPr="0056527B" w:rsidRDefault="0040648D" w:rsidP="0056527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</w:t>
      </w:r>
      <w:r w:rsidR="00314A51" w:rsidRPr="0056527B">
        <w:rPr>
          <w:rFonts w:ascii="Times New Roman" w:hAnsi="Times New Roman" w:cs="Times New Roman"/>
          <w:bCs/>
          <w:sz w:val="24"/>
          <w:szCs w:val="24"/>
        </w:rPr>
        <w:t>.</w:t>
      </w:r>
      <w:r w:rsidR="00E05F59">
        <w:rPr>
          <w:rFonts w:ascii="Times New Roman" w:hAnsi="Times New Roman" w:cs="Times New Roman"/>
          <w:bCs/>
          <w:sz w:val="24"/>
          <w:szCs w:val="24"/>
        </w:rPr>
        <w:t> </w:t>
      </w:r>
      <w:r w:rsidR="00E020B4">
        <w:rPr>
          <w:rFonts w:ascii="Times New Roman" w:hAnsi="Times New Roman" w:cs="Times New Roman"/>
          <w:bCs/>
          <w:sz w:val="24"/>
          <w:szCs w:val="24"/>
        </w:rPr>
        <w:t>24</w:t>
      </w:r>
      <w:r w:rsidR="00E05F59">
        <w:rPr>
          <w:rFonts w:ascii="Times New Roman" w:hAnsi="Times New Roman" w:cs="Times New Roman"/>
          <w:bCs/>
          <w:sz w:val="24"/>
          <w:szCs w:val="24"/>
        </w:rPr>
        <w:t>.</w:t>
      </w:r>
      <w:r w:rsidRPr="0056527B">
        <w:rPr>
          <w:rFonts w:ascii="Times New Roman" w:hAnsi="Times New Roman" w:cs="Times New Roman"/>
          <w:bCs/>
          <w:sz w:val="24"/>
          <w:szCs w:val="24"/>
        </w:rPr>
        <w:t xml:space="preserve"> Кнопка «Подать запрос» </w:t>
      </w:r>
      <w:r w:rsidR="00BA2FEE">
        <w:rPr>
          <w:rFonts w:ascii="Times New Roman" w:hAnsi="Times New Roman" w:cs="Times New Roman"/>
          <w:bCs/>
          <w:sz w:val="24"/>
          <w:szCs w:val="24"/>
        </w:rPr>
        <w:br/>
      </w:r>
      <w:r w:rsidRPr="0056527B">
        <w:rPr>
          <w:rFonts w:ascii="Times New Roman" w:hAnsi="Times New Roman" w:cs="Times New Roman"/>
          <w:bCs/>
          <w:sz w:val="24"/>
          <w:szCs w:val="24"/>
        </w:rPr>
        <w:t>страницы «Формирование сведений для подачи запроса на сертификат»</w:t>
      </w:r>
    </w:p>
    <w:p w:rsidR="0040648D" w:rsidRPr="00AA0B41" w:rsidRDefault="0040648D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4C59" w:rsidRPr="00DD7D12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A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D23E40" w:rsidRPr="009A5F2A">
        <w:rPr>
          <w:rFonts w:ascii="Times New Roman" w:hAnsi="Times New Roman" w:cs="Times New Roman"/>
          <w:spacing w:val="4"/>
          <w:sz w:val="28"/>
          <w:szCs w:val="28"/>
        </w:rPr>
        <w:t xml:space="preserve"> отобразившейся форме «Передать сведения запроса в УЦ ФК</w:t>
      </w:r>
      <w:r w:rsidR="00C50D29" w:rsidRPr="009A5F2A">
        <w:rPr>
          <w:rFonts w:ascii="Times New Roman" w:hAnsi="Times New Roman" w:cs="Times New Roman"/>
          <w:spacing w:val="4"/>
          <w:sz w:val="28"/>
          <w:szCs w:val="28"/>
        </w:rPr>
        <w:t>?</w:t>
      </w:r>
      <w:r w:rsidR="00D23E40" w:rsidRPr="009A5F2A">
        <w:rPr>
          <w:rFonts w:ascii="Times New Roman" w:hAnsi="Times New Roman" w:cs="Times New Roman"/>
          <w:spacing w:val="4"/>
          <w:sz w:val="28"/>
          <w:szCs w:val="28"/>
        </w:rPr>
        <w:t>»</w:t>
      </w:r>
      <w:r w:rsidR="00D23E40" w:rsidRPr="00DD7D12">
        <w:rPr>
          <w:rFonts w:ascii="Times New Roman" w:hAnsi="Times New Roman" w:cs="Times New Roman"/>
          <w:sz w:val="28"/>
          <w:szCs w:val="28"/>
        </w:rPr>
        <w:t xml:space="preserve"> </w:t>
      </w:r>
      <w:r w:rsidR="00D87E38">
        <w:rPr>
          <w:rFonts w:ascii="Times New Roman" w:hAnsi="Times New Roman" w:cs="Times New Roman"/>
          <w:sz w:val="28"/>
          <w:szCs w:val="28"/>
        </w:rPr>
        <w:t>после ознакомления</w:t>
      </w:r>
      <w:r w:rsidR="00435B1B">
        <w:rPr>
          <w:rFonts w:ascii="Times New Roman" w:hAnsi="Times New Roman" w:cs="Times New Roman"/>
          <w:sz w:val="28"/>
          <w:szCs w:val="28"/>
        </w:rPr>
        <w:t xml:space="preserve"> с информацией необходимо </w:t>
      </w:r>
      <w:r w:rsidR="00D23E40" w:rsidRPr="00DD7D12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="00173715" w:rsidRPr="00DD7D12">
        <w:rPr>
          <w:rFonts w:ascii="Times New Roman" w:hAnsi="Times New Roman" w:cs="Times New Roman"/>
          <w:sz w:val="28"/>
          <w:szCs w:val="28"/>
        </w:rPr>
        <w:t>«</w:t>
      </w:r>
      <w:r w:rsidR="00FD4347">
        <w:rPr>
          <w:rFonts w:ascii="Times New Roman" w:hAnsi="Times New Roman" w:cs="Times New Roman"/>
          <w:sz w:val="28"/>
          <w:szCs w:val="28"/>
        </w:rPr>
        <w:t>Передать</w:t>
      </w:r>
      <w:r w:rsidR="00B80BF0" w:rsidRPr="00DD7D12">
        <w:rPr>
          <w:rFonts w:ascii="Times New Roman" w:hAnsi="Times New Roman" w:cs="Times New Roman"/>
          <w:sz w:val="28"/>
          <w:szCs w:val="28"/>
        </w:rPr>
        <w:t>»</w:t>
      </w:r>
      <w:r w:rsidR="00B20B4F">
        <w:rPr>
          <w:rFonts w:ascii="Times New Roman" w:hAnsi="Times New Roman" w:cs="Times New Roman"/>
          <w:sz w:val="28"/>
          <w:szCs w:val="28"/>
        </w:rPr>
        <w:t xml:space="preserve"> (рис. </w:t>
      </w:r>
      <w:r w:rsidR="00435B1B">
        <w:rPr>
          <w:rFonts w:ascii="Times New Roman" w:hAnsi="Times New Roman" w:cs="Times New Roman"/>
          <w:sz w:val="28"/>
          <w:szCs w:val="28"/>
        </w:rPr>
        <w:t>25</w:t>
      </w:r>
      <w:r w:rsidR="00D23E40" w:rsidRPr="00DD7D12">
        <w:rPr>
          <w:rFonts w:ascii="Times New Roman" w:hAnsi="Times New Roman" w:cs="Times New Roman"/>
          <w:sz w:val="28"/>
          <w:szCs w:val="28"/>
        </w:rPr>
        <w:t>)</w:t>
      </w:r>
      <w:r w:rsidR="00E05F59">
        <w:rPr>
          <w:rFonts w:ascii="Times New Roman" w:hAnsi="Times New Roman" w:cs="Times New Roman"/>
          <w:sz w:val="28"/>
          <w:szCs w:val="28"/>
        </w:rPr>
        <w:t>.</w:t>
      </w:r>
    </w:p>
    <w:p w:rsidR="00AD3F4C" w:rsidRPr="004D78BD" w:rsidRDefault="00AD3F4C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AD3F4C" w:rsidRPr="0056527B" w:rsidRDefault="00C94CF8" w:rsidP="000A3B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3194" cy="1548000"/>
            <wp:effectExtent l="0" t="0" r="63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194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AD3F4C" w:rsidRDefault="005E2E5D" w:rsidP="007853C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</w:t>
      </w:r>
      <w:r w:rsidR="00E05F59">
        <w:rPr>
          <w:rFonts w:ascii="Times New Roman" w:hAnsi="Times New Roman" w:cs="Times New Roman"/>
          <w:bCs/>
          <w:sz w:val="24"/>
          <w:szCs w:val="24"/>
        </w:rPr>
        <w:t>. </w:t>
      </w:r>
      <w:r w:rsidR="002E39D9">
        <w:rPr>
          <w:rFonts w:ascii="Times New Roman" w:hAnsi="Times New Roman" w:cs="Times New Roman"/>
          <w:bCs/>
          <w:sz w:val="24"/>
          <w:szCs w:val="24"/>
        </w:rPr>
        <w:t>25</w:t>
      </w:r>
      <w:r w:rsidR="00E05F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6527B">
        <w:rPr>
          <w:rFonts w:ascii="Times New Roman" w:hAnsi="Times New Roman" w:cs="Times New Roman"/>
          <w:bCs/>
          <w:sz w:val="24"/>
          <w:szCs w:val="24"/>
        </w:rPr>
        <w:t>Форма «</w:t>
      </w:r>
      <w:r w:rsidRPr="0056527B">
        <w:rPr>
          <w:rFonts w:ascii="Times New Roman" w:hAnsi="Times New Roman" w:cs="Times New Roman"/>
          <w:sz w:val="24"/>
          <w:szCs w:val="24"/>
        </w:rPr>
        <w:t>Передать сведения запроса в УЦ ФК</w:t>
      </w:r>
      <w:r w:rsidR="007D2E8E" w:rsidRPr="0056527B">
        <w:rPr>
          <w:rFonts w:ascii="Times New Roman" w:hAnsi="Times New Roman" w:cs="Times New Roman"/>
          <w:sz w:val="24"/>
          <w:szCs w:val="24"/>
        </w:rPr>
        <w:t>?</w:t>
      </w:r>
      <w:r w:rsidRPr="0056527B">
        <w:rPr>
          <w:rFonts w:ascii="Times New Roman" w:hAnsi="Times New Roman" w:cs="Times New Roman"/>
          <w:bCs/>
          <w:sz w:val="24"/>
          <w:szCs w:val="24"/>
        </w:rPr>
        <w:t>»</w:t>
      </w:r>
    </w:p>
    <w:p w:rsidR="00A07B58" w:rsidRPr="00A07B58" w:rsidRDefault="00A07B58" w:rsidP="00A07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A1D" w:rsidRPr="00DD7D12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F2A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612A1D" w:rsidRPr="009A5F2A">
        <w:rPr>
          <w:rFonts w:ascii="Times New Roman" w:hAnsi="Times New Roman" w:cs="Times New Roman"/>
          <w:spacing w:val="-1"/>
          <w:sz w:val="28"/>
          <w:szCs w:val="28"/>
        </w:rPr>
        <w:t>тобразится памятка по пред</w:t>
      </w:r>
      <w:r w:rsidR="00AA0B24" w:rsidRPr="009A5F2A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612A1D" w:rsidRPr="009A5F2A">
        <w:rPr>
          <w:rFonts w:ascii="Times New Roman" w:hAnsi="Times New Roman" w:cs="Times New Roman"/>
          <w:spacing w:val="-1"/>
          <w:sz w:val="28"/>
          <w:szCs w:val="28"/>
        </w:rPr>
        <w:t>ставлению комплекта документов и сведений</w:t>
      </w:r>
      <w:r w:rsidR="00612A1D" w:rsidRPr="00DD7D12">
        <w:rPr>
          <w:rFonts w:ascii="Times New Roman" w:hAnsi="Times New Roman" w:cs="Times New Roman"/>
          <w:sz w:val="28"/>
          <w:szCs w:val="28"/>
        </w:rPr>
        <w:t xml:space="preserve"> в </w:t>
      </w:r>
      <w:r w:rsidR="00BD71FC">
        <w:rPr>
          <w:rFonts w:ascii="Times New Roman" w:hAnsi="Times New Roman" w:cs="Times New Roman"/>
          <w:sz w:val="28"/>
          <w:szCs w:val="28"/>
        </w:rPr>
        <w:t>УЦ ФК</w:t>
      </w:r>
      <w:r w:rsidR="00612A1D" w:rsidRPr="00DD7D12">
        <w:rPr>
          <w:rFonts w:ascii="Times New Roman" w:hAnsi="Times New Roman" w:cs="Times New Roman"/>
          <w:sz w:val="28"/>
          <w:szCs w:val="28"/>
        </w:rPr>
        <w:t xml:space="preserve">, </w:t>
      </w:r>
      <w:r w:rsidR="004148B7" w:rsidRPr="00DD7D12">
        <w:rPr>
          <w:rFonts w:ascii="Times New Roman" w:hAnsi="Times New Roman" w:cs="Times New Roman"/>
          <w:sz w:val="28"/>
          <w:szCs w:val="28"/>
        </w:rPr>
        <w:t xml:space="preserve">которую можно распечатать, нажав на кнопку </w:t>
      </w:r>
      <w:r w:rsidR="00612A1D" w:rsidRPr="00DD7D12">
        <w:rPr>
          <w:rFonts w:ascii="Times New Roman" w:hAnsi="Times New Roman" w:cs="Times New Roman"/>
          <w:sz w:val="28"/>
          <w:szCs w:val="28"/>
        </w:rPr>
        <w:t>«</w:t>
      </w:r>
      <w:r w:rsidR="004148B7" w:rsidRPr="00DD7D12">
        <w:rPr>
          <w:rFonts w:ascii="Times New Roman" w:hAnsi="Times New Roman" w:cs="Times New Roman"/>
          <w:sz w:val="28"/>
          <w:szCs w:val="28"/>
        </w:rPr>
        <w:t>Печать</w:t>
      </w:r>
      <w:r w:rsidR="00612A1D" w:rsidRPr="00DD7D12">
        <w:rPr>
          <w:rFonts w:ascii="Times New Roman" w:hAnsi="Times New Roman" w:cs="Times New Roman"/>
          <w:sz w:val="28"/>
          <w:szCs w:val="28"/>
        </w:rPr>
        <w:t>»</w:t>
      </w:r>
      <w:r w:rsidR="00B20B4F">
        <w:rPr>
          <w:rFonts w:ascii="Times New Roman" w:hAnsi="Times New Roman" w:cs="Times New Roman"/>
          <w:sz w:val="28"/>
          <w:szCs w:val="28"/>
        </w:rPr>
        <w:t xml:space="preserve"> (р</w:t>
      </w:r>
      <w:r w:rsidR="00AA0B24" w:rsidRPr="00DD7D12">
        <w:rPr>
          <w:rFonts w:ascii="Times New Roman" w:hAnsi="Times New Roman" w:cs="Times New Roman"/>
          <w:sz w:val="28"/>
          <w:szCs w:val="28"/>
        </w:rPr>
        <w:t>ис.</w:t>
      </w:r>
      <w:r w:rsidR="00B20B4F">
        <w:rPr>
          <w:rFonts w:ascii="Times New Roman" w:hAnsi="Times New Roman" w:cs="Times New Roman"/>
          <w:sz w:val="28"/>
          <w:szCs w:val="28"/>
        </w:rPr>
        <w:t> </w:t>
      </w:r>
      <w:r w:rsidR="009C7577">
        <w:rPr>
          <w:rFonts w:ascii="Times New Roman" w:hAnsi="Times New Roman" w:cs="Times New Roman"/>
          <w:sz w:val="28"/>
          <w:szCs w:val="28"/>
        </w:rPr>
        <w:t>26</w:t>
      </w:r>
      <w:r w:rsidR="00AA0B24" w:rsidRPr="00DD7D12">
        <w:rPr>
          <w:rFonts w:ascii="Times New Roman" w:hAnsi="Times New Roman" w:cs="Times New Roman"/>
          <w:sz w:val="28"/>
          <w:szCs w:val="28"/>
        </w:rPr>
        <w:t>)</w:t>
      </w:r>
      <w:r w:rsidR="00E05F59">
        <w:rPr>
          <w:rFonts w:ascii="Times New Roman" w:hAnsi="Times New Roman" w:cs="Times New Roman"/>
          <w:sz w:val="28"/>
          <w:szCs w:val="28"/>
        </w:rPr>
        <w:t>.</w:t>
      </w:r>
    </w:p>
    <w:p w:rsidR="00974B2A" w:rsidRPr="004D78BD" w:rsidRDefault="00974B2A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974B2A" w:rsidRPr="0056527B" w:rsidRDefault="00F20B69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54626" cy="3492000"/>
            <wp:effectExtent l="0" t="0" r="825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26" cy="34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974B2A" w:rsidRPr="0056527B" w:rsidRDefault="009617CC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Рис.</w:t>
      </w:r>
      <w:r w:rsidR="00E05F59">
        <w:rPr>
          <w:rFonts w:ascii="Times New Roman" w:hAnsi="Times New Roman" w:cs="Times New Roman"/>
          <w:bCs/>
          <w:sz w:val="24"/>
          <w:szCs w:val="24"/>
        </w:rPr>
        <w:t> </w:t>
      </w:r>
      <w:r w:rsidR="009C7577">
        <w:rPr>
          <w:rFonts w:ascii="Times New Roman" w:hAnsi="Times New Roman" w:cs="Times New Roman"/>
          <w:bCs/>
          <w:sz w:val="24"/>
          <w:szCs w:val="24"/>
        </w:rPr>
        <w:t>26</w:t>
      </w:r>
      <w:r w:rsidR="00E05F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6527B">
        <w:rPr>
          <w:rFonts w:ascii="Times New Roman" w:hAnsi="Times New Roman" w:cs="Times New Roman"/>
          <w:bCs/>
          <w:sz w:val="24"/>
          <w:szCs w:val="24"/>
        </w:rPr>
        <w:t>Памятка по предоставлению комплекта документов и сведений в УЦ ФК</w:t>
      </w:r>
    </w:p>
    <w:p w:rsidR="009617CC" w:rsidRPr="00AA0B41" w:rsidRDefault="009617CC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B4F" w:rsidRPr="006D1987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987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="0019592D" w:rsidRPr="006D1987">
        <w:rPr>
          <w:rFonts w:ascii="Times New Roman" w:hAnsi="Times New Roman" w:cs="Times New Roman"/>
          <w:spacing w:val="-1"/>
          <w:sz w:val="28"/>
          <w:szCs w:val="28"/>
        </w:rPr>
        <w:t>осле подачи зап</w:t>
      </w:r>
      <w:r w:rsidR="00317A59" w:rsidRPr="006D1987">
        <w:rPr>
          <w:rFonts w:ascii="Times New Roman" w:hAnsi="Times New Roman" w:cs="Times New Roman"/>
          <w:spacing w:val="-1"/>
          <w:sz w:val="28"/>
          <w:szCs w:val="28"/>
        </w:rPr>
        <w:t>роса указанные в н</w:t>
      </w:r>
      <w:r w:rsidR="00BD71FC" w:rsidRPr="006D1987">
        <w:rPr>
          <w:rFonts w:ascii="Times New Roman" w:hAnsi="Times New Roman" w:cs="Times New Roman"/>
          <w:spacing w:val="-1"/>
          <w:sz w:val="28"/>
          <w:szCs w:val="28"/>
        </w:rPr>
        <w:t>ё</w:t>
      </w:r>
      <w:r w:rsidR="00317A59" w:rsidRPr="006D1987">
        <w:rPr>
          <w:rFonts w:ascii="Times New Roman" w:hAnsi="Times New Roman" w:cs="Times New Roman"/>
          <w:spacing w:val="-1"/>
          <w:sz w:val="28"/>
          <w:szCs w:val="28"/>
        </w:rPr>
        <w:t>м сведения</w:t>
      </w:r>
      <w:r w:rsidR="0019592D" w:rsidRPr="006D1987">
        <w:rPr>
          <w:rFonts w:ascii="Times New Roman" w:hAnsi="Times New Roman" w:cs="Times New Roman"/>
          <w:spacing w:val="-1"/>
          <w:sz w:val="28"/>
          <w:szCs w:val="28"/>
        </w:rPr>
        <w:t xml:space="preserve"> направляются на проверку </w:t>
      </w:r>
      <w:r w:rsidR="006E40DF" w:rsidRPr="006D1987">
        <w:rPr>
          <w:rFonts w:ascii="Times New Roman" w:hAnsi="Times New Roman" w:cs="Times New Roman"/>
          <w:spacing w:val="4"/>
          <w:sz w:val="28"/>
          <w:szCs w:val="28"/>
        </w:rPr>
        <w:t>в с</w:t>
      </w:r>
      <w:r w:rsidR="0019592D" w:rsidRPr="006D1987">
        <w:rPr>
          <w:rFonts w:ascii="Times New Roman" w:hAnsi="Times New Roman" w:cs="Times New Roman"/>
          <w:spacing w:val="4"/>
          <w:sz w:val="28"/>
          <w:szCs w:val="28"/>
        </w:rPr>
        <w:t>истему межведомственного эле</w:t>
      </w:r>
      <w:r w:rsidR="00286271" w:rsidRPr="006D1987">
        <w:rPr>
          <w:rFonts w:ascii="Times New Roman" w:hAnsi="Times New Roman" w:cs="Times New Roman"/>
          <w:spacing w:val="4"/>
          <w:sz w:val="28"/>
          <w:szCs w:val="28"/>
        </w:rPr>
        <w:t>ктронного взаимодействия</w:t>
      </w:r>
      <w:r w:rsidR="00286271" w:rsidRPr="006D1987">
        <w:rPr>
          <w:rFonts w:ascii="Times New Roman" w:hAnsi="Times New Roman" w:cs="Times New Roman"/>
          <w:sz w:val="28"/>
          <w:szCs w:val="28"/>
        </w:rPr>
        <w:t xml:space="preserve"> (</w:t>
      </w:r>
      <w:r w:rsidR="00BD71FC" w:rsidRPr="006D1987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286271" w:rsidRPr="006D1987">
        <w:rPr>
          <w:rFonts w:ascii="Times New Roman" w:hAnsi="Times New Roman" w:cs="Times New Roman"/>
          <w:sz w:val="28"/>
          <w:szCs w:val="28"/>
        </w:rPr>
        <w:t>СМЭВ)</w:t>
      </w:r>
      <w:r w:rsidR="00B20B4F" w:rsidRPr="006D1987">
        <w:rPr>
          <w:rFonts w:ascii="Times New Roman" w:hAnsi="Times New Roman" w:cs="Times New Roman"/>
          <w:sz w:val="28"/>
          <w:szCs w:val="28"/>
        </w:rPr>
        <w:t>.</w:t>
      </w:r>
    </w:p>
    <w:p w:rsidR="00FA5198" w:rsidRPr="008E6A4E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8E6A4E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DD5CE6" w:rsidRPr="008E6A4E">
        <w:rPr>
          <w:rFonts w:ascii="Times New Roman" w:hAnsi="Times New Roman" w:cs="Times New Roman"/>
          <w:spacing w:val="-2"/>
          <w:sz w:val="28"/>
          <w:szCs w:val="28"/>
        </w:rPr>
        <w:t xml:space="preserve"> случае </w:t>
      </w:r>
      <w:r w:rsidR="009A5FFD">
        <w:rPr>
          <w:rFonts w:ascii="Times New Roman" w:hAnsi="Times New Roman" w:cs="Times New Roman"/>
          <w:spacing w:val="-2"/>
          <w:sz w:val="28"/>
          <w:szCs w:val="28"/>
        </w:rPr>
        <w:t>наличия</w:t>
      </w:r>
      <w:r w:rsidR="00DD5CE6" w:rsidRPr="008E6A4E">
        <w:rPr>
          <w:rFonts w:ascii="Times New Roman" w:hAnsi="Times New Roman" w:cs="Times New Roman"/>
          <w:spacing w:val="-2"/>
          <w:sz w:val="28"/>
          <w:szCs w:val="28"/>
        </w:rPr>
        <w:t xml:space="preserve"> расхождений сведений запроса и сведений, полученных</w:t>
      </w:r>
      <w:r w:rsidR="00DD5CE6" w:rsidRPr="00DD7D12">
        <w:rPr>
          <w:rFonts w:ascii="Times New Roman" w:hAnsi="Times New Roman" w:cs="Times New Roman"/>
          <w:sz w:val="28"/>
          <w:szCs w:val="28"/>
        </w:rPr>
        <w:t xml:space="preserve"> </w:t>
      </w:r>
      <w:r w:rsidR="00DD5CE6" w:rsidRPr="008E6A4E">
        <w:rPr>
          <w:rFonts w:ascii="Times New Roman" w:hAnsi="Times New Roman" w:cs="Times New Roman"/>
          <w:spacing w:val="4"/>
          <w:sz w:val="28"/>
          <w:szCs w:val="28"/>
        </w:rPr>
        <w:t>из СМЭВ, запрос отклоняется. По результатам проверки запроса в СМЭВ</w:t>
      </w:r>
      <w:r w:rsidR="00DD5CE6" w:rsidRPr="00DD7D12">
        <w:rPr>
          <w:rFonts w:ascii="Times New Roman" w:hAnsi="Times New Roman" w:cs="Times New Roman"/>
          <w:sz w:val="28"/>
          <w:szCs w:val="28"/>
        </w:rPr>
        <w:t xml:space="preserve"> </w:t>
      </w:r>
      <w:r w:rsidR="00DD5CE6" w:rsidRPr="008E6A4E">
        <w:rPr>
          <w:rFonts w:ascii="Times New Roman" w:hAnsi="Times New Roman" w:cs="Times New Roman"/>
          <w:spacing w:val="4"/>
          <w:sz w:val="28"/>
          <w:szCs w:val="28"/>
        </w:rPr>
        <w:t>получатель сертификата получает уведомление на адрес электронной почты,</w:t>
      </w:r>
      <w:r w:rsidR="00DD5CE6" w:rsidRPr="00DD7D12">
        <w:rPr>
          <w:rFonts w:ascii="Times New Roman" w:hAnsi="Times New Roman" w:cs="Times New Roman"/>
          <w:sz w:val="28"/>
          <w:szCs w:val="28"/>
        </w:rPr>
        <w:t xml:space="preserve"> указанный в запросе, </w:t>
      </w:r>
      <w:r w:rsidR="006D0244">
        <w:rPr>
          <w:rFonts w:ascii="Times New Roman" w:hAnsi="Times New Roman" w:cs="Times New Roman"/>
          <w:sz w:val="28"/>
          <w:szCs w:val="28"/>
        </w:rPr>
        <w:t xml:space="preserve">содержащее </w:t>
      </w:r>
      <w:r w:rsidR="004C0F27" w:rsidRPr="00DD7D12">
        <w:rPr>
          <w:rFonts w:ascii="Times New Roman" w:hAnsi="Times New Roman" w:cs="Times New Roman"/>
          <w:sz w:val="28"/>
          <w:szCs w:val="28"/>
        </w:rPr>
        <w:t>основн</w:t>
      </w:r>
      <w:r w:rsidR="006D0244">
        <w:rPr>
          <w:rFonts w:ascii="Times New Roman" w:hAnsi="Times New Roman" w:cs="Times New Roman"/>
          <w:sz w:val="28"/>
          <w:szCs w:val="28"/>
        </w:rPr>
        <w:t>ую</w:t>
      </w:r>
      <w:r w:rsidR="00BD71FC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6D0244">
        <w:rPr>
          <w:rFonts w:ascii="Times New Roman" w:hAnsi="Times New Roman" w:cs="Times New Roman"/>
          <w:sz w:val="28"/>
          <w:szCs w:val="28"/>
        </w:rPr>
        <w:t>у</w:t>
      </w:r>
      <w:r w:rsidR="00BD71FC">
        <w:rPr>
          <w:rFonts w:ascii="Times New Roman" w:hAnsi="Times New Roman" w:cs="Times New Roman"/>
          <w:sz w:val="28"/>
          <w:szCs w:val="28"/>
        </w:rPr>
        <w:t xml:space="preserve"> его отклонения и ссылк</w:t>
      </w:r>
      <w:r w:rsidR="006D0244">
        <w:rPr>
          <w:rFonts w:ascii="Times New Roman" w:hAnsi="Times New Roman" w:cs="Times New Roman"/>
          <w:sz w:val="28"/>
          <w:szCs w:val="28"/>
        </w:rPr>
        <w:t>у</w:t>
      </w:r>
      <w:r w:rsidR="004C0F27" w:rsidRPr="00DD7D12">
        <w:rPr>
          <w:rFonts w:ascii="Times New Roman" w:hAnsi="Times New Roman" w:cs="Times New Roman"/>
          <w:sz w:val="28"/>
          <w:szCs w:val="28"/>
        </w:rPr>
        <w:t xml:space="preserve">, </w:t>
      </w:r>
      <w:r w:rsidR="008E6A4E">
        <w:rPr>
          <w:rFonts w:ascii="Times New Roman" w:hAnsi="Times New Roman" w:cs="Times New Roman"/>
          <w:sz w:val="28"/>
          <w:szCs w:val="28"/>
        </w:rPr>
        <w:br/>
      </w:r>
      <w:r w:rsidR="004C0F27" w:rsidRPr="00DD7D12">
        <w:rPr>
          <w:rFonts w:ascii="Times New Roman" w:hAnsi="Times New Roman" w:cs="Times New Roman"/>
          <w:sz w:val="28"/>
          <w:szCs w:val="28"/>
        </w:rPr>
        <w:t xml:space="preserve">при переходе по которой возможно просмотреть детали причин отклонения запроса, </w:t>
      </w:r>
      <w:r w:rsidR="004C0F27" w:rsidRPr="008E6A4E">
        <w:rPr>
          <w:rFonts w:ascii="Times New Roman" w:hAnsi="Times New Roman" w:cs="Times New Roman"/>
          <w:spacing w:val="-1"/>
          <w:sz w:val="28"/>
          <w:szCs w:val="28"/>
        </w:rPr>
        <w:t>а также ссылк</w:t>
      </w:r>
      <w:r w:rsidR="006D0244" w:rsidRPr="008E6A4E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="004C0F27" w:rsidRPr="008E6A4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D17E9" w:rsidRPr="008E6A4E">
        <w:rPr>
          <w:rFonts w:ascii="Times New Roman" w:hAnsi="Times New Roman" w:cs="Times New Roman"/>
          <w:spacing w:val="-1"/>
          <w:sz w:val="28"/>
          <w:szCs w:val="28"/>
        </w:rPr>
        <w:t xml:space="preserve">для создания копии запроса </w:t>
      </w:r>
      <w:r w:rsidR="00B20B4F" w:rsidRPr="008E6A4E">
        <w:rPr>
          <w:rFonts w:ascii="Times New Roman" w:hAnsi="Times New Roman" w:cs="Times New Roman"/>
          <w:spacing w:val="-1"/>
          <w:sz w:val="28"/>
          <w:szCs w:val="28"/>
        </w:rPr>
        <w:t>с целью исправления недоч</w:t>
      </w:r>
      <w:r w:rsidR="00BD71FC" w:rsidRPr="008E6A4E">
        <w:rPr>
          <w:rFonts w:ascii="Times New Roman" w:hAnsi="Times New Roman" w:cs="Times New Roman"/>
          <w:spacing w:val="-1"/>
          <w:sz w:val="28"/>
          <w:szCs w:val="28"/>
        </w:rPr>
        <w:t>ё</w:t>
      </w:r>
      <w:r w:rsidR="00B20B4F" w:rsidRPr="008E6A4E">
        <w:rPr>
          <w:rFonts w:ascii="Times New Roman" w:hAnsi="Times New Roman" w:cs="Times New Roman"/>
          <w:spacing w:val="-1"/>
          <w:sz w:val="28"/>
          <w:szCs w:val="28"/>
        </w:rPr>
        <w:t>тов (р</w:t>
      </w:r>
      <w:r w:rsidR="00DD17E9" w:rsidRPr="008E6A4E">
        <w:rPr>
          <w:rFonts w:ascii="Times New Roman" w:hAnsi="Times New Roman" w:cs="Times New Roman"/>
          <w:spacing w:val="-1"/>
          <w:sz w:val="28"/>
          <w:szCs w:val="28"/>
        </w:rPr>
        <w:t>ис.</w:t>
      </w:r>
      <w:r w:rsidR="00B20B4F" w:rsidRPr="008E6A4E">
        <w:rPr>
          <w:rFonts w:ascii="Times New Roman" w:hAnsi="Times New Roman" w:cs="Times New Roman"/>
          <w:spacing w:val="-1"/>
          <w:sz w:val="28"/>
          <w:szCs w:val="28"/>
        </w:rPr>
        <w:t> </w:t>
      </w:r>
      <w:r w:rsidR="00DD17E9" w:rsidRPr="008E6A4E"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BC7A48">
        <w:rPr>
          <w:rFonts w:ascii="Times New Roman" w:hAnsi="Times New Roman" w:cs="Times New Roman"/>
          <w:spacing w:val="-1"/>
          <w:sz w:val="28"/>
          <w:szCs w:val="28"/>
        </w:rPr>
        <w:t>7</w:t>
      </w:r>
      <w:r w:rsidR="00DD17E9" w:rsidRPr="008E6A4E">
        <w:rPr>
          <w:rFonts w:ascii="Times New Roman" w:hAnsi="Times New Roman" w:cs="Times New Roman"/>
          <w:spacing w:val="-1"/>
          <w:sz w:val="28"/>
          <w:szCs w:val="28"/>
        </w:rPr>
        <w:t>)</w:t>
      </w:r>
      <w:r w:rsidR="00E05F59" w:rsidRPr="008E6A4E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DD17E9" w:rsidRPr="004D78BD" w:rsidRDefault="00DD17E9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17E9" w:rsidRPr="0056527B" w:rsidRDefault="00B84C9F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310769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Безымянный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bCs/>
          <w:sz w:val="4"/>
          <w:szCs w:val="4"/>
        </w:rPr>
      </w:pPr>
    </w:p>
    <w:p w:rsidR="00DD17E9" w:rsidRPr="0056527B" w:rsidRDefault="006D0D71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527B">
        <w:rPr>
          <w:rFonts w:ascii="Times New Roman" w:hAnsi="Times New Roman" w:cs="Times New Roman"/>
          <w:bCs/>
          <w:sz w:val="24"/>
          <w:szCs w:val="24"/>
        </w:rPr>
        <w:t>Рис</w:t>
      </w:r>
      <w:r w:rsidR="00E05F59">
        <w:rPr>
          <w:rFonts w:ascii="Times New Roman" w:hAnsi="Times New Roman" w:cs="Times New Roman"/>
          <w:bCs/>
          <w:sz w:val="24"/>
          <w:szCs w:val="24"/>
        </w:rPr>
        <w:t>. </w:t>
      </w:r>
      <w:r w:rsidR="003007BF">
        <w:rPr>
          <w:rFonts w:ascii="Times New Roman" w:hAnsi="Times New Roman" w:cs="Times New Roman"/>
          <w:bCs/>
          <w:sz w:val="24"/>
          <w:szCs w:val="24"/>
        </w:rPr>
        <w:t>27</w:t>
      </w:r>
      <w:r w:rsidR="00E05F5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6527B">
        <w:rPr>
          <w:rFonts w:ascii="Times New Roman" w:hAnsi="Times New Roman" w:cs="Times New Roman"/>
          <w:bCs/>
          <w:sz w:val="24"/>
          <w:szCs w:val="24"/>
        </w:rPr>
        <w:t>Уведомление об отклонении запроса</w:t>
      </w:r>
    </w:p>
    <w:p w:rsidR="003F383D" w:rsidRPr="00DD7D12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718">
        <w:rPr>
          <w:rFonts w:ascii="Times New Roman" w:hAnsi="Times New Roman" w:cs="Times New Roman"/>
          <w:spacing w:val="4"/>
          <w:sz w:val="28"/>
          <w:szCs w:val="28"/>
        </w:rPr>
        <w:lastRenderedPageBreak/>
        <w:t>П</w:t>
      </w:r>
      <w:r w:rsidR="00FB1ED1" w:rsidRPr="00FB3718">
        <w:rPr>
          <w:rFonts w:ascii="Times New Roman" w:hAnsi="Times New Roman" w:cs="Times New Roman"/>
          <w:spacing w:val="4"/>
          <w:sz w:val="28"/>
          <w:szCs w:val="28"/>
        </w:rPr>
        <w:t xml:space="preserve">ри переходе по ссылке для просмотра причин отклонения запроса </w:t>
      </w:r>
      <w:r w:rsidR="006D0244" w:rsidRPr="00FB3718">
        <w:rPr>
          <w:rFonts w:ascii="Times New Roman" w:hAnsi="Times New Roman" w:cs="Times New Roman"/>
          <w:spacing w:val="4"/>
          <w:sz w:val="28"/>
          <w:szCs w:val="28"/>
        </w:rPr>
        <w:br/>
      </w:r>
      <w:r w:rsidR="00FB1ED1" w:rsidRPr="00FB3718">
        <w:rPr>
          <w:rFonts w:ascii="Times New Roman" w:hAnsi="Times New Roman" w:cs="Times New Roman"/>
          <w:spacing w:val="4"/>
          <w:sz w:val="28"/>
          <w:szCs w:val="28"/>
        </w:rPr>
        <w:t>на сертификат необходимо ввести номер запроса, содержащийся в сообщении,</w:t>
      </w:r>
      <w:r w:rsidR="00C80F05">
        <w:rPr>
          <w:rFonts w:ascii="Times New Roman" w:hAnsi="Times New Roman" w:cs="Times New Roman"/>
          <w:sz w:val="28"/>
          <w:szCs w:val="28"/>
        </w:rPr>
        <w:t xml:space="preserve"> ОГРН</w:t>
      </w:r>
      <w:r w:rsidR="009805BD">
        <w:rPr>
          <w:rFonts w:ascii="Times New Roman" w:hAnsi="Times New Roman" w:cs="Times New Roman"/>
          <w:sz w:val="28"/>
          <w:szCs w:val="28"/>
        </w:rPr>
        <w:t xml:space="preserve"> </w:t>
      </w:r>
      <w:r w:rsidR="00137C36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FB1ED1" w:rsidRPr="00DD7D12">
        <w:rPr>
          <w:rFonts w:ascii="Times New Roman" w:hAnsi="Times New Roman" w:cs="Times New Roman"/>
          <w:sz w:val="28"/>
          <w:szCs w:val="28"/>
        </w:rPr>
        <w:t xml:space="preserve">и код </w:t>
      </w:r>
      <w:r w:rsidR="00B20B4F">
        <w:rPr>
          <w:rFonts w:ascii="Times New Roman" w:hAnsi="Times New Roman" w:cs="Times New Roman"/>
          <w:sz w:val="28"/>
          <w:szCs w:val="28"/>
        </w:rPr>
        <w:t>с изображения (рис. </w:t>
      </w:r>
      <w:r w:rsidR="004D6415">
        <w:rPr>
          <w:rFonts w:ascii="Times New Roman" w:hAnsi="Times New Roman" w:cs="Times New Roman"/>
          <w:sz w:val="28"/>
          <w:szCs w:val="28"/>
        </w:rPr>
        <w:t>2</w:t>
      </w:r>
      <w:r w:rsidR="00C80F05">
        <w:rPr>
          <w:rFonts w:ascii="Times New Roman" w:hAnsi="Times New Roman" w:cs="Times New Roman"/>
          <w:sz w:val="28"/>
          <w:szCs w:val="28"/>
        </w:rPr>
        <w:t>8</w:t>
      </w:r>
      <w:r w:rsidR="00FA6D9F" w:rsidRPr="00DD7D12">
        <w:rPr>
          <w:rFonts w:ascii="Times New Roman" w:hAnsi="Times New Roman" w:cs="Times New Roman"/>
          <w:sz w:val="28"/>
          <w:szCs w:val="28"/>
        </w:rPr>
        <w:t>)</w:t>
      </w:r>
      <w:r w:rsidR="00E05F59">
        <w:rPr>
          <w:rFonts w:ascii="Times New Roman" w:hAnsi="Times New Roman" w:cs="Times New Roman"/>
          <w:sz w:val="28"/>
          <w:szCs w:val="28"/>
        </w:rPr>
        <w:t>.</w:t>
      </w:r>
    </w:p>
    <w:p w:rsidR="00FA6D9F" w:rsidRPr="004D78BD" w:rsidRDefault="00FA6D9F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A6D9F" w:rsidRPr="0056527B" w:rsidRDefault="009805BD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0000" cy="28800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6D0244" w:rsidRDefault="004D78BD" w:rsidP="006D024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7F286E" w:rsidRPr="0056527B" w:rsidRDefault="00020759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527B">
        <w:rPr>
          <w:rFonts w:ascii="Times New Roman" w:hAnsi="Times New Roman" w:cs="Times New Roman"/>
          <w:sz w:val="24"/>
          <w:szCs w:val="24"/>
        </w:rPr>
        <w:t>Рис.</w:t>
      </w:r>
      <w:r w:rsidR="00E05F59">
        <w:rPr>
          <w:rFonts w:ascii="Times New Roman" w:hAnsi="Times New Roman" w:cs="Times New Roman"/>
          <w:sz w:val="24"/>
          <w:szCs w:val="24"/>
        </w:rPr>
        <w:t> </w:t>
      </w:r>
      <w:r w:rsidR="00855F55">
        <w:rPr>
          <w:rFonts w:ascii="Times New Roman" w:hAnsi="Times New Roman" w:cs="Times New Roman"/>
          <w:sz w:val="24"/>
          <w:szCs w:val="24"/>
        </w:rPr>
        <w:t>2</w:t>
      </w:r>
      <w:r w:rsidR="00C80F05">
        <w:rPr>
          <w:rFonts w:ascii="Times New Roman" w:hAnsi="Times New Roman" w:cs="Times New Roman"/>
          <w:sz w:val="24"/>
          <w:szCs w:val="24"/>
        </w:rPr>
        <w:t>8</w:t>
      </w:r>
      <w:r w:rsidR="00E05F59">
        <w:rPr>
          <w:rFonts w:ascii="Times New Roman" w:hAnsi="Times New Roman" w:cs="Times New Roman"/>
          <w:sz w:val="24"/>
          <w:szCs w:val="24"/>
        </w:rPr>
        <w:t>.</w:t>
      </w:r>
      <w:r w:rsidRPr="0056527B">
        <w:rPr>
          <w:rFonts w:ascii="Times New Roman" w:hAnsi="Times New Roman" w:cs="Times New Roman"/>
          <w:sz w:val="24"/>
          <w:szCs w:val="24"/>
        </w:rPr>
        <w:t xml:space="preserve"> Ввод данных для просмотра причин отклонения</w:t>
      </w:r>
    </w:p>
    <w:p w:rsidR="00FA6D9F" w:rsidRPr="00AA0B41" w:rsidRDefault="00FA6D9F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110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718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660930" w:rsidRPr="00FB3718">
        <w:rPr>
          <w:rFonts w:ascii="Times New Roman" w:hAnsi="Times New Roman" w:cs="Times New Roman"/>
          <w:spacing w:val="-4"/>
          <w:sz w:val="28"/>
          <w:szCs w:val="28"/>
        </w:rPr>
        <w:t>осле ввода требуемых данных в нижней ча</w:t>
      </w:r>
      <w:r w:rsidR="00B20B4F" w:rsidRPr="00FB3718">
        <w:rPr>
          <w:rFonts w:ascii="Times New Roman" w:hAnsi="Times New Roman" w:cs="Times New Roman"/>
          <w:spacing w:val="-4"/>
          <w:sz w:val="28"/>
          <w:szCs w:val="28"/>
        </w:rPr>
        <w:t>сти окна появ</w:t>
      </w:r>
      <w:r w:rsidR="006D0244" w:rsidRPr="00FB3718">
        <w:rPr>
          <w:rFonts w:ascii="Times New Roman" w:hAnsi="Times New Roman" w:cs="Times New Roman"/>
          <w:spacing w:val="-4"/>
          <w:sz w:val="28"/>
          <w:szCs w:val="28"/>
        </w:rPr>
        <w:t>ится</w:t>
      </w:r>
      <w:r w:rsidR="00B20B4F" w:rsidRPr="00FB3718">
        <w:rPr>
          <w:rFonts w:ascii="Times New Roman" w:hAnsi="Times New Roman" w:cs="Times New Roman"/>
          <w:spacing w:val="-4"/>
          <w:sz w:val="28"/>
          <w:szCs w:val="28"/>
        </w:rPr>
        <w:t xml:space="preserve"> текст (рис. </w:t>
      </w:r>
      <w:r w:rsidR="00284B42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BB5332">
        <w:rPr>
          <w:rFonts w:ascii="Times New Roman" w:hAnsi="Times New Roman" w:cs="Times New Roman"/>
          <w:spacing w:val="-4"/>
          <w:sz w:val="28"/>
          <w:szCs w:val="28"/>
        </w:rPr>
        <w:t>9</w:t>
      </w:r>
      <w:r w:rsidR="00660930" w:rsidRPr="00FB3718">
        <w:rPr>
          <w:rFonts w:ascii="Times New Roman" w:hAnsi="Times New Roman" w:cs="Times New Roman"/>
          <w:spacing w:val="-4"/>
          <w:sz w:val="28"/>
          <w:szCs w:val="28"/>
        </w:rPr>
        <w:t xml:space="preserve">), </w:t>
      </w:r>
      <w:r w:rsidR="00660930" w:rsidRPr="00DD7D12">
        <w:rPr>
          <w:rFonts w:ascii="Times New Roman" w:hAnsi="Times New Roman" w:cs="Times New Roman"/>
          <w:sz w:val="28"/>
          <w:szCs w:val="28"/>
        </w:rPr>
        <w:t xml:space="preserve">содержащий сведения о статусе запроса и ссылку на извещение об отказе, содержащее детальные результаты проверки запроса посредством </w:t>
      </w:r>
      <w:r w:rsidR="00195DD5" w:rsidRPr="00DD7D12">
        <w:rPr>
          <w:rFonts w:ascii="Times New Roman" w:hAnsi="Times New Roman" w:cs="Times New Roman"/>
          <w:sz w:val="28"/>
          <w:szCs w:val="28"/>
        </w:rPr>
        <w:t xml:space="preserve">сервисов </w:t>
      </w:r>
      <w:r w:rsidR="00B20B4F">
        <w:rPr>
          <w:rFonts w:ascii="Times New Roman" w:hAnsi="Times New Roman" w:cs="Times New Roman"/>
          <w:sz w:val="28"/>
          <w:szCs w:val="28"/>
        </w:rPr>
        <w:t>СМЭВ (р</w:t>
      </w:r>
      <w:r w:rsidR="00660930" w:rsidRPr="00DD7D12">
        <w:rPr>
          <w:rFonts w:ascii="Times New Roman" w:hAnsi="Times New Roman" w:cs="Times New Roman"/>
          <w:sz w:val="28"/>
          <w:szCs w:val="28"/>
        </w:rPr>
        <w:t>ис.</w:t>
      </w:r>
      <w:r w:rsidR="00B20B4F">
        <w:rPr>
          <w:rFonts w:ascii="Times New Roman" w:hAnsi="Times New Roman" w:cs="Times New Roman"/>
          <w:sz w:val="28"/>
          <w:szCs w:val="28"/>
        </w:rPr>
        <w:t> </w:t>
      </w:r>
      <w:r w:rsidR="00EC3DEA">
        <w:rPr>
          <w:rFonts w:ascii="Times New Roman" w:hAnsi="Times New Roman" w:cs="Times New Roman"/>
          <w:sz w:val="28"/>
          <w:szCs w:val="28"/>
        </w:rPr>
        <w:t>30</w:t>
      </w:r>
      <w:r w:rsidR="00660930" w:rsidRPr="00DD7D12">
        <w:rPr>
          <w:rFonts w:ascii="Times New Roman" w:hAnsi="Times New Roman" w:cs="Times New Roman"/>
          <w:sz w:val="28"/>
          <w:szCs w:val="28"/>
        </w:rPr>
        <w:t>)</w:t>
      </w:r>
      <w:r w:rsidR="00E05F59">
        <w:rPr>
          <w:rFonts w:ascii="Times New Roman" w:hAnsi="Times New Roman" w:cs="Times New Roman"/>
          <w:sz w:val="28"/>
          <w:szCs w:val="28"/>
        </w:rPr>
        <w:t>.</w:t>
      </w:r>
    </w:p>
    <w:p w:rsidR="004D78BD" w:rsidRPr="004D78BD" w:rsidRDefault="004D78BD" w:rsidP="004D78BD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60930" w:rsidRPr="0056527B" w:rsidRDefault="007D27BD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0000" cy="3091969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09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2D3E6F" w:rsidRDefault="004D78BD" w:rsidP="002D3E6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60930" w:rsidRPr="0056527B" w:rsidRDefault="00E05F59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 </w:t>
      </w:r>
      <w:r w:rsidR="00433758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73F6" w:rsidRPr="0056527B">
        <w:rPr>
          <w:rFonts w:ascii="Times New Roman" w:hAnsi="Times New Roman" w:cs="Times New Roman"/>
          <w:sz w:val="24"/>
          <w:szCs w:val="24"/>
        </w:rPr>
        <w:t xml:space="preserve"> Ссылка для просмотра извещения об отклонении запроса</w:t>
      </w:r>
    </w:p>
    <w:p w:rsidR="00660930" w:rsidRPr="004D78BD" w:rsidRDefault="00660930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E43D08" w:rsidRPr="0056527B" w:rsidRDefault="00DD3B84" w:rsidP="00BB74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7181" cy="3636000"/>
            <wp:effectExtent l="0" t="0" r="635" b="317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181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BD" w:rsidRPr="004D78BD" w:rsidRDefault="004D78BD" w:rsidP="004D78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E43D08" w:rsidRPr="0056527B" w:rsidRDefault="00C77F5E" w:rsidP="00565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527B">
        <w:rPr>
          <w:rFonts w:ascii="Times New Roman" w:hAnsi="Times New Roman" w:cs="Times New Roman"/>
          <w:sz w:val="24"/>
          <w:szCs w:val="24"/>
        </w:rPr>
        <w:t>Рис.</w:t>
      </w:r>
      <w:r w:rsidR="00E05F59">
        <w:rPr>
          <w:rFonts w:ascii="Times New Roman" w:hAnsi="Times New Roman" w:cs="Times New Roman"/>
          <w:sz w:val="24"/>
          <w:szCs w:val="24"/>
        </w:rPr>
        <w:t> </w:t>
      </w:r>
      <w:r w:rsidR="005B643F">
        <w:rPr>
          <w:rFonts w:ascii="Times New Roman" w:hAnsi="Times New Roman" w:cs="Times New Roman"/>
          <w:sz w:val="24"/>
          <w:szCs w:val="24"/>
        </w:rPr>
        <w:t>30</w:t>
      </w:r>
      <w:r w:rsidR="00E05F59">
        <w:rPr>
          <w:rFonts w:ascii="Times New Roman" w:hAnsi="Times New Roman" w:cs="Times New Roman"/>
          <w:sz w:val="24"/>
          <w:szCs w:val="24"/>
        </w:rPr>
        <w:t>.</w:t>
      </w:r>
      <w:r w:rsidRPr="0056527B">
        <w:rPr>
          <w:rFonts w:ascii="Times New Roman" w:hAnsi="Times New Roman" w:cs="Times New Roman"/>
          <w:sz w:val="24"/>
          <w:szCs w:val="24"/>
        </w:rPr>
        <w:t xml:space="preserve"> </w:t>
      </w:r>
      <w:r w:rsidR="00861F1D" w:rsidRPr="0056527B">
        <w:rPr>
          <w:rFonts w:ascii="Times New Roman" w:hAnsi="Times New Roman" w:cs="Times New Roman"/>
          <w:sz w:val="24"/>
          <w:szCs w:val="24"/>
        </w:rPr>
        <w:t>Форма «Результаты проверки посредством сервисов СМЭВ»</w:t>
      </w:r>
    </w:p>
    <w:p w:rsidR="00E43D08" w:rsidRPr="00AA0B41" w:rsidRDefault="00E43D08" w:rsidP="004D78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6271" w:rsidRPr="002A6A66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66">
        <w:rPr>
          <w:rFonts w:ascii="Times New Roman" w:hAnsi="Times New Roman" w:cs="Times New Roman"/>
          <w:sz w:val="28"/>
          <w:szCs w:val="28"/>
        </w:rPr>
        <w:t>П</w:t>
      </w:r>
      <w:r w:rsidR="00286271" w:rsidRPr="002A6A66">
        <w:rPr>
          <w:rFonts w:ascii="Times New Roman" w:hAnsi="Times New Roman" w:cs="Times New Roman"/>
          <w:sz w:val="28"/>
          <w:szCs w:val="28"/>
        </w:rPr>
        <w:t xml:space="preserve">осле успешных проверок сведений запроса на </w:t>
      </w:r>
      <w:r w:rsidR="002F0F34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286271" w:rsidRPr="002A6A66">
        <w:rPr>
          <w:rFonts w:ascii="Times New Roman" w:hAnsi="Times New Roman" w:cs="Times New Roman"/>
          <w:sz w:val="28"/>
          <w:szCs w:val="28"/>
        </w:rPr>
        <w:t>сертификат</w:t>
      </w:r>
      <w:r w:rsidR="002F0F34">
        <w:rPr>
          <w:rFonts w:ascii="Times New Roman" w:hAnsi="Times New Roman" w:cs="Times New Roman"/>
          <w:sz w:val="28"/>
          <w:szCs w:val="28"/>
        </w:rPr>
        <w:t>а</w:t>
      </w:r>
      <w:r w:rsidR="00286271" w:rsidRPr="002A6A66">
        <w:rPr>
          <w:rFonts w:ascii="Times New Roman" w:hAnsi="Times New Roman" w:cs="Times New Roman"/>
          <w:sz w:val="28"/>
          <w:szCs w:val="28"/>
        </w:rPr>
        <w:t xml:space="preserve"> </w:t>
      </w:r>
      <w:r w:rsidR="002F0F34">
        <w:rPr>
          <w:rFonts w:ascii="Times New Roman" w:hAnsi="Times New Roman" w:cs="Times New Roman"/>
          <w:sz w:val="28"/>
          <w:szCs w:val="28"/>
        </w:rPr>
        <w:br/>
      </w:r>
      <w:r w:rsidR="00286271" w:rsidRPr="002A6A66"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="00286271" w:rsidRPr="002A6A66">
        <w:rPr>
          <w:rFonts w:ascii="Times New Roman" w:hAnsi="Times New Roman" w:cs="Times New Roman"/>
          <w:spacing w:val="4"/>
          <w:sz w:val="28"/>
          <w:szCs w:val="28"/>
        </w:rPr>
        <w:t>сервисов СМЭВ</w:t>
      </w:r>
      <w:r w:rsidR="002E7BDD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286271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 запрос автоматически переда</w:t>
      </w:r>
      <w:r w:rsidR="003660A5" w:rsidRPr="002A6A66">
        <w:rPr>
          <w:rFonts w:ascii="Times New Roman" w:hAnsi="Times New Roman" w:cs="Times New Roman"/>
          <w:spacing w:val="4"/>
          <w:sz w:val="28"/>
          <w:szCs w:val="28"/>
        </w:rPr>
        <w:t>ё</w:t>
      </w:r>
      <w:r w:rsidR="00286271" w:rsidRPr="002A6A66">
        <w:rPr>
          <w:rFonts w:ascii="Times New Roman" w:hAnsi="Times New Roman" w:cs="Times New Roman"/>
          <w:spacing w:val="4"/>
          <w:sz w:val="28"/>
          <w:szCs w:val="28"/>
        </w:rPr>
        <w:t>тся в ТОФК для рассмотрения</w:t>
      </w:r>
      <w:r w:rsidR="00286271" w:rsidRPr="002A6A66">
        <w:rPr>
          <w:rFonts w:ascii="Times New Roman" w:hAnsi="Times New Roman" w:cs="Times New Roman"/>
          <w:sz w:val="28"/>
          <w:szCs w:val="28"/>
        </w:rPr>
        <w:t xml:space="preserve"> оператором</w:t>
      </w:r>
      <w:r w:rsidR="00AB44D7" w:rsidRPr="002A6A66">
        <w:rPr>
          <w:rFonts w:ascii="Times New Roman" w:hAnsi="Times New Roman" w:cs="Times New Roman"/>
          <w:sz w:val="28"/>
          <w:szCs w:val="28"/>
        </w:rPr>
        <w:t xml:space="preserve"> УЦ</w:t>
      </w:r>
      <w:r w:rsidR="00CA7B40" w:rsidRPr="002A6A66">
        <w:rPr>
          <w:rFonts w:ascii="Times New Roman" w:hAnsi="Times New Roman" w:cs="Times New Roman"/>
          <w:sz w:val="28"/>
          <w:szCs w:val="28"/>
        </w:rPr>
        <w:t xml:space="preserve"> ФК</w:t>
      </w:r>
      <w:r w:rsidR="00E05F59" w:rsidRPr="002A6A66">
        <w:rPr>
          <w:rFonts w:ascii="Times New Roman" w:hAnsi="Times New Roman" w:cs="Times New Roman"/>
          <w:sz w:val="28"/>
          <w:szCs w:val="28"/>
        </w:rPr>
        <w:t>.</w:t>
      </w:r>
    </w:p>
    <w:p w:rsidR="007C355E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66">
        <w:rPr>
          <w:rFonts w:ascii="Times New Roman" w:hAnsi="Times New Roman" w:cs="Times New Roman"/>
          <w:sz w:val="28"/>
          <w:szCs w:val="28"/>
        </w:rPr>
        <w:t>О</w:t>
      </w:r>
      <w:r w:rsidR="007B52AD" w:rsidRPr="002A6A66">
        <w:rPr>
          <w:rFonts w:ascii="Times New Roman" w:hAnsi="Times New Roman" w:cs="Times New Roman"/>
          <w:sz w:val="28"/>
          <w:szCs w:val="28"/>
        </w:rPr>
        <w:t xml:space="preserve">ператор УЦ </w:t>
      </w:r>
      <w:r w:rsidR="00CA7B40" w:rsidRPr="002A6A66">
        <w:rPr>
          <w:rFonts w:ascii="Times New Roman" w:hAnsi="Times New Roman" w:cs="Times New Roman"/>
          <w:sz w:val="28"/>
          <w:szCs w:val="28"/>
        </w:rPr>
        <w:t xml:space="preserve">ФК </w:t>
      </w:r>
      <w:r w:rsidR="007B52AD" w:rsidRPr="002A6A66">
        <w:rPr>
          <w:rFonts w:ascii="Times New Roman" w:hAnsi="Times New Roman" w:cs="Times New Roman"/>
          <w:sz w:val="28"/>
          <w:szCs w:val="28"/>
        </w:rPr>
        <w:t>осуществляет проверку пакета электронных документов на создание сертификата. В случае положительного результата проверки</w:t>
      </w:r>
      <w:r w:rsidR="005D0905">
        <w:rPr>
          <w:rFonts w:ascii="Times New Roman" w:hAnsi="Times New Roman" w:cs="Times New Roman"/>
          <w:sz w:val="28"/>
          <w:szCs w:val="28"/>
        </w:rPr>
        <w:t>,</w:t>
      </w:r>
      <w:r w:rsidR="007B52AD" w:rsidRPr="002A6A66">
        <w:rPr>
          <w:rFonts w:ascii="Times New Roman" w:hAnsi="Times New Roman" w:cs="Times New Roman"/>
          <w:sz w:val="28"/>
          <w:szCs w:val="28"/>
        </w:rPr>
        <w:t xml:space="preserve"> </w:t>
      </w:r>
      <w:r w:rsidR="00845506" w:rsidRPr="002A6A66">
        <w:rPr>
          <w:rFonts w:ascii="Times New Roman" w:hAnsi="Times New Roman" w:cs="Times New Roman"/>
          <w:sz w:val="28"/>
          <w:szCs w:val="28"/>
        </w:rPr>
        <w:t xml:space="preserve">оператор УЦ </w:t>
      </w:r>
      <w:r w:rsidR="00CA7B40" w:rsidRPr="002A6A66">
        <w:rPr>
          <w:rFonts w:ascii="Times New Roman" w:hAnsi="Times New Roman" w:cs="Times New Roman"/>
          <w:sz w:val="28"/>
          <w:szCs w:val="28"/>
        </w:rPr>
        <w:t xml:space="preserve">ФК </w:t>
      </w:r>
      <w:r w:rsidR="00845506" w:rsidRPr="002A6A66">
        <w:rPr>
          <w:rFonts w:ascii="Times New Roman" w:hAnsi="Times New Roman" w:cs="Times New Roman"/>
          <w:sz w:val="28"/>
          <w:szCs w:val="28"/>
        </w:rPr>
        <w:t xml:space="preserve">одобряет запрос и приглашает получателя сертификата для личного визита </w:t>
      </w:r>
      <w:r w:rsidR="002A6A66">
        <w:rPr>
          <w:rFonts w:ascii="Times New Roman" w:hAnsi="Times New Roman" w:cs="Times New Roman"/>
          <w:sz w:val="28"/>
          <w:szCs w:val="28"/>
        </w:rPr>
        <w:br/>
      </w:r>
      <w:r w:rsidR="00644895">
        <w:rPr>
          <w:rFonts w:ascii="Times New Roman" w:hAnsi="Times New Roman" w:cs="Times New Roman"/>
          <w:sz w:val="28"/>
          <w:szCs w:val="28"/>
        </w:rPr>
        <w:t xml:space="preserve">(для предоставления комплекта документов и сведений, предусмотренных </w:t>
      </w:r>
      <w:r w:rsidR="00644895">
        <w:rPr>
          <w:rFonts w:ascii="Times New Roman" w:hAnsi="Times New Roman" w:cs="Times New Roman"/>
          <w:sz w:val="28"/>
          <w:szCs w:val="28"/>
        </w:rPr>
        <w:br/>
        <w:t>пунктом 19 Порядка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 от 15.06.2021 № 21н)</w:t>
      </w:r>
      <w:r w:rsidR="00515FE4" w:rsidRPr="003C273A">
        <w:rPr>
          <w:rFonts w:ascii="Times New Roman" w:hAnsi="Times New Roman" w:cs="Times New Roman"/>
          <w:sz w:val="28"/>
          <w:szCs w:val="28"/>
        </w:rPr>
        <w:t xml:space="preserve">, </w:t>
      </w:r>
      <w:r w:rsidR="00515FE4" w:rsidRPr="003C273A">
        <w:rPr>
          <w:rFonts w:ascii="Times New Roman" w:hAnsi="Times New Roman" w:cs="Times New Roman"/>
          <w:spacing w:val="4"/>
          <w:sz w:val="28"/>
          <w:szCs w:val="28"/>
        </w:rPr>
        <w:t>о ч</w:t>
      </w:r>
      <w:r w:rsidR="003660A5" w:rsidRPr="003C273A">
        <w:rPr>
          <w:rFonts w:ascii="Times New Roman" w:hAnsi="Times New Roman" w:cs="Times New Roman"/>
          <w:spacing w:val="4"/>
          <w:sz w:val="28"/>
          <w:szCs w:val="28"/>
        </w:rPr>
        <w:t>ё</w:t>
      </w:r>
      <w:r w:rsidR="00845506" w:rsidRPr="003C273A">
        <w:rPr>
          <w:rFonts w:ascii="Times New Roman" w:hAnsi="Times New Roman" w:cs="Times New Roman"/>
          <w:spacing w:val="4"/>
          <w:sz w:val="28"/>
          <w:szCs w:val="28"/>
        </w:rPr>
        <w:t>м получателю сертификата отправляется соответствующее уведомление</w:t>
      </w:r>
      <w:r w:rsidR="00515FE4" w:rsidRPr="003C273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515FE4" w:rsidRPr="003C273A">
        <w:rPr>
          <w:rFonts w:ascii="Times New Roman" w:hAnsi="Times New Roman" w:cs="Times New Roman"/>
          <w:sz w:val="28"/>
          <w:szCs w:val="28"/>
        </w:rPr>
        <w:t xml:space="preserve">на адрес электронной почты, указанный </w:t>
      </w:r>
      <w:r w:rsidR="00216777">
        <w:rPr>
          <w:rFonts w:ascii="Times New Roman" w:hAnsi="Times New Roman" w:cs="Times New Roman"/>
          <w:sz w:val="28"/>
          <w:szCs w:val="28"/>
        </w:rPr>
        <w:t>при формировании запроса на сертификат</w:t>
      </w:r>
      <w:r w:rsidR="00E05F59" w:rsidRPr="003C273A">
        <w:rPr>
          <w:rFonts w:ascii="Times New Roman" w:hAnsi="Times New Roman" w:cs="Times New Roman"/>
          <w:sz w:val="28"/>
          <w:szCs w:val="28"/>
        </w:rPr>
        <w:t>.</w:t>
      </w:r>
    </w:p>
    <w:p w:rsidR="00A2592E" w:rsidRDefault="00E16A65" w:rsidP="00BA25D4">
      <w:pPr>
        <w:pStyle w:val="Default"/>
        <w:ind w:firstLine="709"/>
        <w:jc w:val="both"/>
        <w:rPr>
          <w:sz w:val="28"/>
          <w:szCs w:val="28"/>
        </w:rPr>
      </w:pPr>
      <w:r w:rsidRPr="00E16A65">
        <w:rPr>
          <w:b/>
          <w:bCs/>
          <w:spacing w:val="4"/>
          <w:sz w:val="28"/>
          <w:szCs w:val="28"/>
        </w:rPr>
        <w:t>ВНИМАНИЕ!</w:t>
      </w:r>
      <w:r>
        <w:rPr>
          <w:bCs/>
          <w:spacing w:val="4"/>
          <w:sz w:val="28"/>
          <w:szCs w:val="28"/>
        </w:rPr>
        <w:t xml:space="preserve"> </w:t>
      </w:r>
      <w:r w:rsidR="00A2592E">
        <w:rPr>
          <w:sz w:val="28"/>
          <w:szCs w:val="28"/>
        </w:rPr>
        <w:t>Перед личным визитом в ТОФК необходима предварительная онлайн-запись по ссылке, указанной в уведомлении.</w:t>
      </w:r>
    </w:p>
    <w:p w:rsidR="00845506" w:rsidRPr="002A6A66" w:rsidRDefault="00DD7D12" w:rsidP="00DD7D12">
      <w:pPr>
        <w:pStyle w:val="a4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66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AE79B8" w:rsidRPr="002A6A66">
        <w:rPr>
          <w:rFonts w:ascii="Times New Roman" w:hAnsi="Times New Roman" w:cs="Times New Roman"/>
          <w:spacing w:val="4"/>
          <w:sz w:val="28"/>
          <w:szCs w:val="28"/>
        </w:rPr>
        <w:t>осле пред</w:t>
      </w:r>
      <w:r w:rsidR="000B0DC3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AE79B8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ставления </w:t>
      </w:r>
      <w:r w:rsidR="005B17B4">
        <w:rPr>
          <w:rFonts w:ascii="Times New Roman" w:hAnsi="Times New Roman" w:cs="Times New Roman"/>
          <w:sz w:val="28"/>
          <w:szCs w:val="28"/>
        </w:rPr>
        <w:t>оригиналов</w:t>
      </w:r>
      <w:r w:rsidR="00AE79B8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 докум</w:t>
      </w:r>
      <w:r w:rsidR="00130033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ентов получателем сертификата, </w:t>
      </w:r>
      <w:r w:rsidR="00AE79B8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проведения необходимых проверок </w:t>
      </w:r>
      <w:r w:rsidR="00130033" w:rsidRPr="002A6A66">
        <w:rPr>
          <w:rFonts w:ascii="Times New Roman" w:hAnsi="Times New Roman" w:cs="Times New Roman"/>
          <w:spacing w:val="4"/>
          <w:sz w:val="28"/>
          <w:szCs w:val="28"/>
        </w:rPr>
        <w:t>и идентификации владельца сертификата</w:t>
      </w:r>
      <w:r w:rsidR="00FD47A3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AE79B8" w:rsidRPr="002A6A66">
        <w:rPr>
          <w:rFonts w:ascii="Times New Roman" w:hAnsi="Times New Roman" w:cs="Times New Roman"/>
          <w:spacing w:val="4"/>
          <w:sz w:val="28"/>
          <w:szCs w:val="28"/>
        </w:rPr>
        <w:t>осуществляется создание сертификата</w:t>
      </w:r>
      <w:r w:rsidR="00130033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 и его выдача под </w:t>
      </w:r>
      <w:r w:rsidR="003660A5" w:rsidRPr="002A6A66">
        <w:rPr>
          <w:rFonts w:ascii="Times New Roman" w:hAnsi="Times New Roman" w:cs="Times New Roman"/>
          <w:spacing w:val="4"/>
          <w:sz w:val="28"/>
          <w:szCs w:val="28"/>
        </w:rPr>
        <w:t>под</w:t>
      </w:r>
      <w:r w:rsidR="00130033" w:rsidRPr="002A6A66">
        <w:rPr>
          <w:rFonts w:ascii="Times New Roman" w:hAnsi="Times New Roman" w:cs="Times New Roman"/>
          <w:spacing w:val="4"/>
          <w:sz w:val="28"/>
          <w:szCs w:val="28"/>
        </w:rPr>
        <w:t xml:space="preserve">пись </w:t>
      </w:r>
      <w:r w:rsidR="00B9016A">
        <w:rPr>
          <w:rFonts w:ascii="Times New Roman" w:hAnsi="Times New Roman" w:cs="Times New Roman"/>
          <w:spacing w:val="4"/>
          <w:sz w:val="28"/>
          <w:szCs w:val="28"/>
        </w:rPr>
        <w:br/>
      </w:r>
      <w:r w:rsidR="00130033" w:rsidRPr="002A6A66">
        <w:rPr>
          <w:rFonts w:ascii="Times New Roman" w:hAnsi="Times New Roman" w:cs="Times New Roman"/>
          <w:spacing w:val="4"/>
          <w:sz w:val="28"/>
          <w:szCs w:val="28"/>
        </w:rPr>
        <w:t>на бумажном</w:t>
      </w:r>
      <w:r w:rsidR="00130033" w:rsidRPr="002A6A66">
        <w:rPr>
          <w:rFonts w:ascii="Times New Roman" w:hAnsi="Times New Roman" w:cs="Times New Roman"/>
          <w:sz w:val="28"/>
          <w:szCs w:val="28"/>
        </w:rPr>
        <w:t xml:space="preserve"> носителе</w:t>
      </w:r>
      <w:r w:rsidR="00AA3D26">
        <w:rPr>
          <w:rFonts w:ascii="Times New Roman" w:hAnsi="Times New Roman" w:cs="Times New Roman"/>
          <w:sz w:val="28"/>
          <w:szCs w:val="28"/>
        </w:rPr>
        <w:t xml:space="preserve"> и в электронном виде</w:t>
      </w:r>
      <w:r w:rsidR="00130033" w:rsidRPr="002A6A66">
        <w:rPr>
          <w:rFonts w:ascii="Times New Roman" w:hAnsi="Times New Roman" w:cs="Times New Roman"/>
          <w:sz w:val="28"/>
          <w:szCs w:val="28"/>
        </w:rPr>
        <w:t>.</w:t>
      </w:r>
    </w:p>
    <w:sectPr w:rsidR="00845506" w:rsidRPr="002A6A66" w:rsidSect="00E746B2"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C43" w:rsidRDefault="00B35C43" w:rsidP="00037D0B">
      <w:pPr>
        <w:spacing w:after="0" w:line="240" w:lineRule="auto"/>
      </w:pPr>
      <w:r>
        <w:separator/>
      </w:r>
    </w:p>
  </w:endnote>
  <w:endnote w:type="continuationSeparator" w:id="0">
    <w:p w:rsidR="00B35C43" w:rsidRDefault="00B35C43" w:rsidP="00037D0B">
      <w:pPr>
        <w:spacing w:after="0" w:line="240" w:lineRule="auto"/>
      </w:pPr>
      <w:r>
        <w:continuationSeparator/>
      </w:r>
    </w:p>
  </w:endnote>
  <w:endnote w:type="continuationNotice" w:id="1">
    <w:p w:rsidR="00B35C43" w:rsidRDefault="00B35C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C43" w:rsidRDefault="00B35C43" w:rsidP="00037D0B">
      <w:pPr>
        <w:spacing w:after="0" w:line="240" w:lineRule="auto"/>
      </w:pPr>
      <w:r>
        <w:separator/>
      </w:r>
    </w:p>
  </w:footnote>
  <w:footnote w:type="continuationSeparator" w:id="0">
    <w:p w:rsidR="00B35C43" w:rsidRDefault="00B35C43" w:rsidP="00037D0B">
      <w:pPr>
        <w:spacing w:after="0" w:line="240" w:lineRule="auto"/>
      </w:pPr>
      <w:r>
        <w:continuationSeparator/>
      </w:r>
    </w:p>
  </w:footnote>
  <w:footnote w:type="continuationNotice" w:id="1">
    <w:p w:rsidR="00B35C43" w:rsidRDefault="00B35C43">
      <w:pPr>
        <w:spacing w:after="0" w:line="240" w:lineRule="auto"/>
      </w:pPr>
    </w:p>
  </w:footnote>
  <w:footnote w:id="2">
    <w:p w:rsidR="00B35C43" w:rsidRPr="00262DC4" w:rsidRDefault="00B35C43" w:rsidP="00177BB7">
      <w:pPr>
        <w:pStyle w:val="aff6"/>
        <w:jc w:val="both"/>
        <w:rPr>
          <w:rFonts w:ascii="Times New Roman" w:hAnsi="Times New Roman" w:cs="Times New Roman"/>
        </w:rPr>
      </w:pPr>
      <w:r w:rsidRPr="00177BB7">
        <w:rPr>
          <w:rStyle w:val="aff8"/>
          <w:rFonts w:ascii="Times New Roman" w:hAnsi="Times New Roman" w:cs="Times New Roman"/>
        </w:rPr>
        <w:footnoteRef/>
      </w:r>
      <w:r w:rsidRPr="00177BB7">
        <w:rPr>
          <w:rFonts w:ascii="Times New Roman" w:hAnsi="Times New Roman" w:cs="Times New Roman"/>
        </w:rPr>
        <w:t xml:space="preserve"> Для получения </w:t>
      </w:r>
      <w:r>
        <w:rPr>
          <w:rFonts w:ascii="Times New Roman" w:hAnsi="Times New Roman" w:cs="Times New Roman"/>
        </w:rPr>
        <w:t xml:space="preserve">сертификата должностного лица в качестве документов, подтверждающих правомочия должностных лиц государственных органов, органов местного самоуправления, их подведомственных учреждений обращаться </w:t>
      </w:r>
      <w:r>
        <w:rPr>
          <w:rFonts w:ascii="Times New Roman" w:hAnsi="Times New Roman" w:cs="Times New Roman"/>
        </w:rPr>
        <w:br/>
        <w:t>за созданием квалифицированного сертификата ключа проверки электронной подписи, могут рассматриваться заверенные в установленном порядке копии приказов</w:t>
      </w:r>
      <w:r w:rsidRPr="00262DC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распоряжений о назначении на должность либо выписки </w:t>
      </w:r>
      <w:r>
        <w:rPr>
          <w:rFonts w:ascii="Times New Roman" w:hAnsi="Times New Roman" w:cs="Times New Roman"/>
        </w:rPr>
        <w:br/>
        <w:t>из приказов</w:t>
      </w:r>
      <w:r w:rsidRPr="00262DC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распоряжений о назначении на должность.</w:t>
      </w:r>
    </w:p>
  </w:footnote>
  <w:footnote w:id="3">
    <w:p w:rsidR="00B35C43" w:rsidRPr="00EB2A26" w:rsidRDefault="00B35C43" w:rsidP="00177BB7">
      <w:pPr>
        <w:pStyle w:val="aff6"/>
        <w:jc w:val="both"/>
        <w:rPr>
          <w:rFonts w:ascii="Times New Roman" w:hAnsi="Times New Roman" w:cs="Times New Roman"/>
        </w:rPr>
      </w:pPr>
      <w:r w:rsidRPr="00177BB7">
        <w:rPr>
          <w:rStyle w:val="aff8"/>
          <w:rFonts w:ascii="Times New Roman" w:hAnsi="Times New Roman" w:cs="Times New Roman"/>
        </w:rPr>
        <w:footnoteRef/>
      </w:r>
      <w:r w:rsidRPr="00177BB7">
        <w:rPr>
          <w:rFonts w:ascii="Times New Roman" w:hAnsi="Times New Roman" w:cs="Times New Roman"/>
        </w:rPr>
        <w:t xml:space="preserve"> </w:t>
      </w:r>
      <w:r w:rsidRPr="00EB2A26">
        <w:rPr>
          <w:rFonts w:ascii="Times New Roman" w:hAnsi="Times New Roman" w:cs="Times New Roman"/>
        </w:rPr>
        <w:t>Для сертификата государственного органа, органа местного самоуправления (для типа сертификата «</w:t>
      </w:r>
      <w:r w:rsidRPr="00EB2A26">
        <w:rPr>
          <w:rFonts w:ascii="Times New Roman" w:hAnsi="Times New Roman" w:cs="Times New Roman"/>
          <w:spacing w:val="4"/>
        </w:rPr>
        <w:t>Сертификат юридического лица без ФИО</w:t>
      </w:r>
      <w:r w:rsidRPr="00EB2A2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262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35C43" w:rsidRPr="006A2CA3" w:rsidRDefault="00B35C43" w:rsidP="006A2CA3">
        <w:pPr>
          <w:pStyle w:val="af7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  <w:r w:rsidRPr="007C2FE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C2FE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C2FE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56F32">
          <w:rPr>
            <w:rFonts w:ascii="Times New Roman" w:hAnsi="Times New Roman" w:cs="Times New Roman"/>
            <w:noProof/>
            <w:sz w:val="20"/>
            <w:szCs w:val="20"/>
          </w:rPr>
          <w:t>20</w:t>
        </w:r>
        <w:r w:rsidRPr="007C2FE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295D"/>
    <w:multiLevelType w:val="hybridMultilevel"/>
    <w:tmpl w:val="BF189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058BB"/>
    <w:multiLevelType w:val="multilevel"/>
    <w:tmpl w:val="520897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268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206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50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17A83C9F"/>
    <w:multiLevelType w:val="hybridMultilevel"/>
    <w:tmpl w:val="C80043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A8202EF"/>
    <w:multiLevelType w:val="hybridMultilevel"/>
    <w:tmpl w:val="894C8D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A762F2"/>
    <w:multiLevelType w:val="multilevel"/>
    <w:tmpl w:val="B3BE02D8"/>
    <w:lvl w:ilvl="0">
      <w:start w:val="1"/>
      <w:numFmt w:val="bullet"/>
      <w:pStyle w:val="1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5" w15:restartNumberingAfterBreak="0">
    <w:nsid w:val="2E925FE8"/>
    <w:multiLevelType w:val="hybridMultilevel"/>
    <w:tmpl w:val="FECA2834"/>
    <w:lvl w:ilvl="0" w:tplc="B92EC436">
      <w:start w:val="1"/>
      <w:numFmt w:val="decimal"/>
      <w:lvlText w:val="%1."/>
      <w:lvlJc w:val="left"/>
      <w:pPr>
        <w:ind w:left="2169" w:hanging="11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200C65"/>
    <w:multiLevelType w:val="hybridMultilevel"/>
    <w:tmpl w:val="0E38F6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BCE0CF4"/>
    <w:multiLevelType w:val="hybridMultilevel"/>
    <w:tmpl w:val="EDEAC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170A0"/>
    <w:multiLevelType w:val="hybridMultilevel"/>
    <w:tmpl w:val="B46C4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57216"/>
    <w:multiLevelType w:val="hybridMultilevel"/>
    <w:tmpl w:val="0E38F6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E60916"/>
    <w:multiLevelType w:val="hybridMultilevel"/>
    <w:tmpl w:val="A3F45E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B506285"/>
    <w:multiLevelType w:val="multilevel"/>
    <w:tmpl w:val="25DE1EE0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88D309D"/>
    <w:multiLevelType w:val="hybridMultilevel"/>
    <w:tmpl w:val="EBA6CA98"/>
    <w:lvl w:ilvl="0" w:tplc="55F2A73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7D70B7"/>
    <w:multiLevelType w:val="hybridMultilevel"/>
    <w:tmpl w:val="C97E8E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F6D4B1C"/>
    <w:multiLevelType w:val="hybridMultilevel"/>
    <w:tmpl w:val="58762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1"/>
  </w:num>
  <w:num w:numId="12">
    <w:abstractNumId w:val="1"/>
  </w:num>
  <w:num w:numId="13">
    <w:abstractNumId w:val="9"/>
  </w:num>
  <w:num w:numId="14">
    <w:abstractNumId w:val="6"/>
  </w:num>
  <w:num w:numId="15">
    <w:abstractNumId w:val="4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2"/>
  </w:num>
  <w:num w:numId="34">
    <w:abstractNumId w:val="12"/>
  </w:num>
  <w:num w:numId="35">
    <w:abstractNumId w:val="10"/>
  </w:num>
  <w:num w:numId="36">
    <w:abstractNumId w:val="3"/>
  </w:num>
  <w:num w:numId="37">
    <w:abstractNumId w:val="13"/>
  </w:num>
  <w:num w:numId="38">
    <w:abstractNumId w:val="14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TrackFormatting/>
  <w:defaultTabStop w:val="709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C59"/>
    <w:rsid w:val="0000082D"/>
    <w:rsid w:val="000014D7"/>
    <w:rsid w:val="000031E8"/>
    <w:rsid w:val="00011248"/>
    <w:rsid w:val="00011DBA"/>
    <w:rsid w:val="00012528"/>
    <w:rsid w:val="000125D4"/>
    <w:rsid w:val="000139F8"/>
    <w:rsid w:val="00013DC6"/>
    <w:rsid w:val="00020759"/>
    <w:rsid w:val="0002171D"/>
    <w:rsid w:val="000232C4"/>
    <w:rsid w:val="000236BF"/>
    <w:rsid w:val="00023BC0"/>
    <w:rsid w:val="00025B80"/>
    <w:rsid w:val="000278AF"/>
    <w:rsid w:val="0002793C"/>
    <w:rsid w:val="00030AFD"/>
    <w:rsid w:val="00031DFD"/>
    <w:rsid w:val="00034DCD"/>
    <w:rsid w:val="00035555"/>
    <w:rsid w:val="00036C8F"/>
    <w:rsid w:val="00037D0B"/>
    <w:rsid w:val="00040E18"/>
    <w:rsid w:val="000411C5"/>
    <w:rsid w:val="00042969"/>
    <w:rsid w:val="0004484B"/>
    <w:rsid w:val="0004781E"/>
    <w:rsid w:val="00050454"/>
    <w:rsid w:val="00051A95"/>
    <w:rsid w:val="00054C59"/>
    <w:rsid w:val="00061706"/>
    <w:rsid w:val="00063254"/>
    <w:rsid w:val="00063655"/>
    <w:rsid w:val="00067B78"/>
    <w:rsid w:val="00070231"/>
    <w:rsid w:val="00070AC4"/>
    <w:rsid w:val="00070C9B"/>
    <w:rsid w:val="00070FEA"/>
    <w:rsid w:val="000726F1"/>
    <w:rsid w:val="00072ABB"/>
    <w:rsid w:val="00073072"/>
    <w:rsid w:val="00076918"/>
    <w:rsid w:val="00077302"/>
    <w:rsid w:val="000774CC"/>
    <w:rsid w:val="00077EEB"/>
    <w:rsid w:val="00080B28"/>
    <w:rsid w:val="00087847"/>
    <w:rsid w:val="0009145E"/>
    <w:rsid w:val="000936DB"/>
    <w:rsid w:val="00095459"/>
    <w:rsid w:val="00096953"/>
    <w:rsid w:val="000974F3"/>
    <w:rsid w:val="000976A3"/>
    <w:rsid w:val="000A3BFA"/>
    <w:rsid w:val="000A4CBF"/>
    <w:rsid w:val="000A5AAE"/>
    <w:rsid w:val="000A65B9"/>
    <w:rsid w:val="000A7433"/>
    <w:rsid w:val="000B0DC3"/>
    <w:rsid w:val="000B1C1F"/>
    <w:rsid w:val="000B1D74"/>
    <w:rsid w:val="000B2BB9"/>
    <w:rsid w:val="000B4466"/>
    <w:rsid w:val="000B53E5"/>
    <w:rsid w:val="000B5CFA"/>
    <w:rsid w:val="000B71BE"/>
    <w:rsid w:val="000C04DA"/>
    <w:rsid w:val="000C0F69"/>
    <w:rsid w:val="000C4C00"/>
    <w:rsid w:val="000C50AC"/>
    <w:rsid w:val="000C623D"/>
    <w:rsid w:val="000C6CBE"/>
    <w:rsid w:val="000C79FA"/>
    <w:rsid w:val="000D1BD3"/>
    <w:rsid w:val="000D2B27"/>
    <w:rsid w:val="000D49C2"/>
    <w:rsid w:val="000D4A3C"/>
    <w:rsid w:val="000D4D21"/>
    <w:rsid w:val="000D56AF"/>
    <w:rsid w:val="000D7DCA"/>
    <w:rsid w:val="000E0385"/>
    <w:rsid w:val="000E2DC7"/>
    <w:rsid w:val="000E3873"/>
    <w:rsid w:val="000E694A"/>
    <w:rsid w:val="000E6C17"/>
    <w:rsid w:val="000E7B9D"/>
    <w:rsid w:val="000F01D3"/>
    <w:rsid w:val="000F0C4E"/>
    <w:rsid w:val="000F6E7C"/>
    <w:rsid w:val="000F6ED5"/>
    <w:rsid w:val="00101BEF"/>
    <w:rsid w:val="00102347"/>
    <w:rsid w:val="001037D3"/>
    <w:rsid w:val="00105932"/>
    <w:rsid w:val="00105CFC"/>
    <w:rsid w:val="0010605F"/>
    <w:rsid w:val="00110390"/>
    <w:rsid w:val="00111636"/>
    <w:rsid w:val="001119ED"/>
    <w:rsid w:val="00112908"/>
    <w:rsid w:val="00112D83"/>
    <w:rsid w:val="00115C5C"/>
    <w:rsid w:val="00115E94"/>
    <w:rsid w:val="00115FA8"/>
    <w:rsid w:val="001203EA"/>
    <w:rsid w:val="00121A9B"/>
    <w:rsid w:val="0012218C"/>
    <w:rsid w:val="00123A6C"/>
    <w:rsid w:val="001241D3"/>
    <w:rsid w:val="00125334"/>
    <w:rsid w:val="001264FE"/>
    <w:rsid w:val="00127231"/>
    <w:rsid w:val="00130033"/>
    <w:rsid w:val="00132124"/>
    <w:rsid w:val="00132D53"/>
    <w:rsid w:val="00133658"/>
    <w:rsid w:val="00133F3D"/>
    <w:rsid w:val="00134B6A"/>
    <w:rsid w:val="0013684D"/>
    <w:rsid w:val="001371F0"/>
    <w:rsid w:val="0013753F"/>
    <w:rsid w:val="00137C36"/>
    <w:rsid w:val="00137F3D"/>
    <w:rsid w:val="001405BF"/>
    <w:rsid w:val="00146460"/>
    <w:rsid w:val="0015209F"/>
    <w:rsid w:val="001528A2"/>
    <w:rsid w:val="0016322D"/>
    <w:rsid w:val="001635E6"/>
    <w:rsid w:val="00165799"/>
    <w:rsid w:val="00166B69"/>
    <w:rsid w:val="00166E26"/>
    <w:rsid w:val="00167C38"/>
    <w:rsid w:val="001700FB"/>
    <w:rsid w:val="00171F6A"/>
    <w:rsid w:val="00172557"/>
    <w:rsid w:val="00172D95"/>
    <w:rsid w:val="00173282"/>
    <w:rsid w:val="00173715"/>
    <w:rsid w:val="00174030"/>
    <w:rsid w:val="00177BB7"/>
    <w:rsid w:val="00183AE6"/>
    <w:rsid w:val="001844F8"/>
    <w:rsid w:val="00185127"/>
    <w:rsid w:val="00186B54"/>
    <w:rsid w:val="001909B1"/>
    <w:rsid w:val="00190C44"/>
    <w:rsid w:val="00191E75"/>
    <w:rsid w:val="00192459"/>
    <w:rsid w:val="001958ED"/>
    <w:rsid w:val="0019592D"/>
    <w:rsid w:val="00195ACE"/>
    <w:rsid w:val="00195DD5"/>
    <w:rsid w:val="001A194B"/>
    <w:rsid w:val="001A33B8"/>
    <w:rsid w:val="001A40EA"/>
    <w:rsid w:val="001A53A2"/>
    <w:rsid w:val="001A57CE"/>
    <w:rsid w:val="001A7570"/>
    <w:rsid w:val="001B091F"/>
    <w:rsid w:val="001B23E4"/>
    <w:rsid w:val="001B2933"/>
    <w:rsid w:val="001B3DC9"/>
    <w:rsid w:val="001B49DC"/>
    <w:rsid w:val="001B4DE0"/>
    <w:rsid w:val="001B4F95"/>
    <w:rsid w:val="001B66A1"/>
    <w:rsid w:val="001B7B6C"/>
    <w:rsid w:val="001C0CC4"/>
    <w:rsid w:val="001C27D1"/>
    <w:rsid w:val="001C3295"/>
    <w:rsid w:val="001C3751"/>
    <w:rsid w:val="001C3753"/>
    <w:rsid w:val="001C4DCE"/>
    <w:rsid w:val="001C59B3"/>
    <w:rsid w:val="001C6FE4"/>
    <w:rsid w:val="001D1025"/>
    <w:rsid w:val="001D1AAF"/>
    <w:rsid w:val="001D2DA1"/>
    <w:rsid w:val="001D48E9"/>
    <w:rsid w:val="001E1AFC"/>
    <w:rsid w:val="001E204F"/>
    <w:rsid w:val="001E24AF"/>
    <w:rsid w:val="001E39F5"/>
    <w:rsid w:val="001E6DB0"/>
    <w:rsid w:val="001E766A"/>
    <w:rsid w:val="001F13B7"/>
    <w:rsid w:val="001F19B6"/>
    <w:rsid w:val="001F1EB8"/>
    <w:rsid w:val="001F33C8"/>
    <w:rsid w:val="001F3532"/>
    <w:rsid w:val="001F4FEB"/>
    <w:rsid w:val="001F6600"/>
    <w:rsid w:val="001F7267"/>
    <w:rsid w:val="001F7A2D"/>
    <w:rsid w:val="001F7C7C"/>
    <w:rsid w:val="00204EB2"/>
    <w:rsid w:val="002102EB"/>
    <w:rsid w:val="00210D06"/>
    <w:rsid w:val="002125FE"/>
    <w:rsid w:val="00214185"/>
    <w:rsid w:val="00214CD5"/>
    <w:rsid w:val="00216777"/>
    <w:rsid w:val="00216934"/>
    <w:rsid w:val="00222742"/>
    <w:rsid w:val="00222E14"/>
    <w:rsid w:val="0022506F"/>
    <w:rsid w:val="00226821"/>
    <w:rsid w:val="00227ACC"/>
    <w:rsid w:val="00231BF1"/>
    <w:rsid w:val="002342B2"/>
    <w:rsid w:val="00235F4E"/>
    <w:rsid w:val="00240C74"/>
    <w:rsid w:val="00241C0F"/>
    <w:rsid w:val="00242611"/>
    <w:rsid w:val="0024334D"/>
    <w:rsid w:val="0024683B"/>
    <w:rsid w:val="00246A24"/>
    <w:rsid w:val="00247061"/>
    <w:rsid w:val="00247398"/>
    <w:rsid w:val="002500D4"/>
    <w:rsid w:val="0025078D"/>
    <w:rsid w:val="0025088A"/>
    <w:rsid w:val="00251106"/>
    <w:rsid w:val="00251886"/>
    <w:rsid w:val="00253568"/>
    <w:rsid w:val="00254666"/>
    <w:rsid w:val="00256867"/>
    <w:rsid w:val="0025744D"/>
    <w:rsid w:val="00257F33"/>
    <w:rsid w:val="00260DA1"/>
    <w:rsid w:val="00262DC4"/>
    <w:rsid w:val="00264101"/>
    <w:rsid w:val="002648ED"/>
    <w:rsid w:val="00267591"/>
    <w:rsid w:val="00270302"/>
    <w:rsid w:val="0027209B"/>
    <w:rsid w:val="00272B71"/>
    <w:rsid w:val="00272DD6"/>
    <w:rsid w:val="00273226"/>
    <w:rsid w:val="00277444"/>
    <w:rsid w:val="00280DCF"/>
    <w:rsid w:val="00282EA0"/>
    <w:rsid w:val="00284B42"/>
    <w:rsid w:val="00284DBA"/>
    <w:rsid w:val="002856C2"/>
    <w:rsid w:val="00286271"/>
    <w:rsid w:val="00287B9A"/>
    <w:rsid w:val="002909E2"/>
    <w:rsid w:val="00290BD3"/>
    <w:rsid w:val="002974B8"/>
    <w:rsid w:val="00297641"/>
    <w:rsid w:val="002A111F"/>
    <w:rsid w:val="002A1BD5"/>
    <w:rsid w:val="002A35C2"/>
    <w:rsid w:val="002A41BC"/>
    <w:rsid w:val="002A4A4D"/>
    <w:rsid w:val="002A5B1C"/>
    <w:rsid w:val="002A5CB2"/>
    <w:rsid w:val="002A6A66"/>
    <w:rsid w:val="002A6F30"/>
    <w:rsid w:val="002A7249"/>
    <w:rsid w:val="002A7D4B"/>
    <w:rsid w:val="002B1BB3"/>
    <w:rsid w:val="002B3B2E"/>
    <w:rsid w:val="002B4319"/>
    <w:rsid w:val="002B5656"/>
    <w:rsid w:val="002B6C64"/>
    <w:rsid w:val="002B7BEF"/>
    <w:rsid w:val="002B7BF9"/>
    <w:rsid w:val="002C04F6"/>
    <w:rsid w:val="002C14D7"/>
    <w:rsid w:val="002C2E8E"/>
    <w:rsid w:val="002C47CC"/>
    <w:rsid w:val="002D037C"/>
    <w:rsid w:val="002D174A"/>
    <w:rsid w:val="002D230E"/>
    <w:rsid w:val="002D2DB6"/>
    <w:rsid w:val="002D3E6F"/>
    <w:rsid w:val="002D553D"/>
    <w:rsid w:val="002D56F1"/>
    <w:rsid w:val="002D5B11"/>
    <w:rsid w:val="002D788E"/>
    <w:rsid w:val="002E223A"/>
    <w:rsid w:val="002E39D9"/>
    <w:rsid w:val="002E4BEC"/>
    <w:rsid w:val="002E70E6"/>
    <w:rsid w:val="002E7BDD"/>
    <w:rsid w:val="002F0F34"/>
    <w:rsid w:val="002F7308"/>
    <w:rsid w:val="003007BF"/>
    <w:rsid w:val="00301CC1"/>
    <w:rsid w:val="00303402"/>
    <w:rsid w:val="003035B6"/>
    <w:rsid w:val="003044C5"/>
    <w:rsid w:val="0030625E"/>
    <w:rsid w:val="00310E91"/>
    <w:rsid w:val="00314A51"/>
    <w:rsid w:val="0031594D"/>
    <w:rsid w:val="00317A59"/>
    <w:rsid w:val="00317F53"/>
    <w:rsid w:val="00320092"/>
    <w:rsid w:val="003204C4"/>
    <w:rsid w:val="00321318"/>
    <w:rsid w:val="00323D67"/>
    <w:rsid w:val="0032518C"/>
    <w:rsid w:val="00326A2B"/>
    <w:rsid w:val="00330ADF"/>
    <w:rsid w:val="00332CAF"/>
    <w:rsid w:val="00333F7D"/>
    <w:rsid w:val="00333F86"/>
    <w:rsid w:val="0033426D"/>
    <w:rsid w:val="00334EDE"/>
    <w:rsid w:val="00334FBD"/>
    <w:rsid w:val="00335925"/>
    <w:rsid w:val="00340C91"/>
    <w:rsid w:val="003415BA"/>
    <w:rsid w:val="00343351"/>
    <w:rsid w:val="0034375E"/>
    <w:rsid w:val="00352A5E"/>
    <w:rsid w:val="0035438A"/>
    <w:rsid w:val="00357EF2"/>
    <w:rsid w:val="00362C8F"/>
    <w:rsid w:val="00362FB9"/>
    <w:rsid w:val="00363680"/>
    <w:rsid w:val="003637C2"/>
    <w:rsid w:val="00363DA3"/>
    <w:rsid w:val="0036549D"/>
    <w:rsid w:val="003660A5"/>
    <w:rsid w:val="00366C45"/>
    <w:rsid w:val="0036736C"/>
    <w:rsid w:val="00370148"/>
    <w:rsid w:val="00370355"/>
    <w:rsid w:val="00371D4C"/>
    <w:rsid w:val="00372D16"/>
    <w:rsid w:val="00375083"/>
    <w:rsid w:val="00375165"/>
    <w:rsid w:val="00375FAE"/>
    <w:rsid w:val="00376041"/>
    <w:rsid w:val="00376B9D"/>
    <w:rsid w:val="0038438A"/>
    <w:rsid w:val="00384EF4"/>
    <w:rsid w:val="00384FAA"/>
    <w:rsid w:val="003862E0"/>
    <w:rsid w:val="00387FB3"/>
    <w:rsid w:val="0039343E"/>
    <w:rsid w:val="003948C6"/>
    <w:rsid w:val="003958EF"/>
    <w:rsid w:val="003A09A4"/>
    <w:rsid w:val="003A107D"/>
    <w:rsid w:val="003A1FD7"/>
    <w:rsid w:val="003A266E"/>
    <w:rsid w:val="003A6978"/>
    <w:rsid w:val="003B0C45"/>
    <w:rsid w:val="003B1677"/>
    <w:rsid w:val="003B3BAF"/>
    <w:rsid w:val="003B3D20"/>
    <w:rsid w:val="003B4A89"/>
    <w:rsid w:val="003B5D35"/>
    <w:rsid w:val="003B6A63"/>
    <w:rsid w:val="003C273A"/>
    <w:rsid w:val="003C3BA7"/>
    <w:rsid w:val="003C59FA"/>
    <w:rsid w:val="003C6E60"/>
    <w:rsid w:val="003C7C7C"/>
    <w:rsid w:val="003D1150"/>
    <w:rsid w:val="003D3798"/>
    <w:rsid w:val="003D3A74"/>
    <w:rsid w:val="003E0FE4"/>
    <w:rsid w:val="003E13AE"/>
    <w:rsid w:val="003E7F34"/>
    <w:rsid w:val="003F0958"/>
    <w:rsid w:val="003F383D"/>
    <w:rsid w:val="003F49E8"/>
    <w:rsid w:val="003F51A7"/>
    <w:rsid w:val="003F7167"/>
    <w:rsid w:val="003F74AC"/>
    <w:rsid w:val="003F7E31"/>
    <w:rsid w:val="00400439"/>
    <w:rsid w:val="00400F51"/>
    <w:rsid w:val="00401192"/>
    <w:rsid w:val="004013FE"/>
    <w:rsid w:val="00402498"/>
    <w:rsid w:val="004037CC"/>
    <w:rsid w:val="00405448"/>
    <w:rsid w:val="0040648D"/>
    <w:rsid w:val="004104FD"/>
    <w:rsid w:val="00411ACB"/>
    <w:rsid w:val="00412E41"/>
    <w:rsid w:val="0041371E"/>
    <w:rsid w:val="004148B7"/>
    <w:rsid w:val="00414BAE"/>
    <w:rsid w:val="00415233"/>
    <w:rsid w:val="004162C1"/>
    <w:rsid w:val="00420853"/>
    <w:rsid w:val="00425B8C"/>
    <w:rsid w:val="00427329"/>
    <w:rsid w:val="004274B4"/>
    <w:rsid w:val="00433758"/>
    <w:rsid w:val="004338FD"/>
    <w:rsid w:val="00433933"/>
    <w:rsid w:val="00434902"/>
    <w:rsid w:val="00435B1B"/>
    <w:rsid w:val="0044084A"/>
    <w:rsid w:val="00441AF6"/>
    <w:rsid w:val="004420A0"/>
    <w:rsid w:val="00443DE2"/>
    <w:rsid w:val="0044491B"/>
    <w:rsid w:val="00444ACE"/>
    <w:rsid w:val="00444B16"/>
    <w:rsid w:val="004462B3"/>
    <w:rsid w:val="00446828"/>
    <w:rsid w:val="00450A0B"/>
    <w:rsid w:val="00450C37"/>
    <w:rsid w:val="00451AD9"/>
    <w:rsid w:val="004527D2"/>
    <w:rsid w:val="004539F1"/>
    <w:rsid w:val="00456AE0"/>
    <w:rsid w:val="00456BD5"/>
    <w:rsid w:val="00457D76"/>
    <w:rsid w:val="00462440"/>
    <w:rsid w:val="0046351E"/>
    <w:rsid w:val="004635D3"/>
    <w:rsid w:val="004635FE"/>
    <w:rsid w:val="0046530C"/>
    <w:rsid w:val="004721AA"/>
    <w:rsid w:val="00476AA6"/>
    <w:rsid w:val="00480232"/>
    <w:rsid w:val="004805D8"/>
    <w:rsid w:val="004818F2"/>
    <w:rsid w:val="00482E8B"/>
    <w:rsid w:val="00483139"/>
    <w:rsid w:val="00483A03"/>
    <w:rsid w:val="00483FE7"/>
    <w:rsid w:val="00485169"/>
    <w:rsid w:val="00486CD2"/>
    <w:rsid w:val="004871F6"/>
    <w:rsid w:val="00487EA7"/>
    <w:rsid w:val="004915AF"/>
    <w:rsid w:val="00495029"/>
    <w:rsid w:val="004A2B90"/>
    <w:rsid w:val="004A3336"/>
    <w:rsid w:val="004A409D"/>
    <w:rsid w:val="004A513C"/>
    <w:rsid w:val="004A7DEB"/>
    <w:rsid w:val="004B02AF"/>
    <w:rsid w:val="004B0A58"/>
    <w:rsid w:val="004B189B"/>
    <w:rsid w:val="004B2C81"/>
    <w:rsid w:val="004B3BE8"/>
    <w:rsid w:val="004B6363"/>
    <w:rsid w:val="004C0B79"/>
    <w:rsid w:val="004C0F27"/>
    <w:rsid w:val="004C438E"/>
    <w:rsid w:val="004C498A"/>
    <w:rsid w:val="004C5E8D"/>
    <w:rsid w:val="004C6DF2"/>
    <w:rsid w:val="004C6E12"/>
    <w:rsid w:val="004D154D"/>
    <w:rsid w:val="004D1BFC"/>
    <w:rsid w:val="004D20DE"/>
    <w:rsid w:val="004D3192"/>
    <w:rsid w:val="004D576D"/>
    <w:rsid w:val="004D6415"/>
    <w:rsid w:val="004D78BD"/>
    <w:rsid w:val="004E0332"/>
    <w:rsid w:val="004E09E4"/>
    <w:rsid w:val="004E0DAC"/>
    <w:rsid w:val="004E1278"/>
    <w:rsid w:val="004E2040"/>
    <w:rsid w:val="004E24A3"/>
    <w:rsid w:val="004E3F27"/>
    <w:rsid w:val="004E6A03"/>
    <w:rsid w:val="004E6A99"/>
    <w:rsid w:val="004E7705"/>
    <w:rsid w:val="004F0BC5"/>
    <w:rsid w:val="004F1CBA"/>
    <w:rsid w:val="004F5952"/>
    <w:rsid w:val="004F6049"/>
    <w:rsid w:val="004F622F"/>
    <w:rsid w:val="004F6B38"/>
    <w:rsid w:val="005008DA"/>
    <w:rsid w:val="005013AB"/>
    <w:rsid w:val="00503D53"/>
    <w:rsid w:val="005061D9"/>
    <w:rsid w:val="00506A8E"/>
    <w:rsid w:val="005079DA"/>
    <w:rsid w:val="00513E5F"/>
    <w:rsid w:val="00515FE4"/>
    <w:rsid w:val="0051752D"/>
    <w:rsid w:val="00521220"/>
    <w:rsid w:val="0052211A"/>
    <w:rsid w:val="00523355"/>
    <w:rsid w:val="005238B8"/>
    <w:rsid w:val="0052403A"/>
    <w:rsid w:val="00525649"/>
    <w:rsid w:val="00526E45"/>
    <w:rsid w:val="00532BB1"/>
    <w:rsid w:val="0053659C"/>
    <w:rsid w:val="0054551C"/>
    <w:rsid w:val="005474DB"/>
    <w:rsid w:val="00550E2F"/>
    <w:rsid w:val="00551C9F"/>
    <w:rsid w:val="00551DD9"/>
    <w:rsid w:val="005520BF"/>
    <w:rsid w:val="00552613"/>
    <w:rsid w:val="00553C53"/>
    <w:rsid w:val="005540FB"/>
    <w:rsid w:val="00555FD2"/>
    <w:rsid w:val="00556B48"/>
    <w:rsid w:val="00561385"/>
    <w:rsid w:val="0056282D"/>
    <w:rsid w:val="00562FCA"/>
    <w:rsid w:val="0056336C"/>
    <w:rsid w:val="00564947"/>
    <w:rsid w:val="0056527B"/>
    <w:rsid w:val="00565E25"/>
    <w:rsid w:val="005666D2"/>
    <w:rsid w:val="00566B64"/>
    <w:rsid w:val="00567848"/>
    <w:rsid w:val="00567F43"/>
    <w:rsid w:val="005729C7"/>
    <w:rsid w:val="00572E51"/>
    <w:rsid w:val="0057510A"/>
    <w:rsid w:val="0057577B"/>
    <w:rsid w:val="00575FCA"/>
    <w:rsid w:val="00576425"/>
    <w:rsid w:val="00576773"/>
    <w:rsid w:val="00582951"/>
    <w:rsid w:val="005843BB"/>
    <w:rsid w:val="005869A5"/>
    <w:rsid w:val="00586FC3"/>
    <w:rsid w:val="00587F84"/>
    <w:rsid w:val="00593D9C"/>
    <w:rsid w:val="005954B5"/>
    <w:rsid w:val="005A20F9"/>
    <w:rsid w:val="005A2891"/>
    <w:rsid w:val="005A2B57"/>
    <w:rsid w:val="005A2F2A"/>
    <w:rsid w:val="005A4534"/>
    <w:rsid w:val="005A6C86"/>
    <w:rsid w:val="005A7829"/>
    <w:rsid w:val="005B17B4"/>
    <w:rsid w:val="005B24AF"/>
    <w:rsid w:val="005B469E"/>
    <w:rsid w:val="005B4CF1"/>
    <w:rsid w:val="005B4E17"/>
    <w:rsid w:val="005B53DD"/>
    <w:rsid w:val="005B5F9D"/>
    <w:rsid w:val="005B6083"/>
    <w:rsid w:val="005B643F"/>
    <w:rsid w:val="005B7237"/>
    <w:rsid w:val="005B7707"/>
    <w:rsid w:val="005C0380"/>
    <w:rsid w:val="005C3E66"/>
    <w:rsid w:val="005C4F66"/>
    <w:rsid w:val="005C5F61"/>
    <w:rsid w:val="005C7CCC"/>
    <w:rsid w:val="005C7E15"/>
    <w:rsid w:val="005D02DB"/>
    <w:rsid w:val="005D0905"/>
    <w:rsid w:val="005D32F8"/>
    <w:rsid w:val="005D37A4"/>
    <w:rsid w:val="005D3F92"/>
    <w:rsid w:val="005D4F54"/>
    <w:rsid w:val="005D65F7"/>
    <w:rsid w:val="005E1A23"/>
    <w:rsid w:val="005E2837"/>
    <w:rsid w:val="005E2E5D"/>
    <w:rsid w:val="005E46C6"/>
    <w:rsid w:val="005E7116"/>
    <w:rsid w:val="005F0FDD"/>
    <w:rsid w:val="005F3268"/>
    <w:rsid w:val="005F3F9E"/>
    <w:rsid w:val="005F531D"/>
    <w:rsid w:val="005F543F"/>
    <w:rsid w:val="005F5C94"/>
    <w:rsid w:val="005F7996"/>
    <w:rsid w:val="0060069E"/>
    <w:rsid w:val="00605B4B"/>
    <w:rsid w:val="00607137"/>
    <w:rsid w:val="006115F7"/>
    <w:rsid w:val="00612A1D"/>
    <w:rsid w:val="00612F8F"/>
    <w:rsid w:val="0061397B"/>
    <w:rsid w:val="00614B48"/>
    <w:rsid w:val="00616932"/>
    <w:rsid w:val="006177D9"/>
    <w:rsid w:val="006216B0"/>
    <w:rsid w:val="00622857"/>
    <w:rsid w:val="006239A6"/>
    <w:rsid w:val="00624C25"/>
    <w:rsid w:val="00631716"/>
    <w:rsid w:val="00631BCD"/>
    <w:rsid w:val="00631CA9"/>
    <w:rsid w:val="00631DE3"/>
    <w:rsid w:val="006352E2"/>
    <w:rsid w:val="00636004"/>
    <w:rsid w:val="00637C01"/>
    <w:rsid w:val="006417ED"/>
    <w:rsid w:val="00644895"/>
    <w:rsid w:val="006458DC"/>
    <w:rsid w:val="006474C7"/>
    <w:rsid w:val="00651178"/>
    <w:rsid w:val="00652068"/>
    <w:rsid w:val="00652B1C"/>
    <w:rsid w:val="006532F1"/>
    <w:rsid w:val="00654A31"/>
    <w:rsid w:val="00655179"/>
    <w:rsid w:val="00655257"/>
    <w:rsid w:val="00657349"/>
    <w:rsid w:val="00657549"/>
    <w:rsid w:val="00660930"/>
    <w:rsid w:val="00661D22"/>
    <w:rsid w:val="00665045"/>
    <w:rsid w:val="00665B86"/>
    <w:rsid w:val="006666AB"/>
    <w:rsid w:val="0066748A"/>
    <w:rsid w:val="006674BB"/>
    <w:rsid w:val="00667DE0"/>
    <w:rsid w:val="00671D1F"/>
    <w:rsid w:val="0067430C"/>
    <w:rsid w:val="00676639"/>
    <w:rsid w:val="00682BE9"/>
    <w:rsid w:val="006851B0"/>
    <w:rsid w:val="00687342"/>
    <w:rsid w:val="00687902"/>
    <w:rsid w:val="006879E6"/>
    <w:rsid w:val="00691583"/>
    <w:rsid w:val="00692755"/>
    <w:rsid w:val="00694408"/>
    <w:rsid w:val="00694464"/>
    <w:rsid w:val="00694F9C"/>
    <w:rsid w:val="006963F7"/>
    <w:rsid w:val="006965DD"/>
    <w:rsid w:val="00696B3C"/>
    <w:rsid w:val="006A0A8D"/>
    <w:rsid w:val="006A2CA3"/>
    <w:rsid w:val="006A4A61"/>
    <w:rsid w:val="006A4D5E"/>
    <w:rsid w:val="006A7D61"/>
    <w:rsid w:val="006B0610"/>
    <w:rsid w:val="006B18CD"/>
    <w:rsid w:val="006B1A38"/>
    <w:rsid w:val="006B3A8E"/>
    <w:rsid w:val="006B4035"/>
    <w:rsid w:val="006B580D"/>
    <w:rsid w:val="006B668E"/>
    <w:rsid w:val="006C1C69"/>
    <w:rsid w:val="006C4E35"/>
    <w:rsid w:val="006C504D"/>
    <w:rsid w:val="006C5A9A"/>
    <w:rsid w:val="006C769E"/>
    <w:rsid w:val="006C7C89"/>
    <w:rsid w:val="006D0244"/>
    <w:rsid w:val="006D0D71"/>
    <w:rsid w:val="006D11E8"/>
    <w:rsid w:val="006D1987"/>
    <w:rsid w:val="006D25D2"/>
    <w:rsid w:val="006D3104"/>
    <w:rsid w:val="006D651B"/>
    <w:rsid w:val="006D6D21"/>
    <w:rsid w:val="006D7259"/>
    <w:rsid w:val="006E0410"/>
    <w:rsid w:val="006E248F"/>
    <w:rsid w:val="006E40DF"/>
    <w:rsid w:val="006E49A0"/>
    <w:rsid w:val="006E594E"/>
    <w:rsid w:val="006E74CF"/>
    <w:rsid w:val="006F01FB"/>
    <w:rsid w:val="006F102E"/>
    <w:rsid w:val="006F2C67"/>
    <w:rsid w:val="006F2E16"/>
    <w:rsid w:val="006F43F2"/>
    <w:rsid w:val="006F7073"/>
    <w:rsid w:val="00700510"/>
    <w:rsid w:val="00700C4F"/>
    <w:rsid w:val="0070190A"/>
    <w:rsid w:val="00702CC4"/>
    <w:rsid w:val="00703020"/>
    <w:rsid w:val="0070652A"/>
    <w:rsid w:val="007149C2"/>
    <w:rsid w:val="00714DA1"/>
    <w:rsid w:val="00715AFB"/>
    <w:rsid w:val="00715F29"/>
    <w:rsid w:val="00716816"/>
    <w:rsid w:val="007209AD"/>
    <w:rsid w:val="00720DAF"/>
    <w:rsid w:val="0072388F"/>
    <w:rsid w:val="00723B9A"/>
    <w:rsid w:val="007246B1"/>
    <w:rsid w:val="00727599"/>
    <w:rsid w:val="00730EF7"/>
    <w:rsid w:val="007317F1"/>
    <w:rsid w:val="00732C77"/>
    <w:rsid w:val="0073381C"/>
    <w:rsid w:val="007402D7"/>
    <w:rsid w:val="00747E4A"/>
    <w:rsid w:val="00747E88"/>
    <w:rsid w:val="00751E32"/>
    <w:rsid w:val="00754AF1"/>
    <w:rsid w:val="007556EA"/>
    <w:rsid w:val="00756553"/>
    <w:rsid w:val="00760C2C"/>
    <w:rsid w:val="00762463"/>
    <w:rsid w:val="00762B1B"/>
    <w:rsid w:val="007661E3"/>
    <w:rsid w:val="0077021A"/>
    <w:rsid w:val="0077195F"/>
    <w:rsid w:val="00771989"/>
    <w:rsid w:val="00771E38"/>
    <w:rsid w:val="00774DEF"/>
    <w:rsid w:val="0077505E"/>
    <w:rsid w:val="007751FB"/>
    <w:rsid w:val="0077656E"/>
    <w:rsid w:val="007812FC"/>
    <w:rsid w:val="00781734"/>
    <w:rsid w:val="00784270"/>
    <w:rsid w:val="007853C4"/>
    <w:rsid w:val="00790997"/>
    <w:rsid w:val="00790B2F"/>
    <w:rsid w:val="00791163"/>
    <w:rsid w:val="00792751"/>
    <w:rsid w:val="00792D0B"/>
    <w:rsid w:val="007931C1"/>
    <w:rsid w:val="007942F6"/>
    <w:rsid w:val="00794C09"/>
    <w:rsid w:val="0079628F"/>
    <w:rsid w:val="007965C2"/>
    <w:rsid w:val="00796C69"/>
    <w:rsid w:val="007A0454"/>
    <w:rsid w:val="007A22D3"/>
    <w:rsid w:val="007A2C45"/>
    <w:rsid w:val="007A42EB"/>
    <w:rsid w:val="007A782A"/>
    <w:rsid w:val="007B34F6"/>
    <w:rsid w:val="007B5220"/>
    <w:rsid w:val="007B52AD"/>
    <w:rsid w:val="007B5A80"/>
    <w:rsid w:val="007B5D2E"/>
    <w:rsid w:val="007B6BC2"/>
    <w:rsid w:val="007C1A5A"/>
    <w:rsid w:val="007C1DFD"/>
    <w:rsid w:val="007C2FE2"/>
    <w:rsid w:val="007C355E"/>
    <w:rsid w:val="007C38E1"/>
    <w:rsid w:val="007C3E45"/>
    <w:rsid w:val="007C46B9"/>
    <w:rsid w:val="007D27BD"/>
    <w:rsid w:val="007D2E8E"/>
    <w:rsid w:val="007D34CE"/>
    <w:rsid w:val="007D381D"/>
    <w:rsid w:val="007D51CB"/>
    <w:rsid w:val="007D5330"/>
    <w:rsid w:val="007D5F72"/>
    <w:rsid w:val="007D7D42"/>
    <w:rsid w:val="007E04DA"/>
    <w:rsid w:val="007E0E5C"/>
    <w:rsid w:val="007E1775"/>
    <w:rsid w:val="007E35AC"/>
    <w:rsid w:val="007E3ADB"/>
    <w:rsid w:val="007E511B"/>
    <w:rsid w:val="007E5B7B"/>
    <w:rsid w:val="007E7E6D"/>
    <w:rsid w:val="007F26D0"/>
    <w:rsid w:val="007F286E"/>
    <w:rsid w:val="007F3983"/>
    <w:rsid w:val="007F3B9D"/>
    <w:rsid w:val="007F41A5"/>
    <w:rsid w:val="007F5CF0"/>
    <w:rsid w:val="007F7194"/>
    <w:rsid w:val="0080136E"/>
    <w:rsid w:val="00802EE2"/>
    <w:rsid w:val="008033D0"/>
    <w:rsid w:val="00806162"/>
    <w:rsid w:val="00806976"/>
    <w:rsid w:val="008075CA"/>
    <w:rsid w:val="00813C8C"/>
    <w:rsid w:val="00814337"/>
    <w:rsid w:val="00816840"/>
    <w:rsid w:val="00816D92"/>
    <w:rsid w:val="00816EA4"/>
    <w:rsid w:val="0082143B"/>
    <w:rsid w:val="0082381A"/>
    <w:rsid w:val="0082742C"/>
    <w:rsid w:val="008304DC"/>
    <w:rsid w:val="008318D9"/>
    <w:rsid w:val="00835D57"/>
    <w:rsid w:val="0083742E"/>
    <w:rsid w:val="00837471"/>
    <w:rsid w:val="00837708"/>
    <w:rsid w:val="00837A42"/>
    <w:rsid w:val="00841DC9"/>
    <w:rsid w:val="008434C3"/>
    <w:rsid w:val="00845506"/>
    <w:rsid w:val="00850B41"/>
    <w:rsid w:val="00851B49"/>
    <w:rsid w:val="008523E7"/>
    <w:rsid w:val="008530BA"/>
    <w:rsid w:val="00853752"/>
    <w:rsid w:val="00855F55"/>
    <w:rsid w:val="00857B76"/>
    <w:rsid w:val="008617CA"/>
    <w:rsid w:val="00861F1D"/>
    <w:rsid w:val="00862C13"/>
    <w:rsid w:val="0086344C"/>
    <w:rsid w:val="00863660"/>
    <w:rsid w:val="0086444F"/>
    <w:rsid w:val="008651FC"/>
    <w:rsid w:val="00865A92"/>
    <w:rsid w:val="00865D9B"/>
    <w:rsid w:val="0086610E"/>
    <w:rsid w:val="00866B16"/>
    <w:rsid w:val="00870A4A"/>
    <w:rsid w:val="0087373E"/>
    <w:rsid w:val="0087403C"/>
    <w:rsid w:val="00874952"/>
    <w:rsid w:val="00876E41"/>
    <w:rsid w:val="00880FF4"/>
    <w:rsid w:val="00882451"/>
    <w:rsid w:val="00882BD4"/>
    <w:rsid w:val="00894AD1"/>
    <w:rsid w:val="008960F6"/>
    <w:rsid w:val="008969C7"/>
    <w:rsid w:val="008A5299"/>
    <w:rsid w:val="008A5906"/>
    <w:rsid w:val="008A5A95"/>
    <w:rsid w:val="008A7B41"/>
    <w:rsid w:val="008B45FC"/>
    <w:rsid w:val="008B535A"/>
    <w:rsid w:val="008B5560"/>
    <w:rsid w:val="008B764B"/>
    <w:rsid w:val="008B7E45"/>
    <w:rsid w:val="008C261E"/>
    <w:rsid w:val="008C5AD9"/>
    <w:rsid w:val="008C7572"/>
    <w:rsid w:val="008D2F4B"/>
    <w:rsid w:val="008D35EE"/>
    <w:rsid w:val="008D3F86"/>
    <w:rsid w:val="008D40FF"/>
    <w:rsid w:val="008D51A4"/>
    <w:rsid w:val="008D5B33"/>
    <w:rsid w:val="008D69C7"/>
    <w:rsid w:val="008E003D"/>
    <w:rsid w:val="008E24F6"/>
    <w:rsid w:val="008E2E21"/>
    <w:rsid w:val="008E666C"/>
    <w:rsid w:val="008E6A4E"/>
    <w:rsid w:val="008F1AF0"/>
    <w:rsid w:val="008F291A"/>
    <w:rsid w:val="008F4213"/>
    <w:rsid w:val="008F7DAA"/>
    <w:rsid w:val="009015A0"/>
    <w:rsid w:val="00906F01"/>
    <w:rsid w:val="009070D0"/>
    <w:rsid w:val="009073F6"/>
    <w:rsid w:val="0091001C"/>
    <w:rsid w:val="0091075D"/>
    <w:rsid w:val="0091222B"/>
    <w:rsid w:val="00913897"/>
    <w:rsid w:val="009138E4"/>
    <w:rsid w:val="00920DA5"/>
    <w:rsid w:val="009213C2"/>
    <w:rsid w:val="009222AB"/>
    <w:rsid w:val="009240D6"/>
    <w:rsid w:val="00925B90"/>
    <w:rsid w:val="00925C42"/>
    <w:rsid w:val="00926A9A"/>
    <w:rsid w:val="00930450"/>
    <w:rsid w:val="00932908"/>
    <w:rsid w:val="00935131"/>
    <w:rsid w:val="00936B20"/>
    <w:rsid w:val="00941EDF"/>
    <w:rsid w:val="00943687"/>
    <w:rsid w:val="009456B8"/>
    <w:rsid w:val="0094596D"/>
    <w:rsid w:val="00946F6E"/>
    <w:rsid w:val="00950A0C"/>
    <w:rsid w:val="00950F00"/>
    <w:rsid w:val="009534B7"/>
    <w:rsid w:val="00954343"/>
    <w:rsid w:val="00955F59"/>
    <w:rsid w:val="00955FA0"/>
    <w:rsid w:val="00956073"/>
    <w:rsid w:val="00956134"/>
    <w:rsid w:val="009571C1"/>
    <w:rsid w:val="009573BF"/>
    <w:rsid w:val="00957465"/>
    <w:rsid w:val="00957B04"/>
    <w:rsid w:val="009617CC"/>
    <w:rsid w:val="00963122"/>
    <w:rsid w:val="0096628C"/>
    <w:rsid w:val="0097223E"/>
    <w:rsid w:val="00974B2A"/>
    <w:rsid w:val="00976278"/>
    <w:rsid w:val="009765DE"/>
    <w:rsid w:val="009805BD"/>
    <w:rsid w:val="00983994"/>
    <w:rsid w:val="0098424E"/>
    <w:rsid w:val="009871EA"/>
    <w:rsid w:val="00987A99"/>
    <w:rsid w:val="00987F04"/>
    <w:rsid w:val="00990206"/>
    <w:rsid w:val="00990962"/>
    <w:rsid w:val="009915EB"/>
    <w:rsid w:val="00991611"/>
    <w:rsid w:val="00991777"/>
    <w:rsid w:val="00993BBD"/>
    <w:rsid w:val="00996101"/>
    <w:rsid w:val="009965AB"/>
    <w:rsid w:val="00996A6A"/>
    <w:rsid w:val="00997254"/>
    <w:rsid w:val="0099766E"/>
    <w:rsid w:val="009977B4"/>
    <w:rsid w:val="009A2373"/>
    <w:rsid w:val="009A3B1A"/>
    <w:rsid w:val="009A5F2A"/>
    <w:rsid w:val="009A5FFD"/>
    <w:rsid w:val="009B117E"/>
    <w:rsid w:val="009B29C5"/>
    <w:rsid w:val="009B3363"/>
    <w:rsid w:val="009B3ED4"/>
    <w:rsid w:val="009B6AAB"/>
    <w:rsid w:val="009C0A0F"/>
    <w:rsid w:val="009C0C10"/>
    <w:rsid w:val="009C144B"/>
    <w:rsid w:val="009C1BE7"/>
    <w:rsid w:val="009C52A7"/>
    <w:rsid w:val="009C574A"/>
    <w:rsid w:val="009C737B"/>
    <w:rsid w:val="009C7577"/>
    <w:rsid w:val="009C7960"/>
    <w:rsid w:val="009D5A80"/>
    <w:rsid w:val="009D628F"/>
    <w:rsid w:val="009D6BC4"/>
    <w:rsid w:val="009E040F"/>
    <w:rsid w:val="009E2173"/>
    <w:rsid w:val="009E4B89"/>
    <w:rsid w:val="009E539B"/>
    <w:rsid w:val="009E5AC3"/>
    <w:rsid w:val="009E721C"/>
    <w:rsid w:val="009E7D0C"/>
    <w:rsid w:val="009F0811"/>
    <w:rsid w:val="009F1FB5"/>
    <w:rsid w:val="009F31AD"/>
    <w:rsid w:val="009F3A36"/>
    <w:rsid w:val="009F4C3D"/>
    <w:rsid w:val="009F6221"/>
    <w:rsid w:val="009F64D0"/>
    <w:rsid w:val="009F6B4D"/>
    <w:rsid w:val="00A00D21"/>
    <w:rsid w:val="00A013A8"/>
    <w:rsid w:val="00A021A9"/>
    <w:rsid w:val="00A05318"/>
    <w:rsid w:val="00A06B8E"/>
    <w:rsid w:val="00A073E9"/>
    <w:rsid w:val="00A07B58"/>
    <w:rsid w:val="00A11087"/>
    <w:rsid w:val="00A1420D"/>
    <w:rsid w:val="00A1588C"/>
    <w:rsid w:val="00A15F4F"/>
    <w:rsid w:val="00A21A63"/>
    <w:rsid w:val="00A21AB6"/>
    <w:rsid w:val="00A21FA1"/>
    <w:rsid w:val="00A23AF6"/>
    <w:rsid w:val="00A241E6"/>
    <w:rsid w:val="00A24F78"/>
    <w:rsid w:val="00A2506C"/>
    <w:rsid w:val="00A2592E"/>
    <w:rsid w:val="00A263AB"/>
    <w:rsid w:val="00A27288"/>
    <w:rsid w:val="00A31AEF"/>
    <w:rsid w:val="00A3239A"/>
    <w:rsid w:val="00A3744F"/>
    <w:rsid w:val="00A40CEC"/>
    <w:rsid w:val="00A41218"/>
    <w:rsid w:val="00A521CD"/>
    <w:rsid w:val="00A5281D"/>
    <w:rsid w:val="00A52BCC"/>
    <w:rsid w:val="00A54526"/>
    <w:rsid w:val="00A56F32"/>
    <w:rsid w:val="00A60002"/>
    <w:rsid w:val="00A6261C"/>
    <w:rsid w:val="00A63070"/>
    <w:rsid w:val="00A66538"/>
    <w:rsid w:val="00A66DEA"/>
    <w:rsid w:val="00A66FAC"/>
    <w:rsid w:val="00A67A49"/>
    <w:rsid w:val="00A700CA"/>
    <w:rsid w:val="00A70A5E"/>
    <w:rsid w:val="00A72951"/>
    <w:rsid w:val="00A73EA3"/>
    <w:rsid w:val="00A76AF9"/>
    <w:rsid w:val="00A80704"/>
    <w:rsid w:val="00A81431"/>
    <w:rsid w:val="00A81ADB"/>
    <w:rsid w:val="00A8241F"/>
    <w:rsid w:val="00A82651"/>
    <w:rsid w:val="00A82765"/>
    <w:rsid w:val="00A82E1F"/>
    <w:rsid w:val="00A83B16"/>
    <w:rsid w:val="00A8404E"/>
    <w:rsid w:val="00A84C45"/>
    <w:rsid w:val="00A92517"/>
    <w:rsid w:val="00A95495"/>
    <w:rsid w:val="00AA05D6"/>
    <w:rsid w:val="00AA0B24"/>
    <w:rsid w:val="00AA0B41"/>
    <w:rsid w:val="00AA1432"/>
    <w:rsid w:val="00AA3D26"/>
    <w:rsid w:val="00AA4D12"/>
    <w:rsid w:val="00AA5B3C"/>
    <w:rsid w:val="00AA7A21"/>
    <w:rsid w:val="00AB1C6B"/>
    <w:rsid w:val="00AB34F7"/>
    <w:rsid w:val="00AB44D7"/>
    <w:rsid w:val="00AB48BF"/>
    <w:rsid w:val="00AB4F09"/>
    <w:rsid w:val="00AC4C96"/>
    <w:rsid w:val="00AC672A"/>
    <w:rsid w:val="00AC6E64"/>
    <w:rsid w:val="00AC7F59"/>
    <w:rsid w:val="00AD088B"/>
    <w:rsid w:val="00AD0972"/>
    <w:rsid w:val="00AD3F4C"/>
    <w:rsid w:val="00AD77EA"/>
    <w:rsid w:val="00AE207B"/>
    <w:rsid w:val="00AE4323"/>
    <w:rsid w:val="00AE43D1"/>
    <w:rsid w:val="00AE7061"/>
    <w:rsid w:val="00AE7377"/>
    <w:rsid w:val="00AE79B8"/>
    <w:rsid w:val="00AF1735"/>
    <w:rsid w:val="00AF1C71"/>
    <w:rsid w:val="00AF59DC"/>
    <w:rsid w:val="00AF676F"/>
    <w:rsid w:val="00AF6AF9"/>
    <w:rsid w:val="00B00EC1"/>
    <w:rsid w:val="00B03862"/>
    <w:rsid w:val="00B062B1"/>
    <w:rsid w:val="00B0709B"/>
    <w:rsid w:val="00B074D3"/>
    <w:rsid w:val="00B07AA2"/>
    <w:rsid w:val="00B10D11"/>
    <w:rsid w:val="00B1133E"/>
    <w:rsid w:val="00B11524"/>
    <w:rsid w:val="00B12B7D"/>
    <w:rsid w:val="00B12DA2"/>
    <w:rsid w:val="00B14735"/>
    <w:rsid w:val="00B16C02"/>
    <w:rsid w:val="00B20582"/>
    <w:rsid w:val="00B20B4F"/>
    <w:rsid w:val="00B20FBE"/>
    <w:rsid w:val="00B214CD"/>
    <w:rsid w:val="00B21BC0"/>
    <w:rsid w:val="00B22B8C"/>
    <w:rsid w:val="00B23031"/>
    <w:rsid w:val="00B2383E"/>
    <w:rsid w:val="00B24CCB"/>
    <w:rsid w:val="00B25DC7"/>
    <w:rsid w:val="00B26F96"/>
    <w:rsid w:val="00B273D3"/>
    <w:rsid w:val="00B321D0"/>
    <w:rsid w:val="00B32884"/>
    <w:rsid w:val="00B35C43"/>
    <w:rsid w:val="00B40372"/>
    <w:rsid w:val="00B4563E"/>
    <w:rsid w:val="00B46594"/>
    <w:rsid w:val="00B5174A"/>
    <w:rsid w:val="00B52A4B"/>
    <w:rsid w:val="00B53EA7"/>
    <w:rsid w:val="00B5743B"/>
    <w:rsid w:val="00B60CB5"/>
    <w:rsid w:val="00B65C8A"/>
    <w:rsid w:val="00B660E1"/>
    <w:rsid w:val="00B764ED"/>
    <w:rsid w:val="00B80BF0"/>
    <w:rsid w:val="00B84C9F"/>
    <w:rsid w:val="00B8503A"/>
    <w:rsid w:val="00B86141"/>
    <w:rsid w:val="00B864E2"/>
    <w:rsid w:val="00B86BD5"/>
    <w:rsid w:val="00B9016A"/>
    <w:rsid w:val="00B901BA"/>
    <w:rsid w:val="00B90C54"/>
    <w:rsid w:val="00B92548"/>
    <w:rsid w:val="00B9611B"/>
    <w:rsid w:val="00B962AE"/>
    <w:rsid w:val="00B96B32"/>
    <w:rsid w:val="00B9726A"/>
    <w:rsid w:val="00BA1349"/>
    <w:rsid w:val="00BA25D4"/>
    <w:rsid w:val="00BA2EE9"/>
    <w:rsid w:val="00BA2FEE"/>
    <w:rsid w:val="00BA3BC1"/>
    <w:rsid w:val="00BA3BEB"/>
    <w:rsid w:val="00BA3FAF"/>
    <w:rsid w:val="00BA406C"/>
    <w:rsid w:val="00BA427A"/>
    <w:rsid w:val="00BA545D"/>
    <w:rsid w:val="00BA58BA"/>
    <w:rsid w:val="00BA636A"/>
    <w:rsid w:val="00BA763F"/>
    <w:rsid w:val="00BA7DDE"/>
    <w:rsid w:val="00BB063C"/>
    <w:rsid w:val="00BB19C1"/>
    <w:rsid w:val="00BB1C2F"/>
    <w:rsid w:val="00BB2C08"/>
    <w:rsid w:val="00BB5215"/>
    <w:rsid w:val="00BB5332"/>
    <w:rsid w:val="00BB6D04"/>
    <w:rsid w:val="00BB71E5"/>
    <w:rsid w:val="00BB74F8"/>
    <w:rsid w:val="00BC29D1"/>
    <w:rsid w:val="00BC32E7"/>
    <w:rsid w:val="00BC45BC"/>
    <w:rsid w:val="00BC6270"/>
    <w:rsid w:val="00BC6C75"/>
    <w:rsid w:val="00BC771F"/>
    <w:rsid w:val="00BC790A"/>
    <w:rsid w:val="00BC7A48"/>
    <w:rsid w:val="00BD2B08"/>
    <w:rsid w:val="00BD331E"/>
    <w:rsid w:val="00BD5660"/>
    <w:rsid w:val="00BD71FC"/>
    <w:rsid w:val="00BE0686"/>
    <w:rsid w:val="00BE325A"/>
    <w:rsid w:val="00BE3416"/>
    <w:rsid w:val="00BE51A5"/>
    <w:rsid w:val="00BE7DA4"/>
    <w:rsid w:val="00BF0543"/>
    <w:rsid w:val="00BF0F8F"/>
    <w:rsid w:val="00BF15E8"/>
    <w:rsid w:val="00BF191B"/>
    <w:rsid w:val="00BF3223"/>
    <w:rsid w:val="00BF5779"/>
    <w:rsid w:val="00BF7C78"/>
    <w:rsid w:val="00C006DB"/>
    <w:rsid w:val="00C009A2"/>
    <w:rsid w:val="00C04015"/>
    <w:rsid w:val="00C050E7"/>
    <w:rsid w:val="00C05257"/>
    <w:rsid w:val="00C12649"/>
    <w:rsid w:val="00C12C94"/>
    <w:rsid w:val="00C169CD"/>
    <w:rsid w:val="00C22A7B"/>
    <w:rsid w:val="00C23FF0"/>
    <w:rsid w:val="00C251F6"/>
    <w:rsid w:val="00C25972"/>
    <w:rsid w:val="00C26369"/>
    <w:rsid w:val="00C271E0"/>
    <w:rsid w:val="00C3123F"/>
    <w:rsid w:val="00C31516"/>
    <w:rsid w:val="00C366FE"/>
    <w:rsid w:val="00C4003A"/>
    <w:rsid w:val="00C407C9"/>
    <w:rsid w:val="00C44CE3"/>
    <w:rsid w:val="00C44D98"/>
    <w:rsid w:val="00C44DEC"/>
    <w:rsid w:val="00C4522A"/>
    <w:rsid w:val="00C45399"/>
    <w:rsid w:val="00C454FE"/>
    <w:rsid w:val="00C46D77"/>
    <w:rsid w:val="00C47395"/>
    <w:rsid w:val="00C50D29"/>
    <w:rsid w:val="00C5418B"/>
    <w:rsid w:val="00C54EC2"/>
    <w:rsid w:val="00C557DE"/>
    <w:rsid w:val="00C55A0F"/>
    <w:rsid w:val="00C573D8"/>
    <w:rsid w:val="00C628E3"/>
    <w:rsid w:val="00C64951"/>
    <w:rsid w:val="00C66DB3"/>
    <w:rsid w:val="00C7250E"/>
    <w:rsid w:val="00C72787"/>
    <w:rsid w:val="00C73BCC"/>
    <w:rsid w:val="00C74813"/>
    <w:rsid w:val="00C75559"/>
    <w:rsid w:val="00C75E45"/>
    <w:rsid w:val="00C774F7"/>
    <w:rsid w:val="00C77F5E"/>
    <w:rsid w:val="00C802AB"/>
    <w:rsid w:val="00C807C7"/>
    <w:rsid w:val="00C80F05"/>
    <w:rsid w:val="00C81132"/>
    <w:rsid w:val="00C82239"/>
    <w:rsid w:val="00C82D43"/>
    <w:rsid w:val="00C85F47"/>
    <w:rsid w:val="00C86251"/>
    <w:rsid w:val="00C91771"/>
    <w:rsid w:val="00C92865"/>
    <w:rsid w:val="00C92C59"/>
    <w:rsid w:val="00C94CF8"/>
    <w:rsid w:val="00C953F2"/>
    <w:rsid w:val="00C96978"/>
    <w:rsid w:val="00C97434"/>
    <w:rsid w:val="00C97841"/>
    <w:rsid w:val="00CA02F8"/>
    <w:rsid w:val="00CA399B"/>
    <w:rsid w:val="00CA6661"/>
    <w:rsid w:val="00CA7B40"/>
    <w:rsid w:val="00CB0031"/>
    <w:rsid w:val="00CB635C"/>
    <w:rsid w:val="00CB7F9C"/>
    <w:rsid w:val="00CC0EC2"/>
    <w:rsid w:val="00CC17BC"/>
    <w:rsid w:val="00CC2E9E"/>
    <w:rsid w:val="00CC4F43"/>
    <w:rsid w:val="00CC586D"/>
    <w:rsid w:val="00CC6365"/>
    <w:rsid w:val="00CD0F70"/>
    <w:rsid w:val="00CD370B"/>
    <w:rsid w:val="00CD5F99"/>
    <w:rsid w:val="00CD61D2"/>
    <w:rsid w:val="00CD6429"/>
    <w:rsid w:val="00CE0459"/>
    <w:rsid w:val="00CE3054"/>
    <w:rsid w:val="00CE4978"/>
    <w:rsid w:val="00CE6712"/>
    <w:rsid w:val="00CE6874"/>
    <w:rsid w:val="00CE6A49"/>
    <w:rsid w:val="00CE6B9E"/>
    <w:rsid w:val="00CF1FC5"/>
    <w:rsid w:val="00CF2A05"/>
    <w:rsid w:val="00CF4E98"/>
    <w:rsid w:val="00D01784"/>
    <w:rsid w:val="00D03941"/>
    <w:rsid w:val="00D03ABE"/>
    <w:rsid w:val="00D11D98"/>
    <w:rsid w:val="00D21F52"/>
    <w:rsid w:val="00D23E40"/>
    <w:rsid w:val="00D2448C"/>
    <w:rsid w:val="00D24FB6"/>
    <w:rsid w:val="00D24FE2"/>
    <w:rsid w:val="00D25110"/>
    <w:rsid w:val="00D26844"/>
    <w:rsid w:val="00D26B0A"/>
    <w:rsid w:val="00D277A3"/>
    <w:rsid w:val="00D33385"/>
    <w:rsid w:val="00D35AF3"/>
    <w:rsid w:val="00D36B04"/>
    <w:rsid w:val="00D4137E"/>
    <w:rsid w:val="00D41CEA"/>
    <w:rsid w:val="00D41FF0"/>
    <w:rsid w:val="00D42D3C"/>
    <w:rsid w:val="00D469CF"/>
    <w:rsid w:val="00D476B7"/>
    <w:rsid w:val="00D502C2"/>
    <w:rsid w:val="00D50B31"/>
    <w:rsid w:val="00D54275"/>
    <w:rsid w:val="00D60B34"/>
    <w:rsid w:val="00D61C19"/>
    <w:rsid w:val="00D64165"/>
    <w:rsid w:val="00D64C63"/>
    <w:rsid w:val="00D71A3C"/>
    <w:rsid w:val="00D725C5"/>
    <w:rsid w:val="00D731CB"/>
    <w:rsid w:val="00D74224"/>
    <w:rsid w:val="00D75A0F"/>
    <w:rsid w:val="00D80937"/>
    <w:rsid w:val="00D84068"/>
    <w:rsid w:val="00D840E5"/>
    <w:rsid w:val="00D85113"/>
    <w:rsid w:val="00D862A7"/>
    <w:rsid w:val="00D87E38"/>
    <w:rsid w:val="00D91E33"/>
    <w:rsid w:val="00D923B3"/>
    <w:rsid w:val="00D924CD"/>
    <w:rsid w:val="00D93D8D"/>
    <w:rsid w:val="00D93EE9"/>
    <w:rsid w:val="00D96F3D"/>
    <w:rsid w:val="00D97FA8"/>
    <w:rsid w:val="00DA0FAF"/>
    <w:rsid w:val="00DA1A05"/>
    <w:rsid w:val="00DA2EC3"/>
    <w:rsid w:val="00DA43B6"/>
    <w:rsid w:val="00DA4AF1"/>
    <w:rsid w:val="00DA6771"/>
    <w:rsid w:val="00DA790A"/>
    <w:rsid w:val="00DB0134"/>
    <w:rsid w:val="00DB0EC8"/>
    <w:rsid w:val="00DB1960"/>
    <w:rsid w:val="00DB2320"/>
    <w:rsid w:val="00DB30C1"/>
    <w:rsid w:val="00DB4331"/>
    <w:rsid w:val="00DB5C80"/>
    <w:rsid w:val="00DB5D93"/>
    <w:rsid w:val="00DC2372"/>
    <w:rsid w:val="00DC5F12"/>
    <w:rsid w:val="00DC672B"/>
    <w:rsid w:val="00DC7389"/>
    <w:rsid w:val="00DC7950"/>
    <w:rsid w:val="00DD0827"/>
    <w:rsid w:val="00DD0B82"/>
    <w:rsid w:val="00DD10C4"/>
    <w:rsid w:val="00DD17E9"/>
    <w:rsid w:val="00DD2626"/>
    <w:rsid w:val="00DD3835"/>
    <w:rsid w:val="00DD3B84"/>
    <w:rsid w:val="00DD5CE6"/>
    <w:rsid w:val="00DD7C62"/>
    <w:rsid w:val="00DD7D12"/>
    <w:rsid w:val="00DE0021"/>
    <w:rsid w:val="00DE2D6C"/>
    <w:rsid w:val="00DE3827"/>
    <w:rsid w:val="00DE4E8F"/>
    <w:rsid w:val="00DF0176"/>
    <w:rsid w:val="00DF06B6"/>
    <w:rsid w:val="00DF09F5"/>
    <w:rsid w:val="00DF3485"/>
    <w:rsid w:val="00DF3497"/>
    <w:rsid w:val="00DF58EB"/>
    <w:rsid w:val="00DF5A00"/>
    <w:rsid w:val="00DF66C0"/>
    <w:rsid w:val="00DF7A01"/>
    <w:rsid w:val="00E0041D"/>
    <w:rsid w:val="00E013B9"/>
    <w:rsid w:val="00E020B4"/>
    <w:rsid w:val="00E02405"/>
    <w:rsid w:val="00E059C6"/>
    <w:rsid w:val="00E05F59"/>
    <w:rsid w:val="00E06101"/>
    <w:rsid w:val="00E11855"/>
    <w:rsid w:val="00E1227F"/>
    <w:rsid w:val="00E154DA"/>
    <w:rsid w:val="00E15D54"/>
    <w:rsid w:val="00E16A65"/>
    <w:rsid w:val="00E1712B"/>
    <w:rsid w:val="00E2226E"/>
    <w:rsid w:val="00E22C28"/>
    <w:rsid w:val="00E250D1"/>
    <w:rsid w:val="00E26623"/>
    <w:rsid w:val="00E26EB2"/>
    <w:rsid w:val="00E2700E"/>
    <w:rsid w:val="00E27356"/>
    <w:rsid w:val="00E33EE8"/>
    <w:rsid w:val="00E34187"/>
    <w:rsid w:val="00E369BD"/>
    <w:rsid w:val="00E36FB8"/>
    <w:rsid w:val="00E36FF0"/>
    <w:rsid w:val="00E41B67"/>
    <w:rsid w:val="00E43D08"/>
    <w:rsid w:val="00E444F9"/>
    <w:rsid w:val="00E51F70"/>
    <w:rsid w:val="00E52D39"/>
    <w:rsid w:val="00E535EA"/>
    <w:rsid w:val="00E53907"/>
    <w:rsid w:val="00E53EED"/>
    <w:rsid w:val="00E543CF"/>
    <w:rsid w:val="00E554B0"/>
    <w:rsid w:val="00E6009F"/>
    <w:rsid w:val="00E6055D"/>
    <w:rsid w:val="00E6179B"/>
    <w:rsid w:val="00E64BB6"/>
    <w:rsid w:val="00E64C77"/>
    <w:rsid w:val="00E651E7"/>
    <w:rsid w:val="00E67699"/>
    <w:rsid w:val="00E7134C"/>
    <w:rsid w:val="00E717C4"/>
    <w:rsid w:val="00E71D83"/>
    <w:rsid w:val="00E73488"/>
    <w:rsid w:val="00E73FFD"/>
    <w:rsid w:val="00E7402E"/>
    <w:rsid w:val="00E746B2"/>
    <w:rsid w:val="00E776A2"/>
    <w:rsid w:val="00E81891"/>
    <w:rsid w:val="00E821DF"/>
    <w:rsid w:val="00E852C2"/>
    <w:rsid w:val="00E866FE"/>
    <w:rsid w:val="00E96ADA"/>
    <w:rsid w:val="00EA0380"/>
    <w:rsid w:val="00EA70B1"/>
    <w:rsid w:val="00EA735B"/>
    <w:rsid w:val="00EB29BB"/>
    <w:rsid w:val="00EB2A26"/>
    <w:rsid w:val="00EB31C8"/>
    <w:rsid w:val="00EB6D76"/>
    <w:rsid w:val="00EB6D9E"/>
    <w:rsid w:val="00EC08C3"/>
    <w:rsid w:val="00EC0A45"/>
    <w:rsid w:val="00EC0B37"/>
    <w:rsid w:val="00EC168B"/>
    <w:rsid w:val="00EC18E0"/>
    <w:rsid w:val="00EC3DEA"/>
    <w:rsid w:val="00EC46E3"/>
    <w:rsid w:val="00EC6E20"/>
    <w:rsid w:val="00EC7F18"/>
    <w:rsid w:val="00ED12B7"/>
    <w:rsid w:val="00ED1545"/>
    <w:rsid w:val="00ED2317"/>
    <w:rsid w:val="00ED2332"/>
    <w:rsid w:val="00ED2CD5"/>
    <w:rsid w:val="00ED6C9B"/>
    <w:rsid w:val="00ED730D"/>
    <w:rsid w:val="00ED7B89"/>
    <w:rsid w:val="00EE33AD"/>
    <w:rsid w:val="00EE4518"/>
    <w:rsid w:val="00EE7A11"/>
    <w:rsid w:val="00EF06DB"/>
    <w:rsid w:val="00EF0A1B"/>
    <w:rsid w:val="00EF1086"/>
    <w:rsid w:val="00EF15D8"/>
    <w:rsid w:val="00EF1983"/>
    <w:rsid w:val="00EF317B"/>
    <w:rsid w:val="00EF3263"/>
    <w:rsid w:val="00EF3655"/>
    <w:rsid w:val="00EF479A"/>
    <w:rsid w:val="00EF5FBA"/>
    <w:rsid w:val="00F0387E"/>
    <w:rsid w:val="00F04BDE"/>
    <w:rsid w:val="00F07108"/>
    <w:rsid w:val="00F0723F"/>
    <w:rsid w:val="00F15071"/>
    <w:rsid w:val="00F1612D"/>
    <w:rsid w:val="00F16296"/>
    <w:rsid w:val="00F20B69"/>
    <w:rsid w:val="00F23170"/>
    <w:rsid w:val="00F24A2E"/>
    <w:rsid w:val="00F273F7"/>
    <w:rsid w:val="00F2760C"/>
    <w:rsid w:val="00F34DE4"/>
    <w:rsid w:val="00F35CD2"/>
    <w:rsid w:val="00F35DA6"/>
    <w:rsid w:val="00F36E52"/>
    <w:rsid w:val="00F379DA"/>
    <w:rsid w:val="00F40128"/>
    <w:rsid w:val="00F407EA"/>
    <w:rsid w:val="00F42AC2"/>
    <w:rsid w:val="00F44815"/>
    <w:rsid w:val="00F46398"/>
    <w:rsid w:val="00F471D3"/>
    <w:rsid w:val="00F47CF9"/>
    <w:rsid w:val="00F5232F"/>
    <w:rsid w:val="00F5241B"/>
    <w:rsid w:val="00F52B90"/>
    <w:rsid w:val="00F5484E"/>
    <w:rsid w:val="00F55493"/>
    <w:rsid w:val="00F574E3"/>
    <w:rsid w:val="00F6028D"/>
    <w:rsid w:val="00F60659"/>
    <w:rsid w:val="00F61F66"/>
    <w:rsid w:val="00F627B5"/>
    <w:rsid w:val="00F66B80"/>
    <w:rsid w:val="00F707B8"/>
    <w:rsid w:val="00F70C97"/>
    <w:rsid w:val="00F70D07"/>
    <w:rsid w:val="00F719F8"/>
    <w:rsid w:val="00F71A45"/>
    <w:rsid w:val="00F756E8"/>
    <w:rsid w:val="00F7692D"/>
    <w:rsid w:val="00F82D46"/>
    <w:rsid w:val="00F83063"/>
    <w:rsid w:val="00F840A4"/>
    <w:rsid w:val="00F846F0"/>
    <w:rsid w:val="00F851E9"/>
    <w:rsid w:val="00F90338"/>
    <w:rsid w:val="00F96BBC"/>
    <w:rsid w:val="00FA2153"/>
    <w:rsid w:val="00FA3348"/>
    <w:rsid w:val="00FA5198"/>
    <w:rsid w:val="00FA6D9F"/>
    <w:rsid w:val="00FB1ED1"/>
    <w:rsid w:val="00FB2986"/>
    <w:rsid w:val="00FB2E0F"/>
    <w:rsid w:val="00FB3407"/>
    <w:rsid w:val="00FB3718"/>
    <w:rsid w:val="00FB6E0B"/>
    <w:rsid w:val="00FB71E1"/>
    <w:rsid w:val="00FC23ED"/>
    <w:rsid w:val="00FC324C"/>
    <w:rsid w:val="00FC3D6D"/>
    <w:rsid w:val="00FC61DA"/>
    <w:rsid w:val="00FC68A2"/>
    <w:rsid w:val="00FC6CF0"/>
    <w:rsid w:val="00FC6F47"/>
    <w:rsid w:val="00FC763B"/>
    <w:rsid w:val="00FC7E40"/>
    <w:rsid w:val="00FD1DD7"/>
    <w:rsid w:val="00FD1DED"/>
    <w:rsid w:val="00FD2CEC"/>
    <w:rsid w:val="00FD2F54"/>
    <w:rsid w:val="00FD4347"/>
    <w:rsid w:val="00FD47A3"/>
    <w:rsid w:val="00FE0286"/>
    <w:rsid w:val="00FE1D43"/>
    <w:rsid w:val="00FE36C7"/>
    <w:rsid w:val="00FE3A0D"/>
    <w:rsid w:val="00FE45AD"/>
    <w:rsid w:val="00FE4B9D"/>
    <w:rsid w:val="00FE51B4"/>
    <w:rsid w:val="00FE6FDD"/>
    <w:rsid w:val="00FE7C05"/>
    <w:rsid w:val="00FF1C58"/>
    <w:rsid w:val="00FF253F"/>
    <w:rsid w:val="00FF38ED"/>
    <w:rsid w:val="00FF3D77"/>
    <w:rsid w:val="00FF774D"/>
    <w:rsid w:val="00FF7C8B"/>
    <w:rsid w:val="00FF7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49704A8A-E8B3-4967-9BD1-CEC5A6D0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4375E"/>
  </w:style>
  <w:style w:type="paragraph" w:styleId="10">
    <w:name w:val="heading 1"/>
    <w:basedOn w:val="a0"/>
    <w:next w:val="a0"/>
    <w:link w:val="11"/>
    <w:uiPriority w:val="9"/>
    <w:qFormat/>
    <w:rsid w:val="0034375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34375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34375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37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37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37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37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37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37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054C59"/>
    <w:pPr>
      <w:ind w:left="720"/>
      <w:contextualSpacing/>
    </w:pPr>
  </w:style>
  <w:style w:type="paragraph" w:styleId="a5">
    <w:name w:val="Body Text"/>
    <w:aliases w:val="Основной текст♫"/>
    <w:link w:val="a6"/>
    <w:qFormat/>
    <w:rsid w:val="00054C59"/>
    <w:pPr>
      <w:suppressAutoHyphens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character" w:customStyle="1" w:styleId="a6">
    <w:name w:val="Основной текст Знак"/>
    <w:aliases w:val="Основной текст♫ Знак"/>
    <w:basedOn w:val="a1"/>
    <w:link w:val="a5"/>
    <w:rsid w:val="00054C59"/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a">
    <w:name w:val="Список нумерованный (цифра с точкой)♫"/>
    <w:uiPriority w:val="33"/>
    <w:qFormat/>
    <w:rsid w:val="00054C59"/>
    <w:pPr>
      <w:keepLines/>
      <w:numPr>
        <w:numId w:val="2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34375E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1">
    <w:name w:val="Заголовок 2 Знак"/>
    <w:basedOn w:val="a1"/>
    <w:link w:val="20"/>
    <w:uiPriority w:val="9"/>
    <w:rsid w:val="00343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1">
    <w:name w:val="Заголовок 3 Знак"/>
    <w:basedOn w:val="a1"/>
    <w:link w:val="30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34375E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4375E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1"/>
    <w:link w:val="7"/>
    <w:uiPriority w:val="9"/>
    <w:semiHidden/>
    <w:rsid w:val="0034375E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1"/>
    <w:link w:val="8"/>
    <w:uiPriority w:val="9"/>
    <w:semiHidden/>
    <w:rsid w:val="0034375E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1"/>
    <w:link w:val="9"/>
    <w:uiPriority w:val="9"/>
    <w:semiHidden/>
    <w:rsid w:val="0034375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7">
    <w:name w:val="caption"/>
    <w:basedOn w:val="a0"/>
    <w:next w:val="a0"/>
    <w:uiPriority w:val="35"/>
    <w:semiHidden/>
    <w:unhideWhenUsed/>
    <w:qFormat/>
    <w:rsid w:val="0034375E"/>
    <w:pPr>
      <w:spacing w:line="240" w:lineRule="auto"/>
    </w:pPr>
    <w:rPr>
      <w:b/>
      <w:bCs/>
      <w:smallCaps/>
      <w:color w:val="44546A" w:themeColor="text2"/>
    </w:rPr>
  </w:style>
  <w:style w:type="paragraph" w:styleId="a8">
    <w:name w:val="Title"/>
    <w:basedOn w:val="a0"/>
    <w:next w:val="a0"/>
    <w:link w:val="a9"/>
    <w:uiPriority w:val="10"/>
    <w:qFormat/>
    <w:rsid w:val="0034375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9">
    <w:name w:val="Название Знак"/>
    <w:basedOn w:val="a1"/>
    <w:link w:val="a8"/>
    <w:uiPriority w:val="10"/>
    <w:rsid w:val="0034375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a">
    <w:name w:val="Subtitle"/>
    <w:basedOn w:val="a0"/>
    <w:next w:val="a0"/>
    <w:link w:val="ab"/>
    <w:uiPriority w:val="11"/>
    <w:qFormat/>
    <w:rsid w:val="0034375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b">
    <w:name w:val="Подзаголовок Знак"/>
    <w:basedOn w:val="a1"/>
    <w:link w:val="aa"/>
    <w:uiPriority w:val="11"/>
    <w:rsid w:val="0034375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c">
    <w:name w:val="Strong"/>
    <w:basedOn w:val="a1"/>
    <w:uiPriority w:val="22"/>
    <w:qFormat/>
    <w:rsid w:val="0034375E"/>
    <w:rPr>
      <w:b/>
      <w:bCs/>
    </w:rPr>
  </w:style>
  <w:style w:type="character" w:styleId="ad">
    <w:name w:val="Emphasis"/>
    <w:basedOn w:val="a1"/>
    <w:uiPriority w:val="20"/>
    <w:qFormat/>
    <w:rsid w:val="0034375E"/>
    <w:rPr>
      <w:i/>
      <w:iCs/>
    </w:rPr>
  </w:style>
  <w:style w:type="paragraph" w:styleId="ae">
    <w:name w:val="No Spacing"/>
    <w:uiPriority w:val="1"/>
    <w:qFormat/>
    <w:rsid w:val="0034375E"/>
    <w:pPr>
      <w:spacing w:after="0" w:line="240" w:lineRule="auto"/>
    </w:pPr>
  </w:style>
  <w:style w:type="paragraph" w:styleId="22">
    <w:name w:val="Quote"/>
    <w:basedOn w:val="a0"/>
    <w:next w:val="a0"/>
    <w:link w:val="23"/>
    <w:uiPriority w:val="29"/>
    <w:qFormat/>
    <w:rsid w:val="0034375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3">
    <w:name w:val="Цитата 2 Знак"/>
    <w:basedOn w:val="a1"/>
    <w:link w:val="22"/>
    <w:uiPriority w:val="29"/>
    <w:rsid w:val="0034375E"/>
    <w:rPr>
      <w:color w:val="44546A" w:themeColor="text2"/>
      <w:sz w:val="24"/>
      <w:szCs w:val="24"/>
    </w:rPr>
  </w:style>
  <w:style w:type="paragraph" w:styleId="af">
    <w:name w:val="Intense Quote"/>
    <w:basedOn w:val="a0"/>
    <w:next w:val="a0"/>
    <w:link w:val="af0"/>
    <w:uiPriority w:val="30"/>
    <w:qFormat/>
    <w:rsid w:val="0034375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f0">
    <w:name w:val="Выделенная цитата Знак"/>
    <w:basedOn w:val="a1"/>
    <w:link w:val="af"/>
    <w:uiPriority w:val="30"/>
    <w:rsid w:val="0034375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f1">
    <w:name w:val="Subtle Emphasis"/>
    <w:basedOn w:val="a1"/>
    <w:uiPriority w:val="19"/>
    <w:qFormat/>
    <w:rsid w:val="0034375E"/>
    <w:rPr>
      <w:i/>
      <w:iCs/>
      <w:color w:val="595959" w:themeColor="text1" w:themeTint="A6"/>
    </w:rPr>
  </w:style>
  <w:style w:type="character" w:styleId="af2">
    <w:name w:val="Intense Emphasis"/>
    <w:basedOn w:val="a1"/>
    <w:uiPriority w:val="21"/>
    <w:qFormat/>
    <w:rsid w:val="0034375E"/>
    <w:rPr>
      <w:b/>
      <w:bCs/>
      <w:i/>
      <w:iCs/>
    </w:rPr>
  </w:style>
  <w:style w:type="character" w:styleId="af3">
    <w:name w:val="Subtle Reference"/>
    <w:basedOn w:val="a1"/>
    <w:uiPriority w:val="31"/>
    <w:qFormat/>
    <w:rsid w:val="0034375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4">
    <w:name w:val="Intense Reference"/>
    <w:basedOn w:val="a1"/>
    <w:uiPriority w:val="32"/>
    <w:qFormat/>
    <w:rsid w:val="0034375E"/>
    <w:rPr>
      <w:b/>
      <w:bCs/>
      <w:smallCaps/>
      <w:color w:val="44546A" w:themeColor="text2"/>
      <w:u w:val="single"/>
    </w:rPr>
  </w:style>
  <w:style w:type="character" w:styleId="af5">
    <w:name w:val="Book Title"/>
    <w:basedOn w:val="a1"/>
    <w:uiPriority w:val="33"/>
    <w:qFormat/>
    <w:rsid w:val="0034375E"/>
    <w:rPr>
      <w:b/>
      <w:bCs/>
      <w:smallCaps/>
      <w:spacing w:val="10"/>
    </w:rPr>
  </w:style>
  <w:style w:type="paragraph" w:styleId="af6">
    <w:name w:val="TOC Heading"/>
    <w:basedOn w:val="10"/>
    <w:next w:val="a0"/>
    <w:uiPriority w:val="39"/>
    <w:unhideWhenUsed/>
    <w:qFormat/>
    <w:rsid w:val="0034375E"/>
    <w:pPr>
      <w:outlineLvl w:val="9"/>
    </w:pPr>
  </w:style>
  <w:style w:type="paragraph" w:styleId="af7">
    <w:name w:val="header"/>
    <w:basedOn w:val="a0"/>
    <w:link w:val="af8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  <w:rsid w:val="00037D0B"/>
  </w:style>
  <w:style w:type="paragraph" w:styleId="af9">
    <w:name w:val="footer"/>
    <w:basedOn w:val="a0"/>
    <w:link w:val="afa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af9"/>
    <w:uiPriority w:val="99"/>
    <w:rsid w:val="00037D0B"/>
  </w:style>
  <w:style w:type="paragraph" w:styleId="afb">
    <w:name w:val="endnote text"/>
    <w:basedOn w:val="a0"/>
    <w:link w:val="afc"/>
    <w:uiPriority w:val="99"/>
    <w:semiHidden/>
    <w:unhideWhenUsed/>
    <w:rsid w:val="00037D0B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037D0B"/>
    <w:rPr>
      <w:sz w:val="20"/>
      <w:szCs w:val="20"/>
    </w:rPr>
  </w:style>
  <w:style w:type="character" w:styleId="afd">
    <w:name w:val="endnote reference"/>
    <w:basedOn w:val="a1"/>
    <w:uiPriority w:val="99"/>
    <w:semiHidden/>
    <w:unhideWhenUsed/>
    <w:rsid w:val="00037D0B"/>
    <w:rPr>
      <w:vertAlign w:val="superscript"/>
    </w:rPr>
  </w:style>
  <w:style w:type="paragraph" w:styleId="24">
    <w:name w:val="toc 2"/>
    <w:basedOn w:val="a0"/>
    <w:next w:val="a0"/>
    <w:autoRedefine/>
    <w:uiPriority w:val="39"/>
    <w:unhideWhenUsed/>
    <w:rsid w:val="00037D0B"/>
    <w:pPr>
      <w:spacing w:after="100"/>
      <w:ind w:left="220"/>
    </w:pPr>
    <w:rPr>
      <w:rFonts w:cs="Times New Roman"/>
      <w:lang w:val="en-US"/>
    </w:rPr>
  </w:style>
  <w:style w:type="paragraph" w:styleId="12">
    <w:name w:val="toc 1"/>
    <w:basedOn w:val="a0"/>
    <w:next w:val="a0"/>
    <w:autoRedefine/>
    <w:uiPriority w:val="39"/>
    <w:unhideWhenUsed/>
    <w:rsid w:val="00037D0B"/>
    <w:pPr>
      <w:spacing w:after="100"/>
    </w:pPr>
    <w:rPr>
      <w:rFonts w:cs="Times New Roman"/>
      <w:lang w:val="en-US"/>
    </w:rPr>
  </w:style>
  <w:style w:type="paragraph" w:styleId="32">
    <w:name w:val="toc 3"/>
    <w:basedOn w:val="a0"/>
    <w:next w:val="a0"/>
    <w:autoRedefine/>
    <w:uiPriority w:val="39"/>
    <w:unhideWhenUsed/>
    <w:rsid w:val="00037D0B"/>
    <w:pPr>
      <w:spacing w:after="100"/>
      <w:ind w:left="440"/>
    </w:pPr>
    <w:rPr>
      <w:rFonts w:cs="Times New Roman"/>
      <w:lang w:val="en-US"/>
    </w:rPr>
  </w:style>
  <w:style w:type="character" w:styleId="afe">
    <w:name w:val="Hyperlink"/>
    <w:basedOn w:val="a1"/>
    <w:uiPriority w:val="99"/>
    <w:unhideWhenUsed/>
    <w:rsid w:val="00EA735B"/>
    <w:rPr>
      <w:color w:val="0563C1" w:themeColor="hyperlink"/>
      <w:u w:val="single"/>
    </w:rPr>
  </w:style>
  <w:style w:type="paragraph" w:styleId="aff">
    <w:name w:val="Balloon Text"/>
    <w:basedOn w:val="a0"/>
    <w:link w:val="aff0"/>
    <w:uiPriority w:val="99"/>
    <w:semiHidden/>
    <w:unhideWhenUsed/>
    <w:rsid w:val="00A0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uiPriority w:val="99"/>
    <w:semiHidden/>
    <w:rsid w:val="00A013A8"/>
    <w:rPr>
      <w:rFonts w:ascii="Tahoma" w:hAnsi="Tahoma" w:cs="Tahoma"/>
      <w:sz w:val="16"/>
      <w:szCs w:val="16"/>
    </w:rPr>
  </w:style>
  <w:style w:type="character" w:styleId="aff1">
    <w:name w:val="annotation reference"/>
    <w:basedOn w:val="a1"/>
    <w:uiPriority w:val="99"/>
    <w:semiHidden/>
    <w:unhideWhenUsed/>
    <w:rsid w:val="00624C25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624C25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624C25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624C2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624C25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75655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Список маркированный уровень 1♫"/>
    <w:uiPriority w:val="38"/>
    <w:qFormat/>
    <w:rsid w:val="000C623D"/>
    <w:pPr>
      <w:keepLines/>
      <w:numPr>
        <w:numId w:val="15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2">
    <w:name w:val="Список маркированный уровень 2♫"/>
    <w:uiPriority w:val="38"/>
    <w:qFormat/>
    <w:rsid w:val="000C623D"/>
    <w:pPr>
      <w:keepLines/>
      <w:numPr>
        <w:ilvl w:val="1"/>
        <w:numId w:val="15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3">
    <w:name w:val="Список маркированный уровень 3♫"/>
    <w:uiPriority w:val="38"/>
    <w:qFormat/>
    <w:rsid w:val="000C623D"/>
    <w:pPr>
      <w:keepLines/>
      <w:numPr>
        <w:ilvl w:val="2"/>
        <w:numId w:val="15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Рисунок - наименование♫"/>
    <w:next w:val="a5"/>
    <w:uiPriority w:val="24"/>
    <w:qFormat/>
    <w:rsid w:val="00051A95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styleId="aff6">
    <w:name w:val="footnote text"/>
    <w:basedOn w:val="a0"/>
    <w:link w:val="aff7"/>
    <w:uiPriority w:val="99"/>
    <w:semiHidden/>
    <w:unhideWhenUsed/>
    <w:rsid w:val="008E003D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1"/>
    <w:link w:val="aff6"/>
    <w:uiPriority w:val="99"/>
    <w:semiHidden/>
    <w:rsid w:val="008E003D"/>
    <w:rPr>
      <w:sz w:val="20"/>
      <w:szCs w:val="20"/>
    </w:rPr>
  </w:style>
  <w:style w:type="character" w:styleId="aff8">
    <w:name w:val="footnote reference"/>
    <w:basedOn w:val="a1"/>
    <w:uiPriority w:val="99"/>
    <w:semiHidden/>
    <w:unhideWhenUsed/>
    <w:rsid w:val="008E003D"/>
    <w:rPr>
      <w:vertAlign w:val="superscript"/>
    </w:rPr>
  </w:style>
  <w:style w:type="table" w:styleId="aff9">
    <w:name w:val="Table Grid"/>
    <w:basedOn w:val="a2"/>
    <w:uiPriority w:val="39"/>
    <w:rsid w:val="00816E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25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3" Type="http://schemas.openxmlformats.org/officeDocument/2006/relationships/numbering" Target="numbering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" Type="http://schemas.openxmlformats.org/officeDocument/2006/relationships/settings" Target="settings.xml"/><Relationship Id="rId15" Type="http://schemas.openxmlformats.org/officeDocument/2006/relationships/hyperlink" Target="https://roskazna.gov.ru/upload/iblock/e15/Rasshirennaya_instruktsiya_podachi_zaprosa_na_poluchenie_sertifikata_dolzhnostnogo.pdf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hyperlink" Target="https://fzs.roskazna.ru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://www.roskazna.ru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jp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63AFF-51D1-47D6-B9D8-98B6BFB7B0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AE532C-1FF6-45F9-9780-F91854DCA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4C72A866.dotm</Template>
  <TotalTime>1172</TotalTime>
  <Pages>21</Pages>
  <Words>2062</Words>
  <Characters>11757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itransition.corp</Company>
  <LinksUpToDate>false</LinksUpToDate>
  <CharactersWithSpaces>13792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Borovnyova, Ekaterina</dc:creator>
  <cp:lastModifiedBy>Сокуров Владимир Александрович</cp:lastModifiedBy>
  <cp:revision>745</cp:revision>
  <cp:lastPrinted>2024-01-04T04:30:00Z</cp:lastPrinted>
  <dcterms:created xsi:type="dcterms:W3CDTF">2021-03-22T03:27:00Z</dcterms:created>
  <dcterms:modified xsi:type="dcterms:W3CDTF">2024-01-09T02:01:00Z</dcterms:modified>
</cp:coreProperties>
</file>