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374" w:rsidRDefault="00344374" w:rsidP="002601D9">
      <w:pPr>
        <w:spacing w:before="360"/>
        <w:ind w:left="6096"/>
        <w:rPr>
          <w:sz w:val="24"/>
          <w:szCs w:val="24"/>
        </w:rPr>
      </w:pPr>
      <w:r>
        <w:rPr>
          <w:sz w:val="24"/>
          <w:szCs w:val="24"/>
        </w:rPr>
        <w:t>Медицинская документация</w:t>
      </w:r>
    </w:p>
    <w:p w:rsidR="00344374" w:rsidRDefault="00344374" w:rsidP="002601D9">
      <w:pPr>
        <w:ind w:left="609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Учетная форма № 001-ГС/у</w:t>
      </w:r>
    </w:p>
    <w:p w:rsidR="00344374" w:rsidRDefault="00344374" w:rsidP="002601D9">
      <w:pPr>
        <w:ind w:left="6096"/>
        <w:rPr>
          <w:sz w:val="24"/>
          <w:szCs w:val="24"/>
        </w:rPr>
      </w:pPr>
      <w:r>
        <w:rPr>
          <w:sz w:val="24"/>
          <w:szCs w:val="24"/>
        </w:rPr>
        <w:t xml:space="preserve">Утверждена приказом </w:t>
      </w:r>
      <w:proofErr w:type="spellStart"/>
      <w:r>
        <w:rPr>
          <w:sz w:val="24"/>
          <w:szCs w:val="24"/>
        </w:rPr>
        <w:t>Минздравсоцразвития</w:t>
      </w:r>
      <w:proofErr w:type="spellEnd"/>
      <w:r>
        <w:rPr>
          <w:sz w:val="24"/>
          <w:szCs w:val="24"/>
        </w:rPr>
        <w:t xml:space="preserve"> России</w:t>
      </w:r>
      <w:r>
        <w:rPr>
          <w:sz w:val="24"/>
          <w:szCs w:val="24"/>
        </w:rPr>
        <w:br/>
        <w:t>от 14.12.2009 № 984н</w:t>
      </w:r>
    </w:p>
    <w:p w:rsidR="00344374" w:rsidRDefault="00344374" w:rsidP="00344374">
      <w:pPr>
        <w:spacing w:before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Заключение</w:t>
      </w:r>
      <w:bookmarkStart w:id="0" w:name="_GoBack"/>
      <w:bookmarkEnd w:id="0"/>
      <w:r>
        <w:rPr>
          <w:b/>
          <w:bCs/>
          <w:sz w:val="26"/>
          <w:szCs w:val="26"/>
        </w:rPr>
        <w:br/>
        <w:t xml:space="preserve">медицинского учреждения о наличии (отсутствии) </w:t>
      </w:r>
      <w:proofErr w:type="gramStart"/>
      <w:r>
        <w:rPr>
          <w:b/>
          <w:bCs/>
          <w:sz w:val="26"/>
          <w:szCs w:val="26"/>
        </w:rPr>
        <w:t>заболевания,</w:t>
      </w:r>
      <w:r>
        <w:rPr>
          <w:b/>
          <w:bCs/>
          <w:sz w:val="26"/>
          <w:szCs w:val="26"/>
        </w:rPr>
        <w:br/>
        <w:t>препятствующего</w:t>
      </w:r>
      <w:proofErr w:type="gramEnd"/>
      <w:r>
        <w:rPr>
          <w:b/>
          <w:bCs/>
          <w:sz w:val="26"/>
          <w:szCs w:val="26"/>
        </w:rPr>
        <w:t xml:space="preserve"> поступлению на государственную гражданскую службу Российской Федерации и муниципальную службу или ее прохождению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"/>
        <w:gridCol w:w="397"/>
        <w:gridCol w:w="244"/>
        <w:gridCol w:w="1418"/>
        <w:gridCol w:w="397"/>
        <w:gridCol w:w="397"/>
        <w:gridCol w:w="284"/>
      </w:tblGrid>
      <w:tr w:rsidR="00344374" w:rsidTr="008337A0">
        <w:trPr>
          <w:jc w:val="center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4374" w:rsidRDefault="00344374" w:rsidP="008337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44374" w:rsidRDefault="00344374" w:rsidP="008337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4374" w:rsidRDefault="00344374" w:rsidP="008337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44374" w:rsidRDefault="00344374" w:rsidP="008337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4374" w:rsidRDefault="00344374" w:rsidP="008337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44374" w:rsidRDefault="00344374" w:rsidP="008337A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4374" w:rsidRDefault="00344374" w:rsidP="008337A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344374" w:rsidRDefault="00344374" w:rsidP="00344374">
      <w:pPr>
        <w:spacing w:before="360"/>
        <w:rPr>
          <w:sz w:val="24"/>
          <w:szCs w:val="24"/>
        </w:rPr>
      </w:pPr>
      <w:r>
        <w:rPr>
          <w:sz w:val="24"/>
          <w:szCs w:val="24"/>
        </w:rPr>
        <w:t xml:space="preserve">1. Выдано  </w:t>
      </w:r>
    </w:p>
    <w:p w:rsidR="00344374" w:rsidRDefault="00344374" w:rsidP="00344374">
      <w:pPr>
        <w:pBdr>
          <w:top w:val="single" w:sz="4" w:space="1" w:color="auto"/>
        </w:pBdr>
        <w:ind w:left="1160"/>
        <w:jc w:val="center"/>
      </w:pPr>
      <w:r>
        <w:t>(наименование и адрес учреждения здравоохранения)</w:t>
      </w:r>
    </w:p>
    <w:p w:rsidR="00344374" w:rsidRDefault="00344374" w:rsidP="00344374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 Наименование, почтовый адрес государственного органа, органа муниципального </w:t>
      </w:r>
      <w:proofErr w:type="gramStart"/>
      <w:r>
        <w:rPr>
          <w:sz w:val="24"/>
          <w:szCs w:val="24"/>
        </w:rPr>
        <w:t xml:space="preserve">образования </w:t>
      </w:r>
      <w:r>
        <w:rPr>
          <w:rStyle w:val="a5"/>
          <w:sz w:val="24"/>
          <w:szCs w:val="24"/>
        </w:rPr>
        <w:footnoteReference w:customMarkFollows="1" w:id="1"/>
        <w:t>*</w:t>
      </w:r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куда представляется Заключение  Управление Федерального казначейства</w:t>
      </w:r>
    </w:p>
    <w:p w:rsidR="00344374" w:rsidRDefault="00344374" w:rsidP="00344374">
      <w:pPr>
        <w:pBdr>
          <w:top w:val="single" w:sz="4" w:space="1" w:color="auto"/>
        </w:pBdr>
        <w:ind w:left="5075"/>
        <w:rPr>
          <w:sz w:val="2"/>
          <w:szCs w:val="2"/>
        </w:rPr>
      </w:pPr>
    </w:p>
    <w:p w:rsidR="00344374" w:rsidRDefault="00344374" w:rsidP="00344374">
      <w:pPr>
        <w:rPr>
          <w:sz w:val="24"/>
          <w:szCs w:val="24"/>
        </w:rPr>
      </w:pPr>
      <w:r>
        <w:rPr>
          <w:sz w:val="24"/>
          <w:szCs w:val="24"/>
        </w:rPr>
        <w:t xml:space="preserve">по Приморскому краю, </w:t>
      </w:r>
      <w:smartTag w:uri="urn:schemas-microsoft-com:office:smarttags" w:element="metricconverter">
        <w:smartTagPr>
          <w:attr w:name="ProductID" w:val="690091 г"/>
        </w:smartTagPr>
        <w:r>
          <w:rPr>
            <w:sz w:val="24"/>
            <w:szCs w:val="24"/>
          </w:rPr>
          <w:t>690091 г</w:t>
        </w:r>
      </w:smartTag>
      <w:r>
        <w:rPr>
          <w:sz w:val="24"/>
          <w:szCs w:val="24"/>
        </w:rPr>
        <w:t xml:space="preserve">. Владивосток, ул. </w:t>
      </w:r>
      <w:proofErr w:type="spellStart"/>
      <w:r>
        <w:rPr>
          <w:sz w:val="24"/>
          <w:szCs w:val="24"/>
        </w:rPr>
        <w:t>Светланская</w:t>
      </w:r>
      <w:proofErr w:type="spellEnd"/>
      <w:r>
        <w:rPr>
          <w:sz w:val="24"/>
          <w:szCs w:val="24"/>
        </w:rPr>
        <w:t>, д. 69</w:t>
      </w:r>
    </w:p>
    <w:p w:rsidR="00344374" w:rsidRDefault="00344374" w:rsidP="00344374">
      <w:pPr>
        <w:pBdr>
          <w:top w:val="single" w:sz="4" w:space="1" w:color="auto"/>
        </w:pBdr>
        <w:rPr>
          <w:sz w:val="2"/>
          <w:szCs w:val="2"/>
        </w:rPr>
      </w:pPr>
    </w:p>
    <w:p w:rsidR="00344374" w:rsidRDefault="00344374" w:rsidP="00344374">
      <w:pPr>
        <w:rPr>
          <w:sz w:val="24"/>
          <w:szCs w:val="24"/>
        </w:rPr>
      </w:pPr>
    </w:p>
    <w:p w:rsidR="00344374" w:rsidRDefault="00344374" w:rsidP="00344374">
      <w:pPr>
        <w:pBdr>
          <w:top w:val="single" w:sz="4" w:space="1" w:color="auto"/>
        </w:pBdr>
        <w:rPr>
          <w:sz w:val="2"/>
          <w:szCs w:val="2"/>
        </w:rPr>
      </w:pPr>
    </w:p>
    <w:p w:rsidR="00344374" w:rsidRDefault="00344374" w:rsidP="00344374">
      <w:pPr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3. Фамилия, имя, отчество  </w:t>
      </w:r>
    </w:p>
    <w:p w:rsidR="00344374" w:rsidRDefault="00344374" w:rsidP="00344374">
      <w:pPr>
        <w:pBdr>
          <w:top w:val="single" w:sz="4" w:space="1" w:color="auto"/>
        </w:pBdr>
        <w:ind w:left="2837"/>
        <w:jc w:val="center"/>
      </w:pPr>
      <w:r>
        <w:t>(Ф.И.О. государственного гражданского служащего Российской Федерации, муниципального служащего либо лица, поступающего на государственную гражданскую службу Российской Федерации, муниципальную службу)</w:t>
      </w:r>
    </w:p>
    <w:p w:rsidR="00344374" w:rsidRDefault="00344374" w:rsidP="00344374">
      <w:pPr>
        <w:spacing w:before="120"/>
        <w:rPr>
          <w:sz w:val="24"/>
          <w:szCs w:val="24"/>
        </w:rPr>
      </w:pPr>
      <w:r>
        <w:rPr>
          <w:sz w:val="24"/>
          <w:szCs w:val="24"/>
        </w:rPr>
        <w:t>4. Пол (мужской/</w:t>
      </w:r>
      <w:proofErr w:type="gramStart"/>
      <w:r>
        <w:rPr>
          <w:sz w:val="24"/>
          <w:szCs w:val="24"/>
        </w:rPr>
        <w:t>женский)*</w:t>
      </w:r>
      <w:proofErr w:type="gramEnd"/>
    </w:p>
    <w:p w:rsidR="00344374" w:rsidRDefault="00344374" w:rsidP="00344374">
      <w:pPr>
        <w:pBdr>
          <w:top w:val="single" w:sz="4" w:space="1" w:color="auto"/>
        </w:pBdr>
        <w:ind w:left="2963"/>
        <w:rPr>
          <w:sz w:val="2"/>
          <w:szCs w:val="2"/>
        </w:rPr>
      </w:pPr>
    </w:p>
    <w:p w:rsidR="00344374" w:rsidRDefault="00344374" w:rsidP="00344374">
      <w:pPr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5. Дата рождения  </w:t>
      </w:r>
    </w:p>
    <w:p w:rsidR="00344374" w:rsidRDefault="00344374" w:rsidP="00344374">
      <w:pPr>
        <w:pBdr>
          <w:top w:val="single" w:sz="4" w:space="1" w:color="auto"/>
        </w:pBdr>
        <w:ind w:left="1899"/>
        <w:rPr>
          <w:sz w:val="2"/>
          <w:szCs w:val="2"/>
        </w:rPr>
      </w:pPr>
    </w:p>
    <w:p w:rsidR="00344374" w:rsidRDefault="00344374" w:rsidP="00344374">
      <w:pPr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6. Адрес места жительства  </w:t>
      </w:r>
    </w:p>
    <w:p w:rsidR="00344374" w:rsidRDefault="00344374" w:rsidP="00344374">
      <w:pPr>
        <w:pBdr>
          <w:top w:val="single" w:sz="4" w:space="1" w:color="auto"/>
        </w:pBdr>
        <w:ind w:left="2835"/>
        <w:rPr>
          <w:sz w:val="2"/>
          <w:szCs w:val="2"/>
        </w:rPr>
      </w:pPr>
    </w:p>
    <w:p w:rsidR="00344374" w:rsidRDefault="00344374" w:rsidP="00344374">
      <w:pPr>
        <w:spacing w:before="120"/>
        <w:rPr>
          <w:sz w:val="24"/>
          <w:szCs w:val="24"/>
        </w:rPr>
      </w:pPr>
      <w:r>
        <w:rPr>
          <w:sz w:val="24"/>
          <w:szCs w:val="24"/>
        </w:rPr>
        <w:t>7. Заключение</w:t>
      </w:r>
    </w:p>
    <w:p w:rsidR="00344374" w:rsidRDefault="00344374" w:rsidP="00344374">
      <w:pPr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Выявлено наличие (отсутствие) заболевания, препятствующего поступлению на государственную гражданскую службу Российской Федерации (муниципальную службу) или ее прохождению *.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79"/>
        <w:gridCol w:w="227"/>
        <w:gridCol w:w="1644"/>
        <w:gridCol w:w="227"/>
        <w:gridCol w:w="3402"/>
      </w:tblGrid>
      <w:tr w:rsidR="00344374" w:rsidTr="008337A0"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44374" w:rsidRDefault="00344374" w:rsidP="008337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4374" w:rsidRDefault="00344374" w:rsidP="008337A0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44374" w:rsidRDefault="00344374" w:rsidP="008337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4374" w:rsidRDefault="00344374" w:rsidP="008337A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44374" w:rsidRDefault="00344374" w:rsidP="008337A0">
            <w:pPr>
              <w:jc w:val="center"/>
              <w:rPr>
                <w:sz w:val="24"/>
                <w:szCs w:val="24"/>
              </w:rPr>
            </w:pPr>
          </w:p>
        </w:tc>
      </w:tr>
      <w:tr w:rsidR="00344374" w:rsidTr="008337A0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344374" w:rsidRDefault="00344374" w:rsidP="008337A0">
            <w:pPr>
              <w:jc w:val="center"/>
            </w:pPr>
            <w:r>
              <w:t>(должность врача, выдавшего заключение)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344374" w:rsidRDefault="00344374" w:rsidP="008337A0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44374" w:rsidRDefault="00344374" w:rsidP="008337A0">
            <w:pPr>
              <w:jc w:val="center"/>
            </w:pPr>
            <w: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344374" w:rsidRDefault="00344374" w:rsidP="008337A0"/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44374" w:rsidRDefault="00344374" w:rsidP="008337A0">
            <w:pPr>
              <w:jc w:val="center"/>
            </w:pPr>
            <w:r>
              <w:t>(Ф.И.О.)</w:t>
            </w:r>
          </w:p>
        </w:tc>
      </w:tr>
    </w:tbl>
    <w:p w:rsidR="00344374" w:rsidRDefault="00344374" w:rsidP="00344374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1644"/>
        <w:gridCol w:w="227"/>
        <w:gridCol w:w="3402"/>
      </w:tblGrid>
      <w:tr w:rsidR="00344374" w:rsidTr="008337A0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4374" w:rsidRDefault="00344374" w:rsidP="008337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врач учреждения здравоохранения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44374" w:rsidRDefault="00344374" w:rsidP="008337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4374" w:rsidRDefault="00344374" w:rsidP="008337A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44374" w:rsidRDefault="00344374" w:rsidP="008337A0">
            <w:pPr>
              <w:jc w:val="center"/>
              <w:rPr>
                <w:sz w:val="24"/>
                <w:szCs w:val="24"/>
              </w:rPr>
            </w:pPr>
          </w:p>
        </w:tc>
      </w:tr>
      <w:tr w:rsidR="00344374" w:rsidTr="008337A0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344374" w:rsidRDefault="00344374" w:rsidP="008337A0"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44374" w:rsidRDefault="00344374" w:rsidP="008337A0">
            <w:pPr>
              <w:jc w:val="center"/>
            </w:pPr>
            <w: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344374" w:rsidRDefault="00344374" w:rsidP="008337A0"/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44374" w:rsidRDefault="00344374" w:rsidP="008337A0">
            <w:pPr>
              <w:jc w:val="center"/>
            </w:pPr>
            <w:r>
              <w:t>(Ф.И.О.)</w:t>
            </w:r>
          </w:p>
        </w:tc>
      </w:tr>
    </w:tbl>
    <w:p w:rsidR="00344374" w:rsidRDefault="00344374" w:rsidP="00344374">
      <w:pPr>
        <w:spacing w:before="240"/>
        <w:rPr>
          <w:sz w:val="24"/>
          <w:szCs w:val="24"/>
        </w:rPr>
      </w:pPr>
      <w:r>
        <w:rPr>
          <w:sz w:val="24"/>
          <w:szCs w:val="24"/>
        </w:rPr>
        <w:t>М.П.</w:t>
      </w:r>
    </w:p>
    <w:p w:rsidR="00B25FA8" w:rsidRDefault="002601D9"/>
    <w:sectPr w:rsidR="00B25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374" w:rsidRDefault="00344374" w:rsidP="00344374">
      <w:r>
        <w:separator/>
      </w:r>
    </w:p>
  </w:endnote>
  <w:endnote w:type="continuationSeparator" w:id="0">
    <w:p w:rsidR="00344374" w:rsidRDefault="00344374" w:rsidP="00344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374" w:rsidRDefault="00344374" w:rsidP="00344374">
      <w:r>
        <w:separator/>
      </w:r>
    </w:p>
  </w:footnote>
  <w:footnote w:type="continuationSeparator" w:id="0">
    <w:p w:rsidR="00344374" w:rsidRDefault="00344374" w:rsidP="00344374">
      <w:r>
        <w:continuationSeparator/>
      </w:r>
    </w:p>
  </w:footnote>
  <w:footnote w:id="1">
    <w:p w:rsidR="00344374" w:rsidRDefault="00344374" w:rsidP="00344374">
      <w:pPr>
        <w:pStyle w:val="a3"/>
        <w:ind w:firstLine="567"/>
      </w:pPr>
      <w:r>
        <w:rPr>
          <w:rStyle w:val="a5"/>
        </w:rPr>
        <w:t>*</w:t>
      </w:r>
      <w:r>
        <w:t> Нужное подчеркнуть.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374"/>
    <w:rsid w:val="002601D9"/>
    <w:rsid w:val="003034D0"/>
    <w:rsid w:val="00344374"/>
    <w:rsid w:val="00D5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49245E-F17D-48A2-936D-7A8F0454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3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344374"/>
    <w:pPr>
      <w:autoSpaceDE w:val="0"/>
      <w:autoSpaceDN w:val="0"/>
    </w:pPr>
  </w:style>
  <w:style w:type="character" w:customStyle="1" w:styleId="a4">
    <w:name w:val="Текст сноски Знак"/>
    <w:basedOn w:val="a0"/>
    <w:link w:val="a3"/>
    <w:semiHidden/>
    <w:rsid w:val="003443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443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DF8D47E1</Template>
  <TotalTime>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Шальнева Анастасия Владимировна</dc:creator>
  <cp:keywords/>
  <dc:description/>
  <cp:lastModifiedBy>Шальнева Анастасия Владимировна</cp:lastModifiedBy>
  <cp:revision>2</cp:revision>
  <dcterms:created xsi:type="dcterms:W3CDTF">2023-10-18T23:38:00Z</dcterms:created>
  <dcterms:modified xsi:type="dcterms:W3CDTF">2023-10-23T04:04:00Z</dcterms:modified>
</cp:coreProperties>
</file>