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3"/>
      </w:tblGrid>
      <w:tr w:rsidR="00B758CC" w:rsidTr="00A13ECF">
        <w:tc>
          <w:tcPr>
            <w:tcW w:w="5211" w:type="dxa"/>
          </w:tcPr>
          <w:p w:rsidR="00B758CC" w:rsidRPr="00633768" w:rsidRDefault="00B758CC" w:rsidP="00A13ECF">
            <w:pPr>
              <w:pStyle w:val="a6"/>
              <w:jc w:val="both"/>
              <w:rPr>
                <w:rFonts w:ascii="Times New Roman" w:hAnsi="Times New Roman"/>
                <w:sz w:val="26"/>
              </w:rPr>
            </w:pPr>
          </w:p>
        </w:tc>
        <w:tc>
          <w:tcPr>
            <w:tcW w:w="4643" w:type="dxa"/>
          </w:tcPr>
          <w:p w:rsidR="00B758CC" w:rsidRPr="00A175C3" w:rsidRDefault="00B758CC" w:rsidP="00A13EC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A175C3">
              <w:rPr>
                <w:rFonts w:ascii="Times New Roman" w:hAnsi="Times New Roman"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A175C3">
              <w:rPr>
                <w:rFonts w:ascii="Times New Roman" w:hAnsi="Times New Roman"/>
                <w:sz w:val="28"/>
                <w:szCs w:val="28"/>
              </w:rPr>
              <w:t xml:space="preserve"> Управления Федерального казначейства</w:t>
            </w:r>
          </w:p>
          <w:p w:rsidR="00B758CC" w:rsidRPr="00A175C3" w:rsidRDefault="00B758CC" w:rsidP="00A13EC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175C3">
              <w:rPr>
                <w:rFonts w:ascii="Times New Roman" w:hAnsi="Times New Roman"/>
                <w:sz w:val="28"/>
                <w:szCs w:val="28"/>
              </w:rPr>
              <w:t>по Приморскому краю</w:t>
            </w:r>
          </w:p>
          <w:p w:rsidR="00B758CC" w:rsidRPr="00A175C3" w:rsidRDefault="00B758CC" w:rsidP="00A13EC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175C3">
              <w:rPr>
                <w:rFonts w:ascii="Times New Roman" w:hAnsi="Times New Roman"/>
                <w:sz w:val="28"/>
                <w:szCs w:val="28"/>
              </w:rPr>
              <w:t>Полушкину И.А.</w:t>
            </w:r>
          </w:p>
          <w:p w:rsidR="00B758CC" w:rsidRPr="00633768" w:rsidRDefault="00B758CC" w:rsidP="00A13ECF">
            <w:pPr>
              <w:pStyle w:val="a6"/>
              <w:rPr>
                <w:rFonts w:ascii="Times New Roman" w:hAnsi="Times New Roman"/>
                <w:sz w:val="26"/>
              </w:rPr>
            </w:pPr>
          </w:p>
          <w:p w:rsidR="00B758CC" w:rsidRPr="00633768" w:rsidRDefault="00B758CC" w:rsidP="00A13ECF">
            <w:pPr>
              <w:pStyle w:val="a6"/>
              <w:rPr>
                <w:rFonts w:ascii="Times New Roman" w:hAnsi="Times New Roman"/>
                <w:sz w:val="26"/>
              </w:rPr>
            </w:pPr>
            <w:r w:rsidRPr="00633768">
              <w:rPr>
                <w:rFonts w:ascii="Times New Roman" w:hAnsi="Times New Roman"/>
                <w:sz w:val="26"/>
              </w:rPr>
              <w:t>от _______________________________</w:t>
            </w:r>
          </w:p>
          <w:p w:rsidR="00B758CC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633768">
              <w:rPr>
                <w:rFonts w:ascii="Times New Roman" w:hAnsi="Times New Roman"/>
              </w:rPr>
              <w:t>(фамилия, имя, отчество</w:t>
            </w:r>
            <w:r>
              <w:rPr>
                <w:rFonts w:ascii="Times New Roman" w:hAnsi="Times New Roman"/>
              </w:rPr>
              <w:t xml:space="preserve"> гражданина (гражданского служащего)</w:t>
            </w:r>
            <w:r w:rsidRPr="00633768">
              <w:rPr>
                <w:rFonts w:ascii="Times New Roman" w:hAnsi="Times New Roman"/>
              </w:rPr>
              <w:t>)</w:t>
            </w:r>
          </w:p>
          <w:p w:rsidR="00B758CC" w:rsidRPr="00633768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  <w:p w:rsidR="00B758CC" w:rsidRDefault="00B758CC" w:rsidP="00A13ECF">
            <w:pPr>
              <w:pStyle w:val="a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__________________________________</w:t>
            </w:r>
          </w:p>
          <w:p w:rsidR="00B758CC" w:rsidRDefault="00B758CC" w:rsidP="00A13ECF">
            <w:pPr>
              <w:pStyle w:val="a6"/>
              <w:rPr>
                <w:rFonts w:ascii="Times New Roman" w:hAnsi="Times New Roman"/>
                <w:sz w:val="26"/>
              </w:rPr>
            </w:pPr>
            <w:r w:rsidRPr="00633768">
              <w:rPr>
                <w:rFonts w:ascii="Times New Roman" w:hAnsi="Times New Roman"/>
                <w:sz w:val="26"/>
              </w:rPr>
              <w:t>________________________________</w:t>
            </w:r>
            <w:r>
              <w:rPr>
                <w:rFonts w:ascii="Times New Roman" w:hAnsi="Times New Roman"/>
                <w:sz w:val="26"/>
              </w:rPr>
              <w:t>____________________________________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(год рождения)</w:t>
            </w:r>
          </w:p>
          <w:p w:rsidR="00B758CC" w:rsidRDefault="00B758CC" w:rsidP="00A13ECF">
            <w:pPr>
              <w:pStyle w:val="a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__________________________________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(образование)</w:t>
            </w:r>
          </w:p>
          <w:p w:rsidR="00B758CC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(почтовый индекс, адрес места регистрации)</w:t>
            </w:r>
          </w:p>
          <w:p w:rsidR="00B758CC" w:rsidRDefault="00B758CC" w:rsidP="00A13ECF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(почтовый индекс, фактический адрес проживания)</w:t>
            </w:r>
          </w:p>
          <w:p w:rsidR="00B758CC" w:rsidRDefault="00B758CC" w:rsidP="00A13ECF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(контактный телефон)</w:t>
            </w:r>
          </w:p>
          <w:p w:rsidR="00B758CC" w:rsidRDefault="00B758CC" w:rsidP="00A13ECF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B758CC" w:rsidRPr="00B11B45" w:rsidRDefault="00B758CC" w:rsidP="00A13ECF">
            <w:pPr>
              <w:pStyle w:val="a6"/>
              <w:jc w:val="center"/>
              <w:rPr>
                <w:rFonts w:ascii="Times New Roman" w:hAnsi="Times New Roman"/>
              </w:rPr>
            </w:pPr>
            <w:r w:rsidRPr="00B11B45">
              <w:rPr>
                <w:rFonts w:ascii="Times New Roman" w:hAnsi="Times New Roman"/>
              </w:rPr>
              <w:t>(адрес электронной почты)</w:t>
            </w:r>
          </w:p>
        </w:tc>
      </w:tr>
    </w:tbl>
    <w:p w:rsidR="00B758CC" w:rsidRPr="00A175C3" w:rsidRDefault="00B758CC" w:rsidP="00B758CC">
      <w:pPr>
        <w:pStyle w:val="a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516EA64" wp14:editId="5B2AB181">
                <wp:simplePos x="0" y="0"/>
                <wp:positionH relativeFrom="column">
                  <wp:posOffset>3731260</wp:posOffset>
                </wp:positionH>
                <wp:positionV relativeFrom="paragraph">
                  <wp:posOffset>95250</wp:posOffset>
                </wp:positionV>
                <wp:extent cx="239395" cy="199390"/>
                <wp:effectExtent l="0" t="0" r="27305" b="10160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58CC" w:rsidRDefault="00B758CC" w:rsidP="00B758CC">
                            <w: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6EA6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93.8pt;margin-top:7.5pt;width:18.85pt;height:15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" strokecolor="white">
                <v:textbox>
                  <w:txbxContent>
                    <w:p w:rsidR="00B758CC" w:rsidRDefault="00B758CC" w:rsidP="00B758CC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:rsidR="00B758CC" w:rsidRPr="00A175C3" w:rsidRDefault="00B758CC" w:rsidP="00B758CC">
      <w:pPr>
        <w:pStyle w:val="a6"/>
        <w:jc w:val="center"/>
        <w:rPr>
          <w:rFonts w:ascii="Times New Roman" w:hAnsi="Times New Roman"/>
          <w:sz w:val="28"/>
        </w:rPr>
      </w:pPr>
      <w:r w:rsidRPr="00A175C3">
        <w:rPr>
          <w:rFonts w:ascii="Times New Roman" w:hAnsi="Times New Roman"/>
          <w:sz w:val="28"/>
        </w:rPr>
        <w:t>ЗАЯВЛЕНИЕ</w:t>
      </w:r>
    </w:p>
    <w:p w:rsidR="00B758CC" w:rsidRDefault="00B758CC" w:rsidP="00B758CC">
      <w:pPr>
        <w:pStyle w:val="a6"/>
        <w:jc w:val="both"/>
        <w:rPr>
          <w:rFonts w:ascii="Times New Roman" w:hAnsi="Times New Roman"/>
          <w:sz w:val="26"/>
        </w:rPr>
      </w:pPr>
    </w:p>
    <w:p w:rsidR="00B758CC" w:rsidRPr="0015707B" w:rsidRDefault="00B758CC" w:rsidP="00B758CC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</w:rPr>
        <w:tab/>
      </w:r>
      <w:r w:rsidRPr="0015707B">
        <w:rPr>
          <w:rFonts w:ascii="Times New Roman" w:hAnsi="Times New Roman"/>
          <w:sz w:val="28"/>
          <w:szCs w:val="28"/>
        </w:rPr>
        <w:t xml:space="preserve">Прошу рассмотреть мою кандидатуру для участия в конкурсе на </w:t>
      </w:r>
      <w:r>
        <w:rPr>
          <w:rFonts w:ascii="Times New Roman" w:hAnsi="Times New Roman"/>
          <w:sz w:val="28"/>
          <w:szCs w:val="28"/>
        </w:rPr>
        <w:t>включение</w:t>
      </w:r>
      <w:r>
        <w:rPr>
          <w:rFonts w:ascii="Times New Roman" w:hAnsi="Times New Roman"/>
          <w:sz w:val="28"/>
          <w:szCs w:val="28"/>
        </w:rPr>
        <w:br/>
        <w:t>в кадровый резерв</w:t>
      </w:r>
    </w:p>
    <w:p w:rsidR="00B758CC" w:rsidRDefault="00B758CC" w:rsidP="00B758CC">
      <w:pPr>
        <w:pStyle w:val="a6"/>
        <w:jc w:val="center"/>
        <w:rPr>
          <w:rFonts w:ascii="Times New Roman" w:hAnsi="Times New Roman"/>
          <w:sz w:val="26"/>
        </w:rPr>
      </w:pPr>
      <w:r w:rsidRPr="0015707B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br/>
      </w:r>
      <w:r w:rsidRPr="0015707B">
        <w:rPr>
          <w:rFonts w:ascii="Times New Roman" w:hAnsi="Times New Roman"/>
        </w:rPr>
        <w:t xml:space="preserve">наименование </w:t>
      </w:r>
      <w:r>
        <w:rPr>
          <w:rFonts w:ascii="Times New Roman" w:hAnsi="Times New Roman"/>
        </w:rPr>
        <w:t>группы</w:t>
      </w:r>
      <w:r w:rsidRPr="0015707B">
        <w:rPr>
          <w:rFonts w:ascii="Times New Roman" w:hAnsi="Times New Roman"/>
        </w:rPr>
        <w:t xml:space="preserve"> должностей</w:t>
      </w:r>
      <w:r>
        <w:rPr>
          <w:rFonts w:ascii="Times New Roman" w:hAnsi="Times New Roman"/>
        </w:rPr>
        <w:t xml:space="preserve"> </w:t>
      </w:r>
    </w:p>
    <w:p w:rsidR="00B758CC" w:rsidRPr="0015707B" w:rsidRDefault="00B758CC" w:rsidP="00B758CC">
      <w:pPr>
        <w:pStyle w:val="a6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707B">
        <w:rPr>
          <w:rFonts w:ascii="Times New Roman" w:hAnsi="Times New Roman"/>
          <w:sz w:val="28"/>
          <w:szCs w:val="28"/>
        </w:rPr>
        <w:t>К настоящему заявлению для участия в конкурсе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707B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включение</w:t>
      </w:r>
      <w:r>
        <w:rPr>
          <w:rFonts w:ascii="Times New Roman" w:hAnsi="Times New Roman"/>
          <w:sz w:val="28"/>
          <w:szCs w:val="28"/>
        </w:rPr>
        <w:br/>
        <w:t>в кадровый резерв</w:t>
      </w:r>
      <w:r w:rsidRPr="001570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15707B">
        <w:rPr>
          <w:rFonts w:ascii="Times New Roman" w:hAnsi="Times New Roman"/>
          <w:sz w:val="28"/>
          <w:szCs w:val="28"/>
        </w:rPr>
        <w:t xml:space="preserve">рилагаю следующие документы: </w:t>
      </w:r>
    </w:p>
    <w:p w:rsidR="00B758CC" w:rsidRPr="0015707B" w:rsidRDefault="00B758CC" w:rsidP="00B758C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5707B">
        <w:rPr>
          <w:rFonts w:ascii="Times New Roman" w:hAnsi="Times New Roman"/>
          <w:sz w:val="28"/>
          <w:szCs w:val="28"/>
        </w:rPr>
        <w:t>1.</w:t>
      </w:r>
    </w:p>
    <w:p w:rsidR="00B758CC" w:rsidRPr="0015707B" w:rsidRDefault="00B758CC" w:rsidP="00B758C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5707B">
        <w:rPr>
          <w:rFonts w:ascii="Times New Roman" w:hAnsi="Times New Roman"/>
          <w:sz w:val="28"/>
          <w:szCs w:val="28"/>
        </w:rPr>
        <w:t>2.</w:t>
      </w:r>
    </w:p>
    <w:p w:rsidR="00B758CC" w:rsidRPr="0015707B" w:rsidRDefault="00B758CC" w:rsidP="00B758CC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r w:rsidRPr="0015707B">
        <w:rPr>
          <w:rFonts w:ascii="Times New Roman" w:hAnsi="Times New Roman"/>
          <w:sz w:val="28"/>
          <w:szCs w:val="28"/>
        </w:rPr>
        <w:t>….</w:t>
      </w:r>
    </w:p>
    <w:p w:rsidR="00B758CC" w:rsidRPr="0015707B" w:rsidRDefault="00B758CC" w:rsidP="00B758C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758CC" w:rsidRPr="0015707B" w:rsidRDefault="00B758CC" w:rsidP="00B758C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5707B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>:</w:t>
      </w:r>
      <w:r w:rsidRPr="0015707B">
        <w:rPr>
          <w:rFonts w:ascii="Times New Roman" w:hAnsi="Times New Roman"/>
          <w:sz w:val="28"/>
          <w:szCs w:val="28"/>
        </w:rPr>
        <w:t xml:space="preserve"> на __л.</w:t>
      </w:r>
    </w:p>
    <w:p w:rsidR="00B758CC" w:rsidRPr="0015707B" w:rsidRDefault="00B758CC" w:rsidP="00B758CC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758CC" w:rsidRDefault="00B758CC" w:rsidP="00B758CC">
      <w:pPr>
        <w:pStyle w:val="a6"/>
        <w:jc w:val="both"/>
        <w:rPr>
          <w:rFonts w:ascii="Times New Roman" w:hAnsi="Times New Roman"/>
          <w:sz w:val="26"/>
        </w:rPr>
      </w:pPr>
    </w:p>
    <w:p w:rsidR="00B758CC" w:rsidRDefault="00B758CC" w:rsidP="00B758CC">
      <w:pPr>
        <w:pStyle w:val="a6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«___» ___________ 20__ г.</w:t>
      </w:r>
      <w:r>
        <w:rPr>
          <w:rFonts w:ascii="Times New Roman" w:hAnsi="Times New Roman"/>
          <w:sz w:val="26"/>
        </w:rPr>
        <w:tab/>
        <w:t xml:space="preserve">    ________________</w:t>
      </w:r>
      <w:r>
        <w:rPr>
          <w:rFonts w:ascii="Times New Roman" w:hAnsi="Times New Roman"/>
          <w:sz w:val="26"/>
        </w:rPr>
        <w:tab/>
        <w:t>________________________</w:t>
      </w:r>
    </w:p>
    <w:p w:rsidR="00B758CC" w:rsidRDefault="00B758CC" w:rsidP="00B758CC">
      <w:pPr>
        <w:pStyle w:val="a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ab/>
        <w:t>(</w:t>
      </w:r>
      <w:proofErr w:type="gramEnd"/>
      <w:r>
        <w:rPr>
          <w:rFonts w:ascii="Times New Roman" w:hAnsi="Times New Roman"/>
        </w:rPr>
        <w:t>расшифровка подписи)</w:t>
      </w:r>
    </w:p>
    <w:p w:rsidR="00B758CC" w:rsidRDefault="00B758CC" w:rsidP="00B758CC">
      <w:pPr>
        <w:pStyle w:val="a6"/>
        <w:jc w:val="both"/>
        <w:rPr>
          <w:rFonts w:ascii="Times New Roman" w:hAnsi="Times New Roman"/>
          <w:sz w:val="22"/>
        </w:rPr>
      </w:pPr>
    </w:p>
    <w:p w:rsidR="00B758CC" w:rsidRDefault="00B758CC" w:rsidP="00B758CC">
      <w:pPr>
        <w:pStyle w:val="a6"/>
        <w:jc w:val="both"/>
        <w:rPr>
          <w:rFonts w:ascii="Times New Roman" w:hAnsi="Times New Roman"/>
          <w:sz w:val="22"/>
        </w:rPr>
      </w:pPr>
    </w:p>
    <w:p w:rsidR="00B758CC" w:rsidRDefault="00B758CC" w:rsidP="00B758CC">
      <w:pPr>
        <w:pStyle w:val="a6"/>
        <w:jc w:val="both"/>
        <w:rPr>
          <w:rFonts w:ascii="Times New Roman" w:hAnsi="Times New Roman"/>
          <w:sz w:val="22"/>
        </w:rPr>
      </w:pPr>
    </w:p>
    <w:p w:rsidR="00B758CC" w:rsidRPr="00BC235F" w:rsidRDefault="00B758CC" w:rsidP="00B758CC">
      <w:pPr>
        <w:pStyle w:val="a6"/>
        <w:jc w:val="both"/>
        <w:rPr>
          <w:rFonts w:ascii="Times New Roman" w:hAnsi="Times New Roman"/>
          <w:sz w:val="22"/>
        </w:rPr>
      </w:pPr>
    </w:p>
    <w:p w:rsidR="00B758CC" w:rsidRDefault="00B758CC" w:rsidP="00B758CC">
      <w:pPr>
        <w:pStyle w:val="a6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</w:t>
      </w:r>
    </w:p>
    <w:p w:rsidR="00B758CC" w:rsidRDefault="00B758CC" w:rsidP="00314FB0">
      <w:pPr>
        <w:pStyle w:val="a6"/>
        <w:jc w:val="both"/>
      </w:pPr>
      <w:r w:rsidRPr="00772CA1">
        <w:rPr>
          <w:rFonts w:ascii="Times New Roman" w:hAnsi="Times New Roman"/>
          <w:spacing w:val="-6"/>
          <w:sz w:val="28"/>
          <w:szCs w:val="28"/>
          <w:vertAlign w:val="superscript"/>
        </w:rPr>
        <w:t>*</w:t>
      </w:r>
      <w:r w:rsidRPr="00772CA1">
        <w:rPr>
          <w:rFonts w:ascii="Times New Roman" w:hAnsi="Times New Roman"/>
          <w:sz w:val="28"/>
          <w:szCs w:val="28"/>
        </w:rPr>
        <w:t>Заявление оформляется в рукописном виде</w:t>
      </w:r>
    </w:p>
    <w:sectPr w:rsidR="00B758CC" w:rsidSect="00B758C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8CC"/>
    <w:rsid w:val="003034D0"/>
    <w:rsid w:val="00314FB0"/>
    <w:rsid w:val="00B758CC"/>
    <w:rsid w:val="00CA2B27"/>
    <w:rsid w:val="00D57A99"/>
    <w:rsid w:val="00E3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72DEA-68E2-496D-8B9C-26DBD85C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758CC"/>
    <w:pPr>
      <w:ind w:firstLine="708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B758C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Hyperlink"/>
    <w:rsid w:val="00B758CC"/>
    <w:rPr>
      <w:color w:val="0000FF"/>
      <w:u w:val="single"/>
    </w:rPr>
  </w:style>
  <w:style w:type="paragraph" w:styleId="a6">
    <w:name w:val="Plain Text"/>
    <w:basedOn w:val="a"/>
    <w:link w:val="a7"/>
    <w:rsid w:val="00B758CC"/>
    <w:rPr>
      <w:rFonts w:ascii="Courier New" w:hAnsi="Courier New"/>
    </w:rPr>
  </w:style>
  <w:style w:type="character" w:customStyle="1" w:styleId="a7">
    <w:name w:val="Текст Знак"/>
    <w:basedOn w:val="a0"/>
    <w:link w:val="a6"/>
    <w:rsid w:val="00B758C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E51CCDE1</Template>
  <TotalTime>12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Шальнева Анастасия Владимировна</dc:creator>
  <cp:keywords/>
  <dc:description/>
  <cp:lastModifiedBy>Шальнева Анастасия Владимировна</cp:lastModifiedBy>
  <cp:revision>3</cp:revision>
  <dcterms:created xsi:type="dcterms:W3CDTF">2023-10-18T23:21:00Z</dcterms:created>
  <dcterms:modified xsi:type="dcterms:W3CDTF">2023-10-23T04:02:00Z</dcterms:modified>
</cp:coreProperties>
</file>