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36" w:rsidRDefault="0037106D" w:rsidP="0023713D">
      <w:pPr>
        <w:jc w:val="center"/>
        <w:rPr>
          <w:rStyle w:val="13"/>
          <w:rFonts w:ascii="Times New Roman" w:hAnsi="Times New Roman"/>
          <w:b w:val="0"/>
          <w:sz w:val="24"/>
          <w:lang w:val="ru-RU"/>
        </w:rPr>
      </w:pPr>
      <w:r>
        <w:rPr>
          <w:rStyle w:val="13"/>
          <w:rFonts w:ascii="Times New Roman" w:hAnsi="Times New Roman"/>
          <w:sz w:val="24"/>
          <w:lang w:val="ru-RU"/>
        </w:rPr>
        <w:t>Памятка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поддержки.</w:t>
      </w:r>
    </w:p>
    <w:p w:rsidR="00C03336" w:rsidRDefault="00C03336">
      <w:pPr>
        <w:pStyle w:val="af"/>
        <w:ind w:left="284" w:right="375"/>
        <w:rPr>
          <w:rFonts w:ascii="Times New Roman" w:hAnsi="Times New Roman" w:cs="Times New Roman"/>
        </w:rPr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Единый контактный центр (далее - ЕКЦ)  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 по вопросам оказания технической поддержки и контроля качества выполняемых работ по зарегистрированным заявкам. </w:t>
      </w:r>
    </w:p>
    <w:p w:rsidR="00C03336" w:rsidRDefault="0037106D">
      <w:pPr>
        <w:ind w:left="284" w:right="234"/>
        <w:jc w:val="both"/>
      </w:pPr>
      <w:r>
        <w:tab/>
      </w:r>
      <w:r w:rsidRPr="006F1E56">
        <w:rPr>
          <w:b/>
        </w:rPr>
        <w:t>Обращаем Ваше внимание</w:t>
      </w:r>
      <w:r>
        <w:t xml:space="preserve">, что на официальном сайте Федерального казначейства </w:t>
      </w:r>
      <w:hyperlink r:id="rId7" w:history="1">
        <w:r>
          <w:rPr>
            <w:rStyle w:val="ae"/>
          </w:rPr>
          <w:t>http://www.roskazna.ru/gis/ehlektronnyj-byudzhet</w:t>
        </w:r>
      </w:hyperlink>
      <w:r>
        <w:t xml:space="preserve"> для пользователей ГИИС ЭБ размещена необходимая в работе информация. Перед обращением в ЕКЦ по вопросам оказания консультации, необходимо ознакомиться с документацией по указанной ссылке.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постановки пользователей ГИИС ЭБ на обслуживание и дальнейшее сопровождение необходимо предпринять следующие действия.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Постановка пользователей ГИИС ЭБ на обслуживание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C03336" w:rsidRDefault="0037106D">
      <w:pPr>
        <w:pStyle w:val="24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 Фамилию, Имя, Отчество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ИНН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СПЗ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наименование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 нам иметь с Вами обратную связь.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Способы обращения в ЕКЦ ФК по вопросам оказания технической поддержки</w:t>
      </w:r>
    </w:p>
    <w:p w:rsidR="00C03336" w:rsidRDefault="00C03336">
      <w:pPr>
        <w:pStyle w:val="24"/>
        <w:ind w:left="644" w:right="375"/>
        <w:rPr>
          <w:rFonts w:ascii="Times New Roman" w:hAnsi="Times New Roman" w:cs="Times New Roman"/>
          <w:b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удобства заявку можно зарегистрировать одним из следующих способов: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сообщить о проблеме из Личного кабинета пользователя ГИИС ЭБ</w:t>
      </w:r>
      <w:r>
        <w:rPr>
          <w:rStyle w:val="af3"/>
          <w:rFonts w:ascii="Times New Roman" w:hAnsi="Times New Roman" w:cs="Times New Roman"/>
          <w:iCs/>
          <w:sz w:val="24"/>
        </w:rPr>
        <w:footnoteReference w:id="1"/>
      </w:r>
      <w:r>
        <w:rPr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отправить электронное письмо на адрес </w:t>
      </w:r>
      <w:hyperlink r:id="rId8" w:history="1"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support</w:t>
        </w:r>
        <w:r>
          <w:rPr>
            <w:rStyle w:val="ae"/>
            <w:rFonts w:ascii="Times New Roman" w:hAnsi="Times New Roman" w:cs="Times New Roman"/>
            <w:iCs/>
            <w:sz w:val="24"/>
          </w:rPr>
          <w:t>_</w:t>
        </w:r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EB</w:t>
        </w:r>
        <w:r>
          <w:rPr>
            <w:rStyle w:val="ae"/>
            <w:rFonts w:ascii="Times New Roman" w:hAnsi="Times New Roman" w:cs="Times New Roman"/>
            <w:iCs/>
            <w:sz w:val="24"/>
          </w:rPr>
          <w:t>@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roskazna</w:t>
        </w:r>
        <w:proofErr w:type="spellEnd"/>
        <w:r>
          <w:rPr>
            <w:rStyle w:val="ae"/>
            <w:rFonts w:ascii="Times New Roman" w:hAnsi="Times New Roman" w:cs="Times New Roman"/>
            <w:iCs/>
            <w:sz w:val="24"/>
          </w:rPr>
          <w:t>.</w:t>
        </w:r>
        <w:proofErr w:type="spellStart"/>
        <w:r>
          <w:rPr>
            <w:rStyle w:val="ae"/>
            <w:rFonts w:ascii="Times New Roman" w:hAnsi="Times New Roman" w:cs="Times New Roman"/>
            <w:iCs/>
            <w:sz w:val="24"/>
            <w:lang w:val="en-US"/>
          </w:rPr>
          <w:t>ru</w:t>
        </w:r>
        <w:proofErr w:type="spellEnd"/>
      </w:hyperlink>
      <w:r>
        <w:rPr>
          <w:rStyle w:val="ae"/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позвонить оператору</w:t>
      </w:r>
      <w:bookmarkStart w:id="0" w:name="_Ref323814439"/>
      <w:r>
        <w:rPr>
          <w:rStyle w:val="af3"/>
          <w:rFonts w:ascii="Times New Roman" w:hAnsi="Times New Roman" w:cs="Times New Roman"/>
          <w:iCs/>
          <w:sz w:val="24"/>
        </w:rPr>
        <w:footnoteReference w:id="2"/>
      </w:r>
      <w:bookmarkEnd w:id="0"/>
      <w:r>
        <w:rPr>
          <w:rFonts w:ascii="Times New Roman" w:hAnsi="Times New Roman" w:cs="Times New Roman"/>
          <w:iCs/>
          <w:sz w:val="24"/>
        </w:rPr>
        <w:t xml:space="preserve"> ЕКЦ ФК по </w:t>
      </w:r>
      <w:bookmarkStart w:id="1" w:name="телефону"/>
      <w:r>
        <w:rPr>
          <w:rFonts w:ascii="Times New Roman" w:hAnsi="Times New Roman" w:cs="Times New Roman"/>
          <w:iCs/>
          <w:sz w:val="24"/>
        </w:rPr>
        <w:t>многоканальному телефон</w:t>
      </w:r>
      <w:bookmarkEnd w:id="1"/>
      <w:r>
        <w:rPr>
          <w:rFonts w:ascii="Times New Roman" w:hAnsi="Times New Roman" w:cs="Times New Roman"/>
          <w:iCs/>
          <w:sz w:val="24"/>
        </w:rPr>
        <w:t xml:space="preserve">у: </w:t>
      </w:r>
    </w:p>
    <w:p w:rsidR="00C03336" w:rsidRDefault="0037106D">
      <w:pPr>
        <w:pStyle w:val="24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30-10-777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iCs/>
          <w:sz w:val="24"/>
        </w:rPr>
      </w:pPr>
    </w:p>
    <w:p w:rsidR="00C03336" w:rsidRDefault="0037106D">
      <w:pPr>
        <w:pStyle w:val="24"/>
        <w:ind w:left="284" w:right="375" w:firstLine="42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Обращаем Ваше внимание, что первые два способа являются приоритетными при обращении в ЕКЦ. </w:t>
      </w:r>
    </w:p>
    <w:p w:rsidR="00C03336" w:rsidRDefault="00C03336">
      <w:pPr>
        <w:widowControl w:val="0"/>
        <w:ind w:left="284" w:right="375" w:firstLine="425"/>
        <w:jc w:val="both"/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почте, на указанный </w:t>
      </w:r>
      <w:r>
        <w:lastRenderedPageBreak/>
        <w:t xml:space="preserve">в п.1.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C03336" w:rsidRDefault="0037106D">
      <w:pPr>
        <w:widowControl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C03336" w:rsidRDefault="00C03336">
      <w:pPr>
        <w:ind w:left="284" w:right="375"/>
        <w:rPr>
          <w:b/>
        </w:rPr>
      </w:pPr>
    </w:p>
    <w:p w:rsidR="00C03336" w:rsidRDefault="00C03336">
      <w:pPr>
        <w:ind w:left="284" w:right="375"/>
        <w:rPr>
          <w:b/>
        </w:rPr>
      </w:pPr>
    </w:p>
    <w:p w:rsidR="00C03336" w:rsidRDefault="0037106D">
      <w:pPr>
        <w:ind w:left="284" w:right="375"/>
        <w:rPr>
          <w:b/>
        </w:rPr>
      </w:pPr>
      <w:r>
        <w:rPr>
          <w:b/>
        </w:rPr>
        <w:t xml:space="preserve">Внимание: 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в СУЭ ФК. Контроль за получением почтового уведомления лежит на обратившемся в ЕКЦ ФК пользователе.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  <w:t>Если Вы не получили почтовое уведомление о регистрации Вашей заявки, то необходимо:</w:t>
      </w:r>
    </w:p>
    <w:p w:rsidR="00C03336" w:rsidRDefault="0037106D">
      <w:pPr>
        <w:widowControl w:val="0"/>
        <w:ind w:right="375" w:firstLine="644"/>
        <w:jc w:val="both"/>
      </w:pPr>
      <w:r>
        <w:t xml:space="preserve">- убедиться, что Вы проделали действия, описанные в п.1, и Вами получено подтверждение </w:t>
      </w:r>
      <w:r>
        <w:tab/>
        <w:t>о постановке на обслуживание;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iCs/>
          <w:sz w:val="24"/>
        </w:rPr>
      </w:pPr>
      <w:r>
        <w:t xml:space="preserve">- </w:t>
      </w:r>
      <w:r>
        <w:rPr>
          <w:rFonts w:ascii="Times New Roman" w:hAnsi="Times New Roman" w:cs="Times New Roman"/>
          <w:iCs/>
          <w:sz w:val="24"/>
        </w:rPr>
        <w:t>позвонить оператору</w:t>
      </w:r>
      <w:r>
        <w:rPr>
          <w:rStyle w:val="af3"/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 xml:space="preserve"> ЕКЦ ФК по многоканальному телефону. </w:t>
      </w:r>
    </w:p>
    <w:p w:rsidR="00C03336" w:rsidRDefault="0037106D">
      <w:pPr>
        <w:widowControl w:val="0"/>
        <w:ind w:left="284" w:right="375" w:firstLine="425"/>
        <w:jc w:val="both"/>
      </w:pPr>
      <w:r>
        <w:t xml:space="preserve">Федеральное казначейство не берет на себя обязательств по решению незарегистрированных в СУЭ ФК заявок. </w:t>
      </w:r>
    </w:p>
    <w:p w:rsidR="00C03336" w:rsidRDefault="00C03336">
      <w:pPr>
        <w:pStyle w:val="af"/>
        <w:tabs>
          <w:tab w:val="left" w:pos="360"/>
        </w:tabs>
        <w:ind w:right="375"/>
        <w:rPr>
          <w:rFonts w:ascii="Times New Roman" w:hAnsi="Times New Roman" w:cs="Times New Roman"/>
          <w:b/>
        </w:rPr>
      </w:pPr>
    </w:p>
    <w:p w:rsidR="00C03336" w:rsidRDefault="00C03336">
      <w:pPr>
        <w:tabs>
          <w:tab w:val="left" w:pos="720"/>
        </w:tabs>
        <w:ind w:left="284"/>
        <w:jc w:val="both"/>
      </w:pPr>
    </w:p>
    <w:p w:rsidR="00C03336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Действия пользователя в случае обращения через Личный кабинет ГИИС ЭБ</w:t>
      </w:r>
    </w:p>
    <w:p w:rsidR="00C03336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Default="0037106D">
      <w:pPr>
        <w:tabs>
          <w:tab w:val="left" w:pos="720"/>
        </w:tabs>
        <w:ind w:left="284"/>
        <w:jc w:val="both"/>
      </w:pPr>
      <w:r>
        <w:t>3.1. Если в ходе работы у Вас возникли проблемы, то сообщить о них можно со страницы Личного кабинета ГИИС ЭБ нажав на кнопку «Сообщить о проблеме».</w:t>
      </w:r>
    </w:p>
    <w:p w:rsidR="00C03336" w:rsidRDefault="0037106D">
      <w:pPr>
        <w:tabs>
          <w:tab w:val="left" w:pos="720"/>
        </w:tabs>
        <w:ind w:left="284"/>
        <w:jc w:val="both"/>
      </w:pPr>
      <w:r>
        <w:t>3.2. В данном случае откроется форма, в которой поля с Вашими контактными данными будут заполнены, необходимо убедиться в их актуальности или проделать действия описанные в п.1.1.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>
        <w:t>3.3. В поле «Описание проблемы»  укажите ИТ-сервис, Фу</w:t>
      </w:r>
      <w:r w:rsidR="00EB3524">
        <w:t>нкциональную область, согласно П</w:t>
      </w:r>
      <w:r>
        <w:t xml:space="preserve">риложению </w:t>
      </w:r>
      <w:r w:rsidR="00EB3524">
        <w:t xml:space="preserve">1 </w:t>
      </w:r>
      <w:r>
        <w:t>к данной памятке,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3.4. После регистрации заявки на адрес электронной почты, который указан в форме,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Действия пользователя в случае обращения по почте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ind w:left="284"/>
        <w:jc w:val="both"/>
      </w:pPr>
      <w:r w:rsidRPr="00ED0235">
        <w:t>4.1. Отправку письма необходимо осуществлять с адреса, указанного в п.1.</w:t>
      </w:r>
    </w:p>
    <w:p w:rsidR="00C03336" w:rsidRPr="00ED0235" w:rsidRDefault="0037106D">
      <w:pPr>
        <w:ind w:left="284"/>
        <w:jc w:val="both"/>
      </w:pPr>
      <w:r w:rsidRPr="00ED0235">
        <w:t>4.2. В данном случае происходит автоматическая регистрация Вашей заявки в СУЭ ФК.</w:t>
      </w:r>
    </w:p>
    <w:p w:rsidR="00C03336" w:rsidRPr="00ED0235" w:rsidRDefault="0037106D">
      <w:pPr>
        <w:ind w:left="284"/>
        <w:jc w:val="both"/>
      </w:pPr>
      <w:r w:rsidRPr="00ED0235">
        <w:t>4.3. При создании письма, заполните следующие поля:</w:t>
      </w:r>
    </w:p>
    <w:p w:rsidR="00C03336" w:rsidRPr="00ED0235" w:rsidRDefault="0037106D">
      <w:pPr>
        <w:ind w:left="284" w:firstLine="425"/>
        <w:jc w:val="both"/>
      </w:pPr>
      <w:r w:rsidRPr="00ED0235">
        <w:t xml:space="preserve">- в адресе назначения письма введите </w:t>
      </w:r>
      <w:proofErr w:type="gramStart"/>
      <w:r w:rsidRPr="00ED0235">
        <w:t xml:space="preserve">адрес  </w:t>
      </w:r>
      <w:hyperlink r:id="rId9" w:history="1">
        <w:r w:rsidRPr="00ED0235">
          <w:rPr>
            <w:rStyle w:val="ae"/>
            <w:iCs/>
            <w:color w:val="auto"/>
            <w:lang w:val="en-US"/>
          </w:rPr>
          <w:t>support</w:t>
        </w:r>
        <w:r w:rsidRPr="00ED0235">
          <w:rPr>
            <w:rStyle w:val="ae"/>
            <w:iCs/>
            <w:color w:val="auto"/>
          </w:rPr>
          <w:t>_</w:t>
        </w:r>
        <w:r w:rsidRPr="00ED0235">
          <w:rPr>
            <w:rStyle w:val="ae"/>
            <w:iCs/>
            <w:color w:val="auto"/>
            <w:lang w:val="en-US"/>
          </w:rPr>
          <w:t>EB</w:t>
        </w:r>
        <w:r w:rsidRPr="00ED0235">
          <w:rPr>
            <w:rStyle w:val="ae"/>
            <w:iCs/>
            <w:color w:val="auto"/>
          </w:rPr>
          <w:t>@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roskazna</w:t>
        </w:r>
        <w:proofErr w:type="spellEnd"/>
        <w:r w:rsidRPr="00ED0235">
          <w:rPr>
            <w:rStyle w:val="ae"/>
            <w:iCs/>
            <w:color w:val="auto"/>
          </w:rPr>
          <w:t>.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ru</w:t>
        </w:r>
        <w:proofErr w:type="spellEnd"/>
        <w:proofErr w:type="gramEnd"/>
      </w:hyperlink>
      <w:r w:rsidRPr="00ED0235">
        <w:t>;</w:t>
      </w:r>
    </w:p>
    <w:p w:rsidR="00C03336" w:rsidRPr="00ED0235" w:rsidRDefault="0037106D">
      <w:pPr>
        <w:ind w:left="284" w:firstLine="425"/>
        <w:jc w:val="both"/>
      </w:pPr>
      <w:r w:rsidRPr="00ED0235">
        <w:t>- в теме письма указать, например: Электронный бюджет;</w:t>
      </w:r>
    </w:p>
    <w:p w:rsidR="00C03336" w:rsidRPr="00ED0235" w:rsidRDefault="0037106D">
      <w:pPr>
        <w:ind w:left="709"/>
        <w:jc w:val="both"/>
      </w:pPr>
      <w:r w:rsidRPr="00ED0235">
        <w:t>- в тексте письма укажите ИТ-сервис,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памятке, опишите проблему, </w:t>
      </w:r>
      <w:r w:rsidR="00EB3524" w:rsidRPr="00ED0235">
        <w:t xml:space="preserve">указав необходимую информацию для первичного анализа проблемы в соответствии с типом возникающей ошибки, согласно Приложению 2 данной памятке, и </w:t>
      </w:r>
      <w:r w:rsidRPr="00ED0235">
        <w:t>при необходимости приложите файлы.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4.4. После регистрации заявки на адрес электронной почты, с которого Вы отправили письмо,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ab/>
        <w:t xml:space="preserve">Отправка письма не гарантирует успешную регистрацию, если Вами не получено подтверждение о регистрации заявки в СУЭ ФК. 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ED0235">
        <w:rPr>
          <w:rFonts w:ascii="Times New Roman" w:hAnsi="Times New Roman" w:cs="Times New Roman"/>
          <w:b/>
          <w:sz w:val="24"/>
        </w:rPr>
        <w:lastRenderedPageBreak/>
        <w:t>Действия пользователя в случае обращения по телефону</w:t>
      </w:r>
    </w:p>
    <w:p w:rsidR="00C03336" w:rsidRPr="00ED0235" w:rsidRDefault="00C03336">
      <w:pPr>
        <w:pStyle w:val="af"/>
        <w:ind w:left="284" w:right="375"/>
        <w:rPr>
          <w:rFonts w:ascii="Times New Roman" w:hAnsi="Times New Roman" w:cs="Times New Roman"/>
          <w:spacing w:val="-4"/>
          <w:sz w:val="16"/>
          <w:szCs w:val="16"/>
        </w:rPr>
      </w:pP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5.1. Вашу заявку принимает оператор ЕКЦ ФК </w:t>
      </w:r>
      <w:r w:rsidRPr="00ED0235">
        <w:rPr>
          <w:iCs/>
        </w:rPr>
        <w:t>по многоканальному телефону</w:t>
      </w:r>
      <w:r w:rsidRPr="00ED0235">
        <w:t xml:space="preserve"> ЕКЦ.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 Если Вы уже обращались в ЕКЦ ФК, то для определения Вашего контакта в СУЭ ФК сообщите, пожалуйста, оператору: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 </w:t>
      </w:r>
      <w:r w:rsidRPr="00ED0235">
        <w:tab/>
        <w:t>- Фамилию, Имя, Отчество;</w:t>
      </w:r>
    </w:p>
    <w:p w:rsidR="00C03336" w:rsidRPr="00ED0235" w:rsidRDefault="0037106D">
      <w:pPr>
        <w:widowControl w:val="0"/>
        <w:ind w:left="284" w:right="375" w:firstLine="425"/>
        <w:jc w:val="both"/>
      </w:pPr>
      <w:r w:rsidRPr="00ED0235">
        <w:t>- или ИНН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СПЗ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наименование организации.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Если Вы обращаетесь  в ЕКЦ ФК впервые, то сообщите оператору данные согласно п.1.2.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5.2. В случае </w:t>
      </w:r>
      <w:proofErr w:type="spellStart"/>
      <w:r w:rsidRPr="00ED0235">
        <w:t>непредоставления</w:t>
      </w:r>
      <w:proofErr w:type="spellEnd"/>
      <w:r w:rsidRPr="00ED0235">
        <w:t xml:space="preserve"> указанной информации, регистрация вашей заявки будет невозможна.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Сообщите оператору ЕКЦ суть своей проблемы. Попробуйте определить ИТ-сервис и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памятке. Сообщите об этом оператору. Детально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5.4. Содействуйте правильному оформлению заявки оператором.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5.5. Попытайтесь выполнить советы, предоставленные оператором, если это возможно.</w:t>
      </w:r>
    </w:p>
    <w:p w:rsidR="00C03336" w:rsidRPr="00ED0235" w:rsidRDefault="0037106D">
      <w:pPr>
        <w:widowControl w:val="0"/>
        <w:ind w:left="284" w:right="375"/>
        <w:jc w:val="both"/>
        <w:rPr>
          <w:u w:val="single"/>
        </w:rPr>
      </w:pPr>
      <w:r w:rsidRPr="00ED0235">
        <w:t>5.6. После регистрации Вашей заявки в СУЭ ФК на адрес электронной почты, указанный в п.1, системой автоматически будет направлено почтовое уведомление с номером зарегистрированной заявки. Номер заявки будет необходим для получения Вами дополнительных сведений.</w:t>
      </w:r>
    </w:p>
    <w:p w:rsidR="00C03336" w:rsidRPr="00ED0235" w:rsidRDefault="00C03336">
      <w:pPr>
        <w:tabs>
          <w:tab w:val="left" w:pos="720"/>
        </w:tabs>
        <w:ind w:left="284"/>
        <w:jc w:val="both"/>
        <w:rPr>
          <w:sz w:val="16"/>
          <w:szCs w:val="16"/>
        </w:rPr>
      </w:pPr>
    </w:p>
    <w:p w:rsidR="00C03336" w:rsidRPr="00ED0235" w:rsidRDefault="0037106D">
      <w:pPr>
        <w:tabs>
          <w:tab w:val="left" w:pos="720"/>
        </w:tabs>
        <w:ind w:left="284"/>
        <w:jc w:val="both"/>
        <w:rPr>
          <w:sz w:val="16"/>
          <w:szCs w:val="16"/>
        </w:rPr>
      </w:pPr>
      <w:r w:rsidRPr="00ED0235">
        <w:rPr>
          <w:sz w:val="16"/>
          <w:szCs w:val="16"/>
        </w:rPr>
        <w:tab/>
        <w:t xml:space="preserve"> </w:t>
      </w: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 xml:space="preserve">Действия пользователя при получении сообщения о запросе информации 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 xml:space="preserve">В некоторых случаях для выполнения Вашей заявки требуется дополнительная информация. 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6.1. Если исполнитель не сумел связаться с Вами по телефону, он направит запрос дополнительной информации по электронной почте, указанной в п.1. В случае получения такого письма, Вам необходимо:</w:t>
      </w:r>
    </w:p>
    <w:p w:rsidR="00C03336" w:rsidRPr="00ED0235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 w:rsidRPr="00ED0235">
        <w:rPr>
          <w:rFonts w:ascii="Times New Roman" w:hAnsi="Times New Roman" w:cs="Times New Roman"/>
          <w:iCs/>
          <w:sz w:val="24"/>
        </w:rPr>
        <w:t xml:space="preserve">- позвонить оператору по многоканальному телефону; </w:t>
      </w:r>
      <w:bookmarkStart w:id="2" w:name="_GoBack"/>
      <w:bookmarkEnd w:id="2"/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  <w:b/>
        </w:rPr>
        <w:tab/>
      </w:r>
      <w:r w:rsidRPr="00ED0235">
        <w:rPr>
          <w:rFonts w:ascii="Times New Roman" w:hAnsi="Times New Roman" w:cs="Times New Roman"/>
        </w:rPr>
        <w:t>- указать номер заявки, по которой получен запрос информации;</w:t>
      </w:r>
    </w:p>
    <w:p w:rsidR="00C03336" w:rsidRPr="00ED0235" w:rsidRDefault="0037106D">
      <w:pPr>
        <w:pStyle w:val="af"/>
        <w:ind w:left="284" w:right="375" w:firstLine="425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- предоставить запрашиваемую информацию.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6.2. Если необходимо направить вложение или Вы хотите предоставить дополнительную информацию по электронной почте, то следуйте действиям п.4. В тексте письма необходимо указать номер заявки, по которой предоставляется дополнительная информация или вложение.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6.3. В случае </w:t>
      </w:r>
      <w:proofErr w:type="spellStart"/>
      <w:r w:rsidR="00F3557C" w:rsidRPr="00ED0235">
        <w:t>непредоставления</w:t>
      </w:r>
      <w:proofErr w:type="spellEnd"/>
      <w:r w:rsidRPr="00ED0235">
        <w:t xml:space="preserve"> в течение 10 рабочих дней дополнительной информации, работы по Вашему заявке прекращаются, обращение в СУЭ ФК автоматически закрывается. 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C03336">
      <w:pPr>
        <w:pStyle w:val="af"/>
        <w:ind w:left="284" w:right="375" w:firstLine="425"/>
        <w:rPr>
          <w:rFonts w:ascii="Times New Roman" w:hAnsi="Times New Roman" w:cs="Times New Roman"/>
        </w:rPr>
      </w:pPr>
    </w:p>
    <w:p w:rsidR="00C03336" w:rsidRPr="00ED0235" w:rsidRDefault="0037106D">
      <w:pPr>
        <w:pStyle w:val="af"/>
        <w:ind w:left="284"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7. Действия пользователя для получения информации о выполнении ранее поданной заявки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7.1. Позвоните оператору по многоканальному </w:t>
      </w:r>
      <w:hyperlink w:anchor="телефону" w:tooltip="Current Document" w:history="1">
        <w:r w:rsidRPr="00ED0235">
          <w:t>телефону.</w:t>
        </w:r>
      </w:hyperlink>
    </w:p>
    <w:p w:rsidR="00C03336" w:rsidRPr="00ED0235" w:rsidRDefault="0037106D">
      <w:pPr>
        <w:widowControl w:val="0"/>
        <w:ind w:left="284" w:right="375"/>
        <w:jc w:val="both"/>
      </w:pPr>
      <w:r w:rsidRPr="00ED0235">
        <w:t>7.2. Сообщите оператору номер заявки, по которой делается запрос.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7.3. Получите информацию от оператора о ходе работ по данной заявке.</w:t>
      </w:r>
    </w:p>
    <w:p w:rsidR="00C03336" w:rsidRPr="00ED0235" w:rsidRDefault="00C03336">
      <w:pPr>
        <w:pStyle w:val="af"/>
        <w:ind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pStyle w:val="af"/>
        <w:ind w:left="284" w:right="375"/>
        <w:jc w:val="center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8. Действия пользователя в случае несогласия с предоставленным решением по заявке</w:t>
      </w:r>
    </w:p>
    <w:p w:rsidR="00C03336" w:rsidRPr="00ED0235" w:rsidRDefault="00C03336">
      <w:pPr>
        <w:jc w:val="both"/>
        <w:rPr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Если Вы не удовлетворены качеством исполнения Вашей заявки, Вы можете повторно обратиться в ЕКЦ ФК удобным для Вас способом, сообщив оператору номер заявки, с решением которой Вы не согласны.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Оператор повторно отправит Вашу заявку в работу.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37106D" w:rsidP="003D38D1">
      <w:pPr>
        <w:widowControl w:val="0"/>
        <w:tabs>
          <w:tab w:val="left" w:pos="8190"/>
        </w:tabs>
        <w:ind w:left="284" w:right="375"/>
        <w:jc w:val="right"/>
      </w:pPr>
      <w:r w:rsidRPr="00ED0235">
        <w:tab/>
        <w:t>Приложение</w:t>
      </w:r>
      <w:r w:rsidR="003D38D1" w:rsidRPr="00ED0235">
        <w:t xml:space="preserve"> 1</w:t>
      </w:r>
    </w:p>
    <w:p w:rsidR="00C03336" w:rsidRPr="00ED0235" w:rsidRDefault="00C03336">
      <w:pPr>
        <w:widowControl w:val="0"/>
        <w:ind w:left="284" w:right="375"/>
        <w:jc w:val="both"/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ED0235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 w:val="restart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КС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денежными средствами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НСИ_Сводный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реестр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НСИ_Базовые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(отраслевые) и Ведомственные перечни государственных услуг (работ) 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154C19" w:rsidRPr="00ED0235" w:rsidRDefault="00CE358D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</w:t>
            </w:r>
            <w:r w:rsidR="00154C19" w:rsidRPr="00ED0235">
              <w:rPr>
                <w:bCs/>
                <w:iCs/>
                <w:sz w:val="20"/>
                <w:szCs w:val="20"/>
              </w:rPr>
              <w:t xml:space="preserve"> - Подсистема информационно-аналитического обеспечения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CE358D" w:rsidRPr="00ED0235" w:rsidRDefault="0023713D" w:rsidP="002371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Подсистема управления оплатой труда, Подсистема управления нефинансовыми активами, Подсистема учета и отчетности (Модуль ведения бюджетного (бухгалтерского) учета учреждений</w:t>
            </w:r>
            <w:r w:rsidR="000326A6" w:rsidRPr="00ED0235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:rsidR="00C03336" w:rsidRPr="00ED0235" w:rsidRDefault="00C03336" w:rsidP="0013123D">
      <w:pPr>
        <w:widowControl w:val="0"/>
        <w:ind w:left="284" w:right="375"/>
        <w:jc w:val="both"/>
        <w:rPr>
          <w:sz w:val="20"/>
          <w:szCs w:val="20"/>
        </w:rPr>
      </w:pPr>
    </w:p>
    <w:p w:rsidR="00C03336" w:rsidRPr="00ED0235" w:rsidRDefault="00C03336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886CD8" w:rsidRDefault="00886CD8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3D38D1">
      <w:pPr>
        <w:jc w:val="right"/>
      </w:pPr>
      <w:r>
        <w:t>Приложение 2</w:t>
      </w:r>
    </w:p>
    <w:p w:rsidR="008B15C1" w:rsidRDefault="008B15C1" w:rsidP="003D38D1">
      <w:pPr>
        <w:jc w:val="right"/>
      </w:pPr>
    </w:p>
    <w:p w:rsidR="008B15C1" w:rsidRDefault="008B15C1" w:rsidP="003D38D1">
      <w:pPr>
        <w:jc w:val="right"/>
      </w:pPr>
    </w:p>
    <w:p w:rsidR="008B15C1" w:rsidRPr="00886CD8" w:rsidRDefault="007879D5" w:rsidP="007879D5">
      <w:pPr>
        <w:jc w:val="center"/>
      </w:pPr>
      <w:r w:rsidRPr="00886CD8">
        <w:rPr>
          <w:sz w:val="20"/>
          <w:szCs w:val="20"/>
        </w:rPr>
        <w:t xml:space="preserve">1. </w:t>
      </w:r>
      <w:r w:rsidR="008B15C1" w:rsidRPr="00886CD8">
        <w:t>Необходимая информация для перв</w:t>
      </w:r>
      <w:r w:rsidRPr="00886CD8">
        <w:t xml:space="preserve">ичного анализа обращений по </w:t>
      </w:r>
      <w:r w:rsidRPr="00886CD8">
        <w:rPr>
          <w:b/>
        </w:rPr>
        <w:t xml:space="preserve">Подсистеме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 </w:t>
      </w:r>
      <w:r w:rsidRPr="00886CD8">
        <w:t>ГИИС 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35"/>
        <w:gridCol w:w="6486"/>
      </w:tblGrid>
      <w:tr w:rsidR="008B15C1" w:rsidRPr="00886CD8" w:rsidTr="008B15C1">
        <w:trPr>
          <w:trHeight w:val="300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486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Пустой выбор субъектов отчетности.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и периода отчетности), СВР организации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2. Импорт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(с </w:t>
            </w:r>
            <w:r w:rsidRPr="00886CD8">
              <w:rPr>
                <w:color w:val="000000"/>
              </w:rPr>
              <w:t>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 и файл импорта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Настройка АРМ (ошибки входа в личный кабинет)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узе</w:t>
            </w:r>
            <w:r w:rsidRPr="00886CD8">
              <w:rPr>
                <w:color w:val="000000"/>
              </w:rPr>
              <w:t xml:space="preserve">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Не выводится на печать документ.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5. Ручной ввод.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</w:t>
            </w:r>
            <w:r w:rsidR="00DB786D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при наличии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6. Копирование документа.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ошибки), </w:t>
            </w:r>
            <w:r w:rsidRPr="00886CD8">
              <w:rPr>
                <w:color w:val="000000"/>
              </w:rPr>
              <w:t xml:space="preserve">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копируемого документа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копии при наличии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7. Проведение контролей по документам.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актуальный протокол контроля,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печатные формы отчетов,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участвующих в контроле,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(для проверки статусов при МДК), если при проведении контролей выдается </w:t>
            </w:r>
            <w:proofErr w:type="gramStart"/>
            <w:r w:rsidRPr="00886CD8">
              <w:rPr>
                <w:color w:val="000000"/>
              </w:rPr>
              <w:t>ошибка</w:t>
            </w:r>
            <w:proofErr w:type="gramEnd"/>
            <w:r w:rsidRPr="00886CD8">
              <w:rPr>
                <w:color w:val="000000"/>
              </w:rPr>
              <w:t xml:space="preserve"> то дополнительно требуется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 и ошибки)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8. Свод\консолидация отчетов.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Подробное описание ошибки (при возможности пошаговые скриншоты с воспроизведением ошибки),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участвующих в своде\консолидации,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самого документа</w:t>
            </w:r>
            <w:r w:rsidR="00DB786D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(если отчет создан и ошибка возникает не при сохранении отчета),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печатные формы документов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9. Экспорт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ошибки),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если документ </w:t>
            </w:r>
            <w:proofErr w:type="gramStart"/>
            <w:r w:rsidRPr="00886CD8">
              <w:rPr>
                <w:color w:val="000000"/>
              </w:rPr>
              <w:t>выгрузился</w:t>
            </w:r>
            <w:proofErr w:type="gramEnd"/>
            <w:r w:rsidRPr="00886CD8">
              <w:rPr>
                <w:color w:val="000000"/>
              </w:rPr>
              <w:t xml:space="preserve"> но не корректен приложить </w:t>
            </w:r>
            <w:r w:rsidR="00662F5D" w:rsidRPr="00886CD8">
              <w:rPr>
                <w:color w:val="000000"/>
              </w:rPr>
              <w:t>выгруженный</w:t>
            </w:r>
            <w:r w:rsidRPr="00886CD8">
              <w:rPr>
                <w:color w:val="000000"/>
              </w:rPr>
              <w:t xml:space="preserve"> документ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10. Ошибки утверждения (подписания документов).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</w:t>
            </w:r>
            <w:r w:rsidR="008658F7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886CD8">
              <w:rPr>
                <w:color w:val="000000"/>
              </w:rPr>
              <w:t>бразуера</w:t>
            </w:r>
            <w:proofErr w:type="spellEnd"/>
            <w:r w:rsidRPr="00886CD8">
              <w:rPr>
                <w:color w:val="000000"/>
              </w:rPr>
              <w:t xml:space="preserve">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11. Представление, принятие, возврат на доработку, принятие </w:t>
            </w:r>
            <w:r w:rsidR="007879D5" w:rsidRPr="00886CD8">
              <w:rPr>
                <w:color w:val="000000"/>
              </w:rPr>
              <w:t>в работу, отмена отчетности и т.</w:t>
            </w:r>
            <w:r w:rsidRPr="00886CD8">
              <w:rPr>
                <w:color w:val="000000"/>
              </w:rPr>
              <w:t>п</w:t>
            </w:r>
            <w:r w:rsidR="007879D5" w:rsidRPr="00886CD8">
              <w:rPr>
                <w:color w:val="00000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 СВР организации,</w:t>
            </w:r>
            <w:r w:rsidR="008658F7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658F7">
        <w:trPr>
          <w:trHeight w:val="406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12.Ошибки заведения контрольных соотношений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наименование контрольного соотношения, ссылка на альбом КС с указанием какой контроль заводится, полноразмерный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(с отображением ФИО и ошибки). Если контрольное </w:t>
            </w:r>
            <w:r w:rsidRPr="00886CD8">
              <w:rPr>
                <w:color w:val="000000"/>
              </w:rPr>
              <w:lastRenderedPageBreak/>
              <w:t>соотношение заведено</w:t>
            </w:r>
            <w:r w:rsidR="00662F5D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но падает в ошибку или работает некорректно</w:t>
            </w:r>
            <w:r w:rsidR="00662F5D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то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отчета, субъект и период отчета на котором можно провести проверку и протокол выполнения контроля.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13. Отправка отчета в АСФК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ошибки),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отчета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14.По ошибкам печатных форм, диагностических отчетов, регистров бух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печатная форма документа, скриншот полей формы, в которых обнаружена ошибка, экспортированный файл (при возможности сделать экспорт)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15. Отправка из АСФК документа или квитка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код по СВР организации, которой направляется отчет.</w:t>
            </w:r>
            <w:r w:rsidRPr="00886CD8">
              <w:rPr>
                <w:color w:val="000000"/>
              </w:rPr>
              <w:br/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из АСФК (36 </w:t>
            </w:r>
            <w:proofErr w:type="gramStart"/>
            <w:r w:rsidRPr="00886CD8">
              <w:rPr>
                <w:color w:val="000000"/>
              </w:rPr>
              <w:t>знаков)</w:t>
            </w:r>
            <w:r w:rsidRPr="00886CD8">
              <w:rPr>
                <w:color w:val="000000"/>
              </w:rPr>
              <w:br/>
            </w:r>
            <w:proofErr w:type="spellStart"/>
            <w:r w:rsidRPr="00886CD8">
              <w:rPr>
                <w:color w:val="000000"/>
              </w:rPr>
              <w:t>Шиппер</w:t>
            </w:r>
            <w:proofErr w:type="spellEnd"/>
            <w:proofErr w:type="gramEnd"/>
            <w:r w:rsidRPr="00886CD8">
              <w:rPr>
                <w:color w:val="000000"/>
              </w:rPr>
              <w:t xml:space="preserve">, пример: </w:t>
            </w:r>
            <w:proofErr w:type="spellStart"/>
            <w:r w:rsidRPr="00886CD8">
              <w:rPr>
                <w:color w:val="000000"/>
              </w:rPr>
              <w:t>filename</w:t>
            </w:r>
            <w:proofErr w:type="spellEnd"/>
            <w:r w:rsidRPr="00886CD8">
              <w:rPr>
                <w:color w:val="000000"/>
              </w:rPr>
              <w:t>="shipper_0000_20171004_000000.xml и приблизительное время отправки</w:t>
            </w:r>
          </w:p>
        </w:tc>
      </w:tr>
      <w:tr w:rsidR="008B15C1" w:rsidRPr="00886CD8" w:rsidTr="008B15C1">
        <w:trPr>
          <w:trHeight w:val="21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16. Ошибки при работе с аналитическим инструментом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Что планируется получить в отчете по выборке, либо пример отчета по выборке, отобранного ранее. Описание настраиваемых параметров или скриншот с этими параметрами</w:t>
            </w:r>
            <w:r w:rsidRPr="00886CD8">
              <w:rPr>
                <w:color w:val="000000"/>
              </w:rPr>
              <w:br/>
            </w:r>
            <w:proofErr w:type="gramStart"/>
            <w:r w:rsidRPr="00886CD8">
              <w:rPr>
                <w:color w:val="000000"/>
              </w:rPr>
              <w:t>Что</w:t>
            </w:r>
            <w:proofErr w:type="gramEnd"/>
            <w:r w:rsidRPr="00886CD8">
              <w:rPr>
                <w:color w:val="000000"/>
              </w:rPr>
              <w:t xml:space="preserve"> в итоге не получилось: текст ошибки, с описанием на какой операции или каком шаге возникла.</w:t>
            </w:r>
            <w:r w:rsidR="00662F5D" w:rsidRPr="00886CD8">
              <w:rPr>
                <w:color w:val="000000"/>
              </w:rPr>
              <w:t xml:space="preserve"> О</w:t>
            </w:r>
            <w:r w:rsidRPr="00886CD8">
              <w:rPr>
                <w:color w:val="000000"/>
              </w:rPr>
              <w:t>писание неудовлетворительного результата, приложить отчет по выборке, в котором не выбрались данные, но есть шапка Отчета с параметрами и условиями отбор</w:t>
            </w:r>
            <w:r w:rsidR="008658F7" w:rsidRPr="00886CD8">
              <w:rPr>
                <w:color w:val="000000"/>
              </w:rPr>
              <w:t xml:space="preserve">а, подробное пошаговое описание </w:t>
            </w:r>
            <w:r w:rsidRPr="00886CD8">
              <w:rPr>
                <w:color w:val="000000"/>
              </w:rPr>
              <w:t>с поясняющими скриншотами.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17. Отсутствие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18. Ошибки при создании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полноразмерные скриншоты (с отображением ФИО пользователя, ошибки и параметров формирования РБУ),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19. не соблюдается жизненный цикл документа учета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параметры формирования РБУ), скриншот с историей изменения документа,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20. Документ учета/ вложения/ проводки (для бух справки) формируются не корректно/с ошибками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Полноразмерный скриншот (с отображением ФИО пользователя и параметры формирования</w:t>
            </w:r>
            <w:r w:rsidR="008658F7" w:rsidRPr="00886CD8">
              <w:rPr>
                <w:color w:val="000000"/>
              </w:rPr>
              <w:t xml:space="preserve"> РБУ), конкретизировать</w:t>
            </w:r>
            <w:r w:rsidR="00662F5D" w:rsidRPr="00886CD8">
              <w:rPr>
                <w:color w:val="000000"/>
              </w:rPr>
              <w:t>,</w:t>
            </w:r>
            <w:r w:rsidR="008658F7" w:rsidRPr="00886CD8">
              <w:rPr>
                <w:color w:val="000000"/>
              </w:rPr>
              <w:t xml:space="preserve"> что имен</w:t>
            </w:r>
            <w:r w:rsidRPr="00886CD8">
              <w:rPr>
                <w:color w:val="000000"/>
              </w:rPr>
              <w:t>но формируе</w:t>
            </w:r>
            <w:r w:rsidR="008658F7" w:rsidRPr="00886CD8">
              <w:rPr>
                <w:color w:val="000000"/>
              </w:rPr>
              <w:t>т</w:t>
            </w:r>
            <w:r w:rsidRPr="00886CD8">
              <w:rPr>
                <w:color w:val="000000"/>
              </w:rPr>
              <w:t xml:space="preserve">ся не корректно,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которые отражаются не </w:t>
            </w:r>
            <w:r w:rsidR="00662F5D" w:rsidRPr="00886CD8">
              <w:rPr>
                <w:color w:val="000000"/>
              </w:rPr>
              <w:t>корректно</w:t>
            </w:r>
            <w:r w:rsidRPr="00886CD8">
              <w:rPr>
                <w:color w:val="000000"/>
              </w:rPr>
              <w:t xml:space="preserve"> или не попали в документ, если их </w:t>
            </w:r>
            <w:proofErr w:type="gramStart"/>
            <w:r w:rsidRPr="00886CD8">
              <w:rPr>
                <w:color w:val="000000"/>
              </w:rPr>
              <w:t>много</w:t>
            </w:r>
            <w:proofErr w:type="gramEnd"/>
            <w:r w:rsidRPr="00886CD8">
              <w:rPr>
                <w:color w:val="000000"/>
              </w:rPr>
              <w:t xml:space="preserve"> то один два для примера.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21. Отсутств</w:t>
            </w:r>
            <w:r w:rsidR="007879D5" w:rsidRPr="00886CD8">
              <w:rPr>
                <w:color w:val="000000"/>
              </w:rPr>
              <w:t>ие кнопок, функций, колонок и т.</w:t>
            </w:r>
            <w:r w:rsidRPr="00886CD8">
              <w:rPr>
                <w:color w:val="000000"/>
              </w:rPr>
              <w:t>п</w:t>
            </w:r>
            <w:r w:rsidR="007879D5" w:rsidRPr="00886CD8">
              <w:rPr>
                <w:color w:val="00000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22.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23. Переход к документу-основания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пользователя, ошибки перехода), версия браузера,</w:t>
            </w:r>
            <w:r w:rsidR="00DB786D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из которого происходит переход или режим из которого происходит переход,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к которому осуществляется переход, лог браузера (</w:t>
            </w:r>
            <w:proofErr w:type="spellStart"/>
            <w:r w:rsidRPr="00886CD8">
              <w:rPr>
                <w:color w:val="000000"/>
              </w:rPr>
              <w:t>har</w:t>
            </w:r>
            <w:proofErr w:type="spellEnd"/>
            <w:r w:rsidRPr="00886CD8">
              <w:rPr>
                <w:color w:val="000000"/>
              </w:rPr>
              <w:t>-файл)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24. Проблемы ЛКБ (ошибка входа, отсутствует ЛКБ, режимы ЛКБ, видимость документов)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886CD8">
              <w:rPr>
                <w:color w:val="000000"/>
              </w:rPr>
              <w:t>какие то</w:t>
            </w:r>
            <w:proofErr w:type="gramEnd"/>
            <w:r w:rsidRPr="00886CD8">
              <w:rPr>
                <w:color w:val="000000"/>
              </w:rPr>
              <w:t xml:space="preserve"> документов указать их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и подсистему (ПУР, ПУР КС, ПУДС, </w:t>
            </w:r>
            <w:proofErr w:type="spellStart"/>
            <w:r w:rsidRPr="00886CD8">
              <w:rPr>
                <w:color w:val="000000"/>
              </w:rPr>
              <w:t>ПУиО</w:t>
            </w:r>
            <w:proofErr w:type="spellEnd"/>
            <w:r w:rsidRPr="00886CD8">
              <w:rPr>
                <w:color w:val="000000"/>
              </w:rPr>
              <w:t>)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25. Банковская выписка не соответствует ГК, не по всем документам банковской выписке проводки </w:t>
            </w:r>
            <w:proofErr w:type="spellStart"/>
            <w:r w:rsidRPr="00886CD8">
              <w:rPr>
                <w:color w:val="000000"/>
              </w:rPr>
              <w:t>финализированы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банковской выписки, скриншот где </w:t>
            </w:r>
            <w:proofErr w:type="gramStart"/>
            <w:r w:rsidRPr="00886CD8">
              <w:rPr>
                <w:color w:val="000000"/>
              </w:rPr>
              <w:t>видно</w:t>
            </w:r>
            <w:proofErr w:type="gramEnd"/>
            <w:r w:rsidRPr="00886CD8">
              <w:rPr>
                <w:color w:val="000000"/>
              </w:rPr>
              <w:t xml:space="preserve"> что она исполнена,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сформированной ГК, печатную форму ГК, если известно по каким документам проблемы указать их кол-во и несколько </w:t>
            </w:r>
            <w:proofErr w:type="spellStart"/>
            <w:r w:rsidRPr="00886CD8">
              <w:rPr>
                <w:color w:val="000000"/>
              </w:rPr>
              <w:t>гуидов</w:t>
            </w:r>
            <w:proofErr w:type="spellEnd"/>
            <w:r w:rsidRPr="00886CD8">
              <w:rPr>
                <w:color w:val="000000"/>
              </w:rPr>
              <w:t xml:space="preserve"> для примера.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26. Проблемы при работе со справочниками.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записи справочника, при отсутствии справочной информации список справочных данных которых не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хватает.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*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7879D5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Если обращение заводится по какому-</w:t>
            </w:r>
            <w:r w:rsidR="008B15C1" w:rsidRPr="00886CD8">
              <w:rPr>
                <w:color w:val="000000"/>
              </w:rPr>
              <w:t xml:space="preserve">либо тестированию, </w:t>
            </w:r>
            <w:r w:rsidR="00DB786D" w:rsidRPr="00886CD8">
              <w:rPr>
                <w:color w:val="000000"/>
              </w:rPr>
              <w:t>например,</w:t>
            </w:r>
            <w:r w:rsidR="008B15C1" w:rsidRPr="00886CD8">
              <w:rPr>
                <w:color w:val="000000"/>
              </w:rPr>
              <w:t xml:space="preserve">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886CD8" w:rsidRDefault="008B15C1" w:rsidP="008B15C1"/>
    <w:p w:rsidR="008B15C1" w:rsidRPr="00DB786D" w:rsidRDefault="008B15C1" w:rsidP="008B15C1"/>
    <w:p w:rsidR="008B15C1" w:rsidRPr="00DB786D" w:rsidRDefault="008B15C1" w:rsidP="008B15C1"/>
    <w:p w:rsidR="008B15C1" w:rsidRPr="00DB786D" w:rsidRDefault="00662F5D" w:rsidP="007879D5">
      <w:pPr>
        <w:jc w:val="center"/>
      </w:pPr>
      <w:r w:rsidRPr="00DB786D">
        <w:t>2</w:t>
      </w:r>
      <w:r w:rsidR="007879D5" w:rsidRPr="00DB786D">
        <w:t xml:space="preserve">. </w:t>
      </w:r>
      <w:r w:rsidR="008B15C1" w:rsidRPr="00DB786D">
        <w:t>Необходимая информация дл</w:t>
      </w:r>
      <w:r w:rsidRPr="00DB786D">
        <w:t xml:space="preserve">я первичного анализа обращений по </w:t>
      </w:r>
      <w:r w:rsidRPr="00DB786D">
        <w:rPr>
          <w:b/>
        </w:rPr>
        <w:t>Подсистеме</w:t>
      </w:r>
      <w:r w:rsidR="008B15C1" w:rsidRPr="00DB786D">
        <w:rPr>
          <w:b/>
        </w:rPr>
        <w:t xml:space="preserve"> управления расходами ГИИС</w:t>
      </w:r>
      <w:r w:rsidR="008B15C1" w:rsidRPr="00DB786D">
        <w:t xml:space="preserve"> ЭБ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6520"/>
      </w:tblGrid>
      <w:tr w:rsidR="00DB786D" w:rsidRPr="00DB786D" w:rsidTr="00DB786D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8B15C1" w:rsidRPr="00DB786D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DB786D">
              <w:rPr>
                <w:b/>
                <w:bCs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8B15C1" w:rsidRPr="00DB786D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DB786D">
              <w:rPr>
                <w:b/>
                <w:bCs/>
              </w:rPr>
              <w:t>Необходимая информация для первичного анализа обращений.</w:t>
            </w:r>
          </w:p>
        </w:tc>
      </w:tr>
      <w:tr w:rsidR="00DB786D" w:rsidRPr="00DB786D" w:rsidTr="00DB786D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8B15C1" w:rsidRPr="00DB786D" w:rsidRDefault="00F3557C" w:rsidP="007631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1. </w:t>
            </w:r>
            <w:r w:rsidR="00763124" w:rsidRPr="00DB786D">
              <w:t>Необходимые данные для описание реквизитов</w:t>
            </w:r>
            <w:r w:rsidR="008B15C1" w:rsidRPr="00DB786D">
              <w:t xml:space="preserve">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F54A39" w:rsidRPr="00DB786D" w:rsidRDefault="00317F6F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</w:t>
            </w:r>
            <w:r w:rsidR="008B15C1" w:rsidRPr="00DB786D">
              <w:t xml:space="preserve">бязательно </w:t>
            </w:r>
            <w:r w:rsidRPr="00DB786D">
              <w:t xml:space="preserve">указать в </w:t>
            </w:r>
            <w:r w:rsidR="008B15C1" w:rsidRPr="00DB786D">
              <w:t>тексто</w:t>
            </w:r>
            <w:r w:rsidRPr="00DB786D">
              <w:t>во</w:t>
            </w:r>
            <w:r w:rsidR="008B15C1" w:rsidRPr="00DB786D">
              <w:t>м</w:t>
            </w:r>
            <w:r w:rsidRPr="00DB786D">
              <w:t xml:space="preserve"> виде</w:t>
            </w:r>
            <w:r w:rsidR="00F54A39" w:rsidRPr="00DB786D">
              <w:t xml:space="preserve">: </w:t>
            </w:r>
          </w:p>
          <w:p w:rsidR="00F54A39" w:rsidRPr="00DB786D" w:rsidRDefault="008B15C1" w:rsidP="00F54A39">
            <w:pPr>
              <w:pStyle w:val="aff0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тип документа, дата, номер, сумма (при наличи</w:t>
            </w:r>
            <w:r w:rsidR="00F54A39" w:rsidRPr="00DB786D">
              <w:t xml:space="preserve">и), код по СВР, код ТОФК </w:t>
            </w:r>
            <w:r w:rsidR="00F54A39" w:rsidRPr="00DB786D">
              <w:br/>
              <w:t xml:space="preserve">или  </w:t>
            </w:r>
          </w:p>
          <w:p w:rsidR="008B15C1" w:rsidRPr="00DB786D" w:rsidRDefault="008B15C1" w:rsidP="00F54A39">
            <w:pPr>
              <w:pStyle w:val="aff0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тип документа и </w:t>
            </w:r>
            <w:proofErr w:type="spellStart"/>
            <w:r w:rsidRPr="00DB786D">
              <w:t>гуид</w:t>
            </w:r>
            <w:proofErr w:type="spellEnd"/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8B15C1" w:rsidRPr="00DB786D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2. </w:t>
            </w:r>
            <w:r w:rsidR="008B15C1" w:rsidRPr="00DB786D">
              <w:t>Импорт документа.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E57902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E57902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</w:t>
            </w:r>
            <w:r w:rsidR="00317F6F" w:rsidRPr="00DB786D">
              <w:t xml:space="preserve"> </w:t>
            </w:r>
            <w:r w:rsidRPr="00DB786D">
              <w:t xml:space="preserve">(с отображением ФИО и </w:t>
            </w:r>
            <w:r w:rsidR="00C87DA3" w:rsidRPr="00DB786D">
              <w:t xml:space="preserve">полной записи </w:t>
            </w:r>
            <w:r w:rsidRPr="00DB786D">
              <w:t>ошибки им</w:t>
            </w:r>
            <w:r w:rsidR="00662F5D" w:rsidRPr="00DB786D">
              <w:t>п</w:t>
            </w:r>
            <w:r w:rsidRPr="00DB786D">
              <w:t>орта</w:t>
            </w:r>
            <w:r w:rsidR="00C87DA3" w:rsidRPr="00DB786D">
              <w:t xml:space="preserve"> в диспетчере задач</w:t>
            </w:r>
            <w:r w:rsidR="002E684D" w:rsidRPr="00DB786D">
              <w:t>)</w:t>
            </w:r>
            <w:r w:rsidRPr="00DB786D">
              <w:t xml:space="preserve">, </w:t>
            </w:r>
          </w:p>
          <w:p w:rsidR="00E57902" w:rsidRPr="00DB786D" w:rsidRDefault="00E57902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DB786D">
              <w:rPr>
                <w:b/>
              </w:rPr>
              <w:t>файл импорта</w:t>
            </w:r>
            <w:r w:rsidR="00AD2BB1" w:rsidRPr="00DB786D">
              <w:rPr>
                <w:b/>
              </w:rPr>
              <w:t>,</w:t>
            </w:r>
            <w:r w:rsidRPr="00DB786D">
              <w:rPr>
                <w:b/>
              </w:rPr>
              <w:t xml:space="preserve"> </w:t>
            </w:r>
          </w:p>
          <w:p w:rsidR="008B15C1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 импорта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3. Экспорт</w:t>
            </w:r>
          </w:p>
        </w:tc>
        <w:tc>
          <w:tcPr>
            <w:tcW w:w="6520" w:type="dxa"/>
            <w:shd w:val="clear" w:color="000000" w:fill="FFFFFF"/>
          </w:tcPr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</w:t>
            </w:r>
            <w:r w:rsidR="00AD2BB1" w:rsidRPr="00DB786D">
              <w:t>ый скриншот (с отображением ФИО и</w:t>
            </w:r>
            <w:r w:rsidRPr="00DB786D">
              <w:t xml:space="preserve"> полной записью текста ошибки), </w:t>
            </w:r>
          </w:p>
          <w:p w:rsidR="00AD2BB1" w:rsidRPr="00DB786D" w:rsidRDefault="00CF2F68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 xml:space="preserve">реквизиты </w:t>
            </w:r>
            <w:r w:rsidR="00906A6C" w:rsidRPr="00DB786D">
              <w:t>документа</w:t>
            </w:r>
            <w:r w:rsidR="00906A6C">
              <w:t xml:space="preserve"> </w:t>
            </w:r>
            <w:r>
              <w:t>(</w:t>
            </w:r>
            <w:r w:rsidR="00906A6C">
              <w:t>Приложение 2, Таб. 2, п.1</w:t>
            </w:r>
            <w:r w:rsidR="00F54A39" w:rsidRPr="00DB786D">
              <w:t xml:space="preserve">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если документ выгрузился не корректно, приложить выгруженный документ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E57902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4</w:t>
            </w:r>
            <w:r w:rsidR="00E57902" w:rsidRPr="00DB786D">
              <w:t>. Проблемы ЛК (ошибка входа в личный кабинет, медленная работа ЛК, настройка АРМ)</w:t>
            </w:r>
          </w:p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lastRenderedPageBreak/>
              <w:t xml:space="preserve">Описание проблемы,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ссылка, по которой осуществлен вход, </w:t>
            </w:r>
          </w:p>
          <w:p w:rsidR="00DB786D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на каких типах документов возникает ошибка,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lastRenderedPageBreak/>
              <w:t xml:space="preserve">полноразмерный скриншот (с отображением ФИО пользователя, под кем осуществлен вход в ЛК, времени возникновения ошибки, на каких типах документов возникает ошибка),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идентификатор документа (в случае массовой проблемы - на примере одного),</w:t>
            </w:r>
            <w:r w:rsidR="00E57902" w:rsidRPr="00DB786D">
              <w:t xml:space="preserve"> </w:t>
            </w:r>
          </w:p>
          <w:p w:rsidR="00E57902" w:rsidRPr="00DB786D" w:rsidRDefault="00E57902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статус доступности других подсистем ЭБ,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скриншоты настроек браузера, плагинов, расширений, континента ТЛС и </w:t>
            </w:r>
            <w:proofErr w:type="spellStart"/>
            <w:r w:rsidRPr="00DB786D">
              <w:t>jinn-client</w:t>
            </w:r>
            <w:proofErr w:type="spellEnd"/>
            <w:r w:rsidRPr="00DB786D">
              <w:t xml:space="preserve">),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список версий используемого браузера, </w:t>
            </w:r>
          </w:p>
          <w:p w:rsidR="00E57902" w:rsidRPr="00DB786D" w:rsidRDefault="00AD2BB1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HAR-файл: для снятия HAR-файла</w:t>
            </w:r>
            <w:r w:rsidR="00F54A39" w:rsidRPr="00DB786D">
              <w:t xml:space="preserve"> в браузере нажать F12, откроется область, в ней нажать на вкладку «Консоль», обновить окно </w:t>
            </w:r>
            <w:r w:rsidR="00E57902" w:rsidRPr="00DB786D">
              <w:t>браузера, воспроизвести ошибку</w:t>
            </w:r>
            <w:r w:rsidR="00F54A39" w:rsidRPr="00DB786D">
              <w:t xml:space="preserve">, приложить </w:t>
            </w:r>
            <w:proofErr w:type="spellStart"/>
            <w:r w:rsidR="00F54A39" w:rsidRPr="00DB786D">
              <w:t>скрин</w:t>
            </w:r>
            <w:proofErr w:type="spellEnd"/>
            <w:r w:rsidR="00F54A39" w:rsidRPr="00DB786D"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5</w:t>
            </w:r>
            <w:r w:rsidR="00F54A39" w:rsidRPr="00DB786D">
              <w:t xml:space="preserve">. Отсутствие </w:t>
            </w:r>
            <w:r w:rsidR="00E57902" w:rsidRPr="00DB786D">
              <w:t>формуляров, видимость документов</w:t>
            </w:r>
          </w:p>
        </w:tc>
        <w:tc>
          <w:tcPr>
            <w:tcW w:w="6520" w:type="dxa"/>
            <w:shd w:val="clear" w:color="000000" w:fill="FFFFFF"/>
          </w:tcPr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ссылка, по которой осуществлен вход в ЛК,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ошибки, при наличии),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комментарии какие именно формуляры и где отсутствуют</w:t>
            </w:r>
          </w:p>
          <w:p w:rsidR="00E57902" w:rsidRPr="00DB786D" w:rsidRDefault="00AD2BB1" w:rsidP="00DB786D">
            <w:pPr>
              <w:pStyle w:val="aff0"/>
              <w:numPr>
                <w:ilvl w:val="0"/>
                <w:numId w:val="23"/>
              </w:numPr>
            </w:pPr>
            <w:r w:rsidRPr="00DB786D">
              <w:t>п</w:t>
            </w:r>
            <w:r w:rsidR="00E57902" w:rsidRPr="00DB786D">
              <w:t xml:space="preserve">ри отсутствии </w:t>
            </w:r>
            <w:r w:rsidRPr="00DB786D">
              <w:t>каких-</w:t>
            </w:r>
            <w:r w:rsidR="00E57902" w:rsidRPr="00DB786D">
              <w:t xml:space="preserve">либо документов указать их </w:t>
            </w:r>
            <w:proofErr w:type="spellStart"/>
            <w:r w:rsidR="00E57902" w:rsidRPr="00DB786D">
              <w:t>гуиды</w:t>
            </w:r>
            <w:proofErr w:type="spellEnd"/>
            <w:r w:rsidR="00E57902" w:rsidRPr="00DB786D">
              <w:t xml:space="preserve">, реквизиты и подсистему (ПУР, ПУР КС, ПУДС, </w:t>
            </w:r>
            <w:proofErr w:type="spellStart"/>
            <w:r w:rsidR="00E57902" w:rsidRPr="00DB786D">
              <w:t>ПУиО</w:t>
            </w:r>
            <w:proofErr w:type="spellEnd"/>
            <w:r w:rsidR="00E57902" w:rsidRPr="00DB786D">
              <w:t>)</w:t>
            </w:r>
            <w:r w:rsidR="00DB786D">
              <w:t>.</w:t>
            </w:r>
          </w:p>
        </w:tc>
      </w:tr>
      <w:tr w:rsidR="00DB786D" w:rsidRPr="00DB786D" w:rsidTr="00DB786D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6</w:t>
            </w:r>
            <w:r w:rsidR="00F54A39" w:rsidRPr="00DB786D">
              <w:t>. Не выводится на печать документ.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с полной записью текста ошибки печати (с отображением ФИО),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</w:t>
            </w:r>
            <w:r w:rsidR="00AD2BB1" w:rsidRPr="00DB786D">
              <w:t>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7</w:t>
            </w:r>
            <w:r w:rsidR="00F54A39" w:rsidRPr="00DB786D">
              <w:t>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ФИО, с полной записью текста ошибки),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ФИО пользователя текстом,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название организации, к которой привязан пользователь, </w:t>
            </w: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 текстом при наличии</w:t>
            </w:r>
            <w:r w:rsidR="00AD2BB1" w:rsidRPr="00DB786D">
              <w:t>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8</w:t>
            </w:r>
            <w:r w:rsidR="00F54A39" w:rsidRPr="00DB786D">
              <w:t>. Проведение контролей по документам.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ГРБС/ПБС: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текст ошибки, </w:t>
            </w:r>
          </w:p>
          <w:p w:rsidR="00DB786D" w:rsidRPr="00DB786D" w:rsidRDefault="00F54A39" w:rsidP="00011356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CF2F68">
              <w:t>(</w:t>
            </w:r>
            <w:r w:rsidR="00906A6C">
              <w:t>Приложение 2, Таб. 2, п.1</w:t>
            </w:r>
            <w:r w:rsidR="00DB786D" w:rsidRPr="00DB786D">
              <w:t xml:space="preserve">). </w:t>
            </w:r>
          </w:p>
          <w:p w:rsidR="00AD2BB1" w:rsidRPr="00DB786D" w:rsidRDefault="00F54A39" w:rsidP="00DB786D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62"/>
            </w:pPr>
            <w:r w:rsidRPr="00DB786D">
              <w:t xml:space="preserve">ТОФК: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D32D9C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протокола/документа </w:t>
            </w:r>
            <w:r w:rsidR="00CF2F68">
              <w:t>(о</w:t>
            </w:r>
            <w:r w:rsidRPr="00DB786D">
              <w:t>бязательно текстом: тип документа, дата, номер, сумма (при наличии), код по СВР, код ТОФК или тип документа</w:t>
            </w:r>
            <w:r w:rsidR="00DB786D" w:rsidRPr="00DB786D">
              <w:t xml:space="preserve"> и </w:t>
            </w:r>
            <w:proofErr w:type="spellStart"/>
            <w:r w:rsidR="00AD2BB1" w:rsidRPr="00DB786D">
              <w:t>гуид</w:t>
            </w:r>
            <w:proofErr w:type="spellEnd"/>
            <w:r w:rsidR="00AD2BB1" w:rsidRPr="00DB786D">
              <w:t xml:space="preserve"> 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обоснование, почему контроль не корректный.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9</w:t>
            </w:r>
            <w:r w:rsidR="00F54A39" w:rsidRPr="00DB786D">
              <w:t>. Ошибки утверждения (подписания документов).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ФИО, времени возникновения ошибки, на каких типах документов возникает ошибка, полная запись текста ошибки),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скриншоты настроек браузера,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</w:t>
            </w:r>
            <w:r w:rsidR="00F54A39" w:rsidRPr="00DB786D">
              <w:t xml:space="preserve">континента ТЛС,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список версий используемого бра</w:t>
            </w:r>
            <w:r w:rsidR="00DB786D" w:rsidRPr="00DB786D">
              <w:t>уз</w:t>
            </w:r>
            <w:r w:rsidRPr="00DB786D">
              <w:t xml:space="preserve">ера,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список </w:t>
            </w:r>
            <w:r w:rsidR="00F54A39" w:rsidRPr="00DB786D">
              <w:t xml:space="preserve">плагинов,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список </w:t>
            </w:r>
            <w:r w:rsidR="00F54A39" w:rsidRPr="00DB786D">
              <w:t xml:space="preserve">расширений,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континента ТЛС </w:t>
            </w:r>
          </w:p>
          <w:p w:rsidR="00F54A39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</w:t>
            </w:r>
            <w:proofErr w:type="spellStart"/>
            <w:r w:rsidR="00F54A39" w:rsidRPr="00DB786D">
              <w:t>jinn-client</w:t>
            </w:r>
            <w:proofErr w:type="spellEnd"/>
          </w:p>
          <w:p w:rsidR="00906A6C" w:rsidRPr="00DB786D" w:rsidRDefault="00432F87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</w:t>
            </w:r>
            <w:proofErr w:type="spellStart"/>
            <w:r w:rsidRPr="00DB786D">
              <w:t>скрин</w:t>
            </w:r>
            <w:proofErr w:type="spellEnd"/>
            <w:r w:rsidRPr="00DB786D"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10</w:t>
            </w:r>
            <w:r w:rsidR="00F54A39" w:rsidRPr="00DB786D">
              <w:t>. Отправка в АСФК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статус </w:t>
            </w:r>
            <w:r w:rsidR="00DB786D" w:rsidRPr="00DB786D">
              <w:t>документа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</w:t>
            </w:r>
            <w:r w:rsidR="00DB786D" w:rsidRPr="00DB786D">
              <w:t xml:space="preserve">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  <w:r w:rsidR="00906A6C">
              <w:t>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11</w:t>
            </w:r>
            <w:r w:rsidR="00F54A39" w:rsidRPr="00DB786D">
              <w:t>. По ошибкам печатных форм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печатная форма документа,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скриншот полей формы, в которых обнаружена ошибка.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11. Отправка из АСФК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CF2F68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Имя файла выгрузки из АСФК в ПУР ЭБ.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12</w:t>
            </w:r>
            <w:r w:rsidR="00F54A39" w:rsidRPr="00DB786D">
              <w:t>. 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 (с отображением ФИО</w:t>
            </w:r>
            <w:r w:rsidR="00DB786D" w:rsidRPr="00DB786D">
              <w:t xml:space="preserve"> пользователя</w:t>
            </w:r>
            <w:r w:rsidRPr="00DB786D">
              <w:t xml:space="preserve">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с историей изменения документа,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13</w:t>
            </w:r>
            <w:r w:rsidR="00F54A39" w:rsidRPr="00DB786D">
              <w:t>. Отсутствие кнопок, функций, колонок и т п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пользователя, выделенного документа и ошибки отображения),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14</w:t>
            </w:r>
            <w:r w:rsidR="00F54A39" w:rsidRPr="00DB786D">
              <w:t>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листа согласования,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15</w:t>
            </w:r>
            <w:r w:rsidR="00F54A39" w:rsidRPr="00DB786D">
              <w:t>. Проблемы при прохождении документа из-за отсутствия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487FD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F54A39" w:rsidP="00AD2B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1</w:t>
            </w:r>
            <w:r w:rsidR="00AD2BB1" w:rsidRPr="00DB786D">
              <w:t>6</w:t>
            </w:r>
            <w:r w:rsidRPr="00DB786D">
              <w:t>. 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17</w:t>
            </w:r>
            <w:r w:rsidR="00F54A39" w:rsidRPr="00DB786D">
              <w:t>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</w:tcPr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тип документа, </w:t>
            </w:r>
          </w:p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скриншот проблемы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18</w:t>
            </w:r>
            <w:r w:rsidR="00F54A39" w:rsidRPr="00DB786D">
              <w:t>. Остальной функционал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сценария воспроизведения ошибки (при необходимости пошаговые скрин</w:t>
            </w:r>
            <w:r w:rsidR="00AD2BB1" w:rsidRPr="00DB786D">
              <w:t>шоты с воспроизведением ошибки),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ошибки</w:t>
            </w:r>
            <w:r w:rsidR="00A65BE2">
              <w:t>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желаемого результата</w:t>
            </w:r>
            <w:r w:rsidR="00A65BE2">
              <w:t>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</w:t>
            </w:r>
            <w:r w:rsidR="00A65BE2">
              <w:t xml:space="preserve"> </w:t>
            </w:r>
            <w:r w:rsidRPr="00DB786D">
              <w:t>(с отображением ФИО пользователя, временем</w:t>
            </w:r>
            <w:r w:rsidR="00A65BE2">
              <w:t xml:space="preserve"> воспроизведения</w:t>
            </w:r>
            <w:r w:rsidRPr="00DB786D">
              <w:t xml:space="preserve"> и полным текстом ошибки)</w:t>
            </w:r>
          </w:p>
        </w:tc>
      </w:tr>
      <w:tr w:rsidR="00F54A39" w:rsidRPr="00886CD8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886CD8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*</w:t>
            </w:r>
          </w:p>
        </w:tc>
        <w:tc>
          <w:tcPr>
            <w:tcW w:w="6520" w:type="dxa"/>
            <w:shd w:val="clear" w:color="000000" w:fill="FFFFFF"/>
            <w:hideMark/>
          </w:tcPr>
          <w:p w:rsidR="00F54A39" w:rsidRPr="00886CD8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Если обращение заводится по какому-либо тестированию, </w:t>
            </w:r>
            <w:r w:rsidR="00AD2BB1" w:rsidRPr="00886CD8">
              <w:rPr>
                <w:color w:val="000000"/>
              </w:rPr>
              <w:t>например,</w:t>
            </w:r>
            <w:r w:rsidRPr="00886CD8">
              <w:rPr>
                <w:color w:val="000000"/>
              </w:rPr>
              <w:t xml:space="preserve">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886CD8" w:rsidRDefault="008B15C1" w:rsidP="008B15C1"/>
    <w:p w:rsidR="007879D5" w:rsidRPr="00886CD8" w:rsidRDefault="007879D5" w:rsidP="008B15C1"/>
    <w:p w:rsidR="007879D5" w:rsidRPr="00886CD8" w:rsidRDefault="00F32C6A" w:rsidP="007879D5">
      <w:pPr>
        <w:jc w:val="center"/>
      </w:pPr>
      <w:r w:rsidRPr="00886CD8">
        <w:t>3</w:t>
      </w:r>
      <w:r w:rsidR="007879D5" w:rsidRPr="00886CD8">
        <w:t xml:space="preserve">. Необходимая информация для первичного анализа обращений по </w:t>
      </w:r>
      <w:r w:rsidR="007879D5" w:rsidRPr="00886CD8">
        <w:rPr>
          <w:b/>
        </w:rPr>
        <w:t>Подсистеме управления расходами в части КС</w:t>
      </w:r>
      <w:r w:rsidR="007879D5" w:rsidRPr="00886CD8">
        <w:t xml:space="preserve"> и </w:t>
      </w:r>
      <w:r w:rsidR="007879D5" w:rsidRPr="00886CD8">
        <w:rPr>
          <w:b/>
        </w:rPr>
        <w:t>Подсистеме управления денежными средствами</w:t>
      </w:r>
      <w:r w:rsidR="007879D5" w:rsidRPr="00886CD8">
        <w:t xml:space="preserve"> ГИИС ЭБ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448"/>
      </w:tblGrid>
      <w:tr w:rsidR="007879D5" w:rsidRPr="00886CD8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448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Импорт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 с приведением полного текста ошибки в диспетчере задач, полноразмерные скриншоты (с отображением ФИО, ошибки, полной записи ошибки в диспетчере задач) и файл импорта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2. Настройка АРМ (ошибки входа в личный кабинет)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Не выводится на печать документ.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 ошибкой печати (с отображением ФИО),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Ручной ввод.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ФИО, вводимых данных</w:t>
            </w:r>
            <w:proofErr w:type="gramStart"/>
            <w:r w:rsidRPr="00886CD8">
              <w:rPr>
                <w:color w:val="000000"/>
              </w:rPr>
              <w:t>) ,</w:t>
            </w:r>
            <w:proofErr w:type="gramEnd"/>
            <w:r w:rsidRPr="00886CD8">
              <w:rPr>
                <w:color w:val="000000"/>
              </w:rPr>
              <w:t xml:space="preserve"> 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при наличии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5. Копирование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ФИО, ошибки</w:t>
            </w:r>
            <w:proofErr w:type="gramStart"/>
            <w:r w:rsidRPr="00886CD8">
              <w:rPr>
                <w:color w:val="000000"/>
              </w:rPr>
              <w:t>) ,</w:t>
            </w:r>
            <w:proofErr w:type="gramEnd"/>
            <w:r w:rsidRPr="00886CD8">
              <w:rPr>
                <w:color w:val="000000"/>
              </w:rPr>
              <w:t xml:space="preserve"> ФИО пользователя,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копируемого документа и  копии при наличии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6. Ошибка контролей по документам.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скриншот (с отображением ФИО и ошибки), описание воспроизведения ошибки контролей (создание, копирование, направление на согласование, направление на утверждение, обработка поступившего в ЦС документ и т.п.)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7. Свод\консолидация отчетов.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Подробное описание ошибки в отчете с приведением корректного расчета,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некорректно отображающихся в отчете,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самого отчета, печатные формы документов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8. Экспорт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в случае успешного экспорта некорректного документа необходимо приложить выгруженный документ</w:t>
            </w:r>
          </w:p>
        </w:tc>
      </w:tr>
      <w:tr w:rsidR="007879D5" w:rsidRPr="00886CD8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9. Ошибки утверждения (подписания документов).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10. Отправка документов в АСФК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статус обработки документов Куратором в АСФК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11.Ошибка печатных форм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в случае успешной печати некорректного документа необходимо приложить выгруженный документ</w:t>
            </w:r>
          </w:p>
        </w:tc>
      </w:tr>
      <w:tr w:rsidR="007879D5" w:rsidRPr="00886CD8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12. Проверка отправленных из АСФК документа или квитка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код по СВР организации,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или квитка из АСФК и приблизительное время отправки</w:t>
            </w:r>
          </w:p>
        </w:tc>
      </w:tr>
      <w:tr w:rsidR="007879D5" w:rsidRPr="00886CD8" w:rsidTr="00F32C6A">
        <w:trPr>
          <w:trHeight w:val="54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13. Отсутствие вкладок формуляров или лицевых счетов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14. Не соблюдение жизненного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ошибочным статусом документа), скриншот с историей изменения документа,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необходимый корректный статус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15. Отсутствие кнопок, функций, колонок и т.п.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ФИО пользователя,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набор присвоенных ролей и полномочий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16. Согласование/подписание/ заполнение листа согласования/шаблона листа согласования документа, не связанное с непосредственным подписанием документа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17. Переход в другой документ из текущего посредством ссылки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ошибки перехода), версия </w:t>
            </w:r>
            <w:r w:rsidR="00C87DA3">
              <w:rPr>
                <w:color w:val="000000"/>
              </w:rPr>
              <w:t>браузера</w:t>
            </w:r>
            <w:r w:rsidRPr="00886CD8">
              <w:rPr>
                <w:color w:val="000000"/>
              </w:rPr>
              <w:t xml:space="preserve">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документа, из которого происходит переход, и документа, к которому осуществляется переход, лог браузера (HAR-файл)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18. Проблемы ЛКБ (ошибка входа, отсутствует ЛКБ, режимы ЛКБ, видимость документов)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ссылки входа и полученной ошибки), статус доступности других подсистем ЭБ, версия браузера, лог браузера (HAR-файл), при </w:t>
            </w:r>
            <w:r w:rsidRPr="00886CD8">
              <w:rPr>
                <w:color w:val="000000"/>
              </w:rPr>
              <w:lastRenderedPageBreak/>
              <w:t xml:space="preserve">отсутствии определенных документов указать их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и подсистему (ПУР, ПУР КС, ПУДС, </w:t>
            </w:r>
            <w:proofErr w:type="spellStart"/>
            <w:r w:rsidRPr="00886CD8">
              <w:rPr>
                <w:color w:val="000000"/>
              </w:rPr>
              <w:t>ПУиО</w:t>
            </w:r>
            <w:proofErr w:type="spellEnd"/>
            <w:r w:rsidRPr="00886CD8">
              <w:rPr>
                <w:color w:val="000000"/>
              </w:rPr>
              <w:t>)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19. Отсутствие данных в документе, загруженном из смежной подсистемы ЭБ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полноразмерный скриншот (с отображением ФИО пользователя, ошибки), необходимые для принудительного заполнения данные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20. Проблемы при работе со справочниками.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записи справочника, при отсутствии справочной информации списо</w:t>
            </w:r>
            <w:r w:rsidR="00F32C6A" w:rsidRPr="00886CD8">
              <w:rPr>
                <w:color w:val="000000"/>
              </w:rPr>
              <w:t xml:space="preserve">к справочных данных, которых не </w:t>
            </w:r>
            <w:r w:rsidRPr="00886CD8">
              <w:rPr>
                <w:color w:val="000000"/>
              </w:rPr>
              <w:t>хватает.</w:t>
            </w:r>
          </w:p>
        </w:tc>
      </w:tr>
    </w:tbl>
    <w:p w:rsidR="007879D5" w:rsidRPr="00886CD8" w:rsidRDefault="007879D5" w:rsidP="00F32C6A"/>
    <w:p w:rsidR="00F32C6A" w:rsidRPr="00886CD8" w:rsidRDefault="00F32C6A" w:rsidP="00F32C6A"/>
    <w:p w:rsidR="00F32C6A" w:rsidRPr="00886CD8" w:rsidRDefault="00F32C6A" w:rsidP="00F32C6A">
      <w:pPr>
        <w:jc w:val="center"/>
      </w:pPr>
      <w:r w:rsidRPr="00886CD8">
        <w:t xml:space="preserve">4. Необходимая информация для первичного анализа обращений по </w:t>
      </w:r>
      <w:r w:rsidRPr="00886CD8">
        <w:rPr>
          <w:b/>
        </w:rPr>
        <w:t>НСИ</w:t>
      </w:r>
      <w:r w:rsidRPr="00886CD8">
        <w:t xml:space="preserve"> ГИИС ЭБ</w:t>
      </w: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3843"/>
        <w:gridCol w:w="6277"/>
      </w:tblGrid>
      <w:tr w:rsidR="00F32C6A" w:rsidRPr="00886CD8" w:rsidTr="00F32C6A">
        <w:trPr>
          <w:trHeight w:val="31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F32C6A" w:rsidRPr="00886CD8" w:rsidTr="00F32C6A">
        <w:trPr>
          <w:trHeight w:val="15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Ведение справочников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Описание сценария воспроизведения ошибки.</w:t>
            </w:r>
            <w:r w:rsidRPr="00886CD8">
              <w:rPr>
                <w:color w:val="000000"/>
              </w:rPr>
              <w:br/>
              <w:t>2. Описание ошибки</w:t>
            </w:r>
            <w:r w:rsidRPr="00886CD8">
              <w:rPr>
                <w:color w:val="000000"/>
              </w:rPr>
              <w:br/>
              <w:t>3. Описание желаемого результата</w:t>
            </w:r>
            <w:r w:rsidRPr="00886CD8">
              <w:rPr>
                <w:color w:val="000000"/>
              </w:rPr>
              <w:br/>
              <w:t>4.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>5. Полноразмерный скриншот</w:t>
            </w:r>
            <w:r w:rsidR="006D4C82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 и ошибки)</w:t>
            </w:r>
          </w:p>
        </w:tc>
      </w:tr>
      <w:tr w:rsidR="00F32C6A" w:rsidRPr="00886CD8" w:rsidTr="00F32C6A">
        <w:trPr>
          <w:trHeight w:val="2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2. Подписание документов, ошибки загрузки </w:t>
            </w:r>
            <w:proofErr w:type="spellStart"/>
            <w:r w:rsidRPr="00886CD8">
              <w:rPr>
                <w:color w:val="000000"/>
              </w:rPr>
              <w:t>портлетов</w:t>
            </w:r>
            <w:proofErr w:type="spellEnd"/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</w:p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Лог браузера (HAR-файл)</w:t>
            </w:r>
            <w:r w:rsidRPr="00886CD8">
              <w:rPr>
                <w:color w:val="000000"/>
              </w:rPr>
              <w:br/>
              <w:t>2. Описание сценария воспроизведения ошибки.</w:t>
            </w:r>
            <w:r w:rsidRPr="00886CD8">
              <w:rPr>
                <w:color w:val="000000"/>
              </w:rPr>
              <w:br/>
              <w:t>3. Описание ошибки</w:t>
            </w:r>
            <w:r w:rsidRPr="00886CD8">
              <w:rPr>
                <w:color w:val="000000"/>
              </w:rPr>
              <w:br/>
              <w:t>4. Описание желаемого результата</w:t>
            </w:r>
            <w:r w:rsidRPr="00886CD8">
              <w:rPr>
                <w:color w:val="000000"/>
              </w:rPr>
              <w:br/>
              <w:t>5.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>6. Полноразмерный скриншот (с отображением ФИО и ошибки)</w:t>
            </w:r>
          </w:p>
        </w:tc>
      </w:tr>
      <w:tr w:rsidR="00F32C6A" w:rsidRPr="00886CD8" w:rsidTr="00F32C6A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Отсут</w:t>
            </w:r>
            <w:r w:rsidR="00C87DA3">
              <w:rPr>
                <w:color w:val="000000"/>
              </w:rPr>
              <w:t>ст</w:t>
            </w:r>
            <w:r w:rsidRPr="00886CD8">
              <w:rPr>
                <w:color w:val="000000"/>
              </w:rPr>
              <w:t xml:space="preserve">вие записей в справочниках 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Сп</w:t>
            </w:r>
            <w:r w:rsidR="00C87DA3">
              <w:rPr>
                <w:color w:val="000000"/>
              </w:rPr>
              <w:t>равочник</w:t>
            </w:r>
            <w:r w:rsidR="00C87DA3">
              <w:rPr>
                <w:color w:val="000000"/>
              </w:rPr>
              <w:br/>
              <w:t>2. Ключевые поля для и</w:t>
            </w:r>
            <w:r w:rsidRPr="00886CD8">
              <w:rPr>
                <w:color w:val="000000"/>
              </w:rPr>
              <w:t>дентификации записей</w:t>
            </w:r>
            <w:r w:rsidRPr="00886CD8">
              <w:rPr>
                <w:color w:val="000000"/>
              </w:rPr>
              <w:br/>
              <w:t>3. Подсистема</w:t>
            </w:r>
            <w:r w:rsidR="006D4C82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в которой отсут</w:t>
            </w:r>
            <w:r w:rsidR="006D4C82" w:rsidRPr="00886CD8">
              <w:rPr>
                <w:color w:val="000000"/>
              </w:rPr>
              <w:t>ст</w:t>
            </w:r>
            <w:r w:rsidRPr="00886CD8">
              <w:rPr>
                <w:color w:val="000000"/>
              </w:rPr>
              <w:t>вует запись (НСИ, ПУР, ПУИО, ПУР КС)</w:t>
            </w:r>
          </w:p>
        </w:tc>
      </w:tr>
      <w:tr w:rsidR="00F32C6A" w:rsidRPr="00886CD8" w:rsidTr="00F32C6A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Остальной функционал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Описание сценария воспроизведения ошибки.</w:t>
            </w:r>
            <w:r w:rsidRPr="00886CD8">
              <w:rPr>
                <w:color w:val="000000"/>
              </w:rPr>
              <w:br/>
              <w:t>2. Описание ошибки</w:t>
            </w:r>
            <w:r w:rsidRPr="00886CD8">
              <w:rPr>
                <w:color w:val="000000"/>
              </w:rPr>
              <w:br/>
              <w:t>3. Описание желаемого результата</w:t>
            </w:r>
            <w:r w:rsidRPr="00886CD8">
              <w:rPr>
                <w:color w:val="000000"/>
              </w:rPr>
              <w:br/>
              <w:t>4.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 xml:space="preserve">5. Полноразмерный </w:t>
            </w:r>
            <w:proofErr w:type="gramStart"/>
            <w:r w:rsidRPr="00886CD8">
              <w:rPr>
                <w:color w:val="000000"/>
              </w:rPr>
              <w:t>скриншот(</w:t>
            </w:r>
            <w:proofErr w:type="gramEnd"/>
            <w:r w:rsidRPr="00886CD8">
              <w:rPr>
                <w:color w:val="000000"/>
              </w:rPr>
              <w:t>с отображением ФИО и ошибки)</w:t>
            </w:r>
          </w:p>
        </w:tc>
      </w:tr>
    </w:tbl>
    <w:p w:rsidR="00F32C6A" w:rsidRPr="00886CD8" w:rsidRDefault="00F32C6A" w:rsidP="00F32C6A">
      <w:pPr>
        <w:jc w:val="center"/>
      </w:pPr>
    </w:p>
    <w:p w:rsidR="00F32C6A" w:rsidRPr="00886CD8" w:rsidRDefault="00F32C6A" w:rsidP="00F32C6A"/>
    <w:sectPr w:rsidR="00F32C6A" w:rsidRPr="00886CD8">
      <w:headerReference w:type="default" r:id="rId10"/>
      <w:headerReference w:type="first" r:id="rId11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E90" w:rsidRDefault="00075E90">
      <w:r>
        <w:separator/>
      </w:r>
    </w:p>
  </w:endnote>
  <w:endnote w:type="continuationSeparator" w:id="0">
    <w:p w:rsidR="00075E90" w:rsidRDefault="0007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E90" w:rsidRDefault="00075E90">
      <w:r>
        <w:separator/>
      </w:r>
    </w:p>
  </w:footnote>
  <w:footnote w:type="continuationSeparator" w:id="0">
    <w:p w:rsidR="00075E90" w:rsidRDefault="00075E90">
      <w:r>
        <w:continuationSeparator/>
      </w:r>
    </w:p>
  </w:footnote>
  <w:footnote w:id="1">
    <w:p w:rsidR="00C03336" w:rsidRDefault="0037106D">
      <w:pPr>
        <w:pStyle w:val="af1"/>
        <w:ind w:firstLine="709"/>
      </w:pPr>
      <w:r>
        <w:rPr>
          <w:rStyle w:val="af3"/>
        </w:rPr>
        <w:footnoteRef/>
      </w:r>
      <w:r>
        <w:t xml:space="preserve"> Только для зарегистрированных пользователей ГИИС ЭБ.</w:t>
      </w:r>
    </w:p>
  </w:footnote>
  <w:footnote w:id="2">
    <w:p w:rsidR="00C03336" w:rsidRDefault="0037106D">
      <w:pPr>
        <w:widowControl w:val="0"/>
        <w:ind w:left="284" w:right="375" w:firstLine="425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0"/>
          <w:szCs w:val="20"/>
        </w:rPr>
        <w:t xml:space="preserve">Операторы работают </w:t>
      </w:r>
      <w:r>
        <w:rPr>
          <w:i/>
          <w:sz w:val="20"/>
          <w:szCs w:val="20"/>
        </w:rPr>
        <w:t>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336" w:rsidRDefault="0037106D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3336" w:rsidRDefault="0037106D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3336" w:rsidRDefault="0037106D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13D" w:rsidRDefault="0023713D" w:rsidP="0023713D">
    <w:pPr>
      <w:pStyle w:val="ab"/>
      <w:jc w:val="right"/>
      <w:rPr>
        <w:i/>
        <w:sz w:val="16"/>
        <w:szCs w:val="16"/>
        <w:lang w:val="ru-RU"/>
      </w:rPr>
    </w:pPr>
  </w:p>
  <w:p w:rsidR="0023713D" w:rsidRPr="0023713D" w:rsidRDefault="0023713D" w:rsidP="0023713D">
    <w:pPr>
      <w:pStyle w:val="ab"/>
      <w:jc w:val="right"/>
      <w:rPr>
        <w:i/>
        <w:sz w:val="16"/>
        <w:szCs w:val="16"/>
      </w:rPr>
    </w:pPr>
    <w:proofErr w:type="spellStart"/>
    <w:r w:rsidRPr="0023713D">
      <w:rPr>
        <w:i/>
        <w:sz w:val="16"/>
        <w:szCs w:val="16"/>
      </w:rPr>
      <w:t>Единый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контактный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центр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Федерального</w:t>
    </w:r>
    <w:proofErr w:type="spellEnd"/>
    <w:r w:rsidRPr="0023713D">
      <w:rPr>
        <w:i/>
        <w:sz w:val="16"/>
        <w:szCs w:val="16"/>
      </w:rPr>
      <w:t xml:space="preserve"> казначейства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2C5D2F7D"/>
    <w:multiLevelType w:val="hybridMultilevel"/>
    <w:tmpl w:val="1E3C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1">
    <w:nsid w:val="62727547"/>
    <w:multiLevelType w:val="hybridMultilevel"/>
    <w:tmpl w:val="0466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0E60544"/>
    <w:multiLevelType w:val="hybridMultilevel"/>
    <w:tmpl w:val="49CC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23"/>
  </w:num>
  <w:num w:numId="4">
    <w:abstractNumId w:val="2"/>
  </w:num>
  <w:num w:numId="5">
    <w:abstractNumId w:val="18"/>
  </w:num>
  <w:num w:numId="6">
    <w:abstractNumId w:val="5"/>
  </w:num>
  <w:num w:numId="7">
    <w:abstractNumId w:val="6"/>
  </w:num>
  <w:num w:numId="8">
    <w:abstractNumId w:val="15"/>
  </w:num>
  <w:num w:numId="9">
    <w:abstractNumId w:val="29"/>
  </w:num>
  <w:num w:numId="10">
    <w:abstractNumId w:val="30"/>
  </w:num>
  <w:num w:numId="11">
    <w:abstractNumId w:val="10"/>
  </w:num>
  <w:num w:numId="12">
    <w:abstractNumId w:val="26"/>
  </w:num>
  <w:num w:numId="13">
    <w:abstractNumId w:val="25"/>
  </w:num>
  <w:num w:numId="14">
    <w:abstractNumId w:val="8"/>
  </w:num>
  <w:num w:numId="15">
    <w:abstractNumId w:val="17"/>
  </w:num>
  <w:num w:numId="16">
    <w:abstractNumId w:val="12"/>
  </w:num>
  <w:num w:numId="17">
    <w:abstractNumId w:val="22"/>
  </w:num>
  <w:num w:numId="18">
    <w:abstractNumId w:val="16"/>
  </w:num>
  <w:num w:numId="19">
    <w:abstractNumId w:val="32"/>
  </w:num>
  <w:num w:numId="20">
    <w:abstractNumId w:val="7"/>
  </w:num>
  <w:num w:numId="21">
    <w:abstractNumId w:val="24"/>
  </w:num>
  <w:num w:numId="22">
    <w:abstractNumId w:val="37"/>
  </w:num>
  <w:num w:numId="23">
    <w:abstractNumId w:val="36"/>
  </w:num>
  <w:num w:numId="24">
    <w:abstractNumId w:val="11"/>
  </w:num>
  <w:num w:numId="25">
    <w:abstractNumId w:val="13"/>
  </w:num>
  <w:num w:numId="26">
    <w:abstractNumId w:val="35"/>
  </w:num>
  <w:num w:numId="27">
    <w:abstractNumId w:val="14"/>
  </w:num>
  <w:num w:numId="28">
    <w:abstractNumId w:val="1"/>
  </w:num>
  <w:num w:numId="29">
    <w:abstractNumId w:val="9"/>
  </w:num>
  <w:num w:numId="30">
    <w:abstractNumId w:val="28"/>
  </w:num>
  <w:num w:numId="31">
    <w:abstractNumId w:val="31"/>
  </w:num>
  <w:num w:numId="32">
    <w:abstractNumId w:val="21"/>
  </w:num>
  <w:num w:numId="33">
    <w:abstractNumId w:val="38"/>
  </w:num>
  <w:num w:numId="34">
    <w:abstractNumId w:val="0"/>
  </w:num>
  <w:num w:numId="35">
    <w:abstractNumId w:val="33"/>
  </w:num>
  <w:num w:numId="36">
    <w:abstractNumId w:val="27"/>
  </w:num>
  <w:num w:numId="37">
    <w:abstractNumId w:val="4"/>
  </w:num>
  <w:num w:numId="38">
    <w:abstractNumId w:val="3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6"/>
    <w:rsid w:val="000326A6"/>
    <w:rsid w:val="00075E90"/>
    <w:rsid w:val="000E65D3"/>
    <w:rsid w:val="0013123D"/>
    <w:rsid w:val="00154C19"/>
    <w:rsid w:val="0023713D"/>
    <w:rsid w:val="002E684D"/>
    <w:rsid w:val="00317F6F"/>
    <w:rsid w:val="00324105"/>
    <w:rsid w:val="0037106D"/>
    <w:rsid w:val="0038322C"/>
    <w:rsid w:val="00397BE2"/>
    <w:rsid w:val="003B30C7"/>
    <w:rsid w:val="003D38D1"/>
    <w:rsid w:val="003F63EC"/>
    <w:rsid w:val="00432F87"/>
    <w:rsid w:val="004B5DF8"/>
    <w:rsid w:val="00662F5D"/>
    <w:rsid w:val="006D4C82"/>
    <w:rsid w:val="006F1E56"/>
    <w:rsid w:val="007215ED"/>
    <w:rsid w:val="00763124"/>
    <w:rsid w:val="00784A28"/>
    <w:rsid w:val="007879D5"/>
    <w:rsid w:val="008573EE"/>
    <w:rsid w:val="008658F7"/>
    <w:rsid w:val="00870D7D"/>
    <w:rsid w:val="00886CD8"/>
    <w:rsid w:val="008B15C1"/>
    <w:rsid w:val="008C3F51"/>
    <w:rsid w:val="00906A6C"/>
    <w:rsid w:val="00A65BE2"/>
    <w:rsid w:val="00A84806"/>
    <w:rsid w:val="00A92975"/>
    <w:rsid w:val="00AD2BB1"/>
    <w:rsid w:val="00C03336"/>
    <w:rsid w:val="00C055C2"/>
    <w:rsid w:val="00C379F2"/>
    <w:rsid w:val="00C71517"/>
    <w:rsid w:val="00C87DA3"/>
    <w:rsid w:val="00CE358D"/>
    <w:rsid w:val="00CF2F68"/>
    <w:rsid w:val="00DB786D"/>
    <w:rsid w:val="00DF3757"/>
    <w:rsid w:val="00E54A5A"/>
    <w:rsid w:val="00E57336"/>
    <w:rsid w:val="00E57902"/>
    <w:rsid w:val="00E95FE6"/>
    <w:rsid w:val="00EB3524"/>
    <w:rsid w:val="00ED0235"/>
    <w:rsid w:val="00F32C6A"/>
    <w:rsid w:val="00F3557C"/>
    <w:rsid w:val="00F5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BAC64-E93C-4209-8928-9DB444F7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EB@roskazn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oskazna.ru/gis/ehlektronnyj-byudzh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upport_EB@roskazna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512B22C6</Template>
  <TotalTime>3</TotalTime>
  <Pages>12</Pages>
  <Words>4435</Words>
  <Characters>25286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29662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Бобровская Александра Владимировна</cp:lastModifiedBy>
  <cp:revision>3</cp:revision>
  <dcterms:created xsi:type="dcterms:W3CDTF">2021-07-05T04:10:00Z</dcterms:created>
  <dcterms:modified xsi:type="dcterms:W3CDTF">2022-04-06T03:30:00Z</dcterms:modified>
</cp:coreProperties>
</file>