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520" w:rsidRDefault="00310520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310520" w:rsidRDefault="00310520">
      <w:pPr>
        <w:pStyle w:val="ConsPlusTitle"/>
        <w:jc w:val="center"/>
      </w:pPr>
    </w:p>
    <w:p w:rsidR="00310520" w:rsidRDefault="00310520">
      <w:pPr>
        <w:pStyle w:val="ConsPlusTitle"/>
        <w:jc w:val="center"/>
      </w:pPr>
      <w:r>
        <w:t>ПОСТАНОВЛЕНИЕ</w:t>
      </w:r>
    </w:p>
    <w:p w:rsidR="00310520" w:rsidRDefault="00310520">
      <w:pPr>
        <w:pStyle w:val="ConsPlusTitle"/>
        <w:jc w:val="center"/>
      </w:pPr>
      <w:r>
        <w:t>от 26 декабря 2022 г. N 2438</w:t>
      </w:r>
    </w:p>
    <w:p w:rsidR="00310520" w:rsidRDefault="00310520">
      <w:pPr>
        <w:pStyle w:val="ConsPlusTitle"/>
        <w:jc w:val="center"/>
      </w:pPr>
    </w:p>
    <w:p w:rsidR="00310520" w:rsidRDefault="00310520">
      <w:pPr>
        <w:pStyle w:val="ConsPlusTitle"/>
        <w:jc w:val="center"/>
      </w:pPr>
      <w:r>
        <w:t>О ПОРЯДКЕ</w:t>
      </w:r>
    </w:p>
    <w:p w:rsidR="00310520" w:rsidRDefault="00310520">
      <w:pPr>
        <w:pStyle w:val="ConsPlusTitle"/>
        <w:jc w:val="center"/>
      </w:pPr>
      <w:r>
        <w:t>ПЕРЕЧИСЛЕНИЯ В 2023 ГОДУ СРЕДСТВ, ПОДЛЕЖАЩИХ КАЗНАЧЕЙСКОМУ</w:t>
      </w:r>
    </w:p>
    <w:p w:rsidR="00310520" w:rsidRDefault="00310520">
      <w:pPr>
        <w:pStyle w:val="ConsPlusTitle"/>
        <w:jc w:val="center"/>
      </w:pPr>
      <w:r>
        <w:t>СОПРОВОЖДЕНИЮ, НА РАСЧЕТНЫЕ СЧЕТА, ОТКРЫТЫЕ</w:t>
      </w:r>
    </w:p>
    <w:p w:rsidR="00310520" w:rsidRDefault="00310520">
      <w:pPr>
        <w:pStyle w:val="ConsPlusTitle"/>
        <w:jc w:val="center"/>
      </w:pPr>
      <w:r>
        <w:t>В КРЕДИТНЫХ ОРГАНИЗАЦИЯХ</w:t>
      </w: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ind w:firstLine="540"/>
        <w:jc w:val="both"/>
      </w:pPr>
      <w:r>
        <w:t xml:space="preserve">В соответствии с </w:t>
      </w:r>
      <w:hyperlink r:id="rId4">
        <w:r>
          <w:rPr>
            <w:color w:val="0000FF"/>
          </w:rPr>
          <w:t>частями 4</w:t>
        </w:r>
      </w:hyperlink>
      <w:r>
        <w:t xml:space="preserve"> - </w:t>
      </w:r>
      <w:hyperlink r:id="rId5">
        <w:r>
          <w:rPr>
            <w:color w:val="0000FF"/>
          </w:rPr>
          <w:t>6</w:t>
        </w:r>
      </w:hyperlink>
      <w:r>
        <w:t xml:space="preserve">, </w:t>
      </w:r>
      <w:hyperlink r:id="rId6">
        <w:r>
          <w:rPr>
            <w:color w:val="0000FF"/>
          </w:rPr>
          <w:t>8</w:t>
        </w:r>
      </w:hyperlink>
      <w:r>
        <w:t xml:space="preserve"> и </w:t>
      </w:r>
      <w:hyperlink r:id="rId7">
        <w:r>
          <w:rPr>
            <w:color w:val="0000FF"/>
          </w:rPr>
          <w:t>15 статьи 10</w:t>
        </w:r>
      </w:hyperlink>
      <w:r>
        <w:t xml:space="preserve"> Федерального закона "О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 Правительство Российской Федерации постановляет:</w:t>
      </w:r>
    </w:p>
    <w:p w:rsidR="00310520" w:rsidRDefault="00310520">
      <w:pPr>
        <w:pStyle w:val="ConsPlusNormal"/>
        <w:spacing w:before="220"/>
        <w:ind w:firstLine="540"/>
        <w:jc w:val="both"/>
      </w:pPr>
      <w:bookmarkStart w:id="1" w:name="P12"/>
      <w:bookmarkEnd w:id="1"/>
      <w:r>
        <w:t>1. 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 (далее соответственно - контракт (договор), государственный (муниципальный) контракт, контракт учреждения, соглашение (договор), указанных в </w:t>
      </w:r>
      <w:hyperlink r:id="rId8">
        <w:r>
          <w:rPr>
            <w:color w:val="0000FF"/>
          </w:rPr>
          <w:t>частях 4</w:t>
        </w:r>
      </w:hyperlink>
      <w:r>
        <w:t xml:space="preserve">, </w:t>
      </w:r>
      <w:hyperlink r:id="rId9">
        <w:r>
          <w:rPr>
            <w:color w:val="0000FF"/>
          </w:rPr>
          <w:t>5</w:t>
        </w:r>
      </w:hyperlink>
      <w:r>
        <w:t xml:space="preserve"> и </w:t>
      </w:r>
      <w:hyperlink r:id="rId10">
        <w:r>
          <w:rPr>
            <w:color w:val="0000FF"/>
          </w:rPr>
          <w:t>8 статьи 10</w:t>
        </w:r>
      </w:hyperlink>
      <w:r>
        <w:t xml:space="preserve"> Федерального закона "О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году", осуществляется в 2023 году на расчетные счета, открытые в кредитных организациях:</w:t>
      </w:r>
    </w:p>
    <w:p w:rsidR="00310520" w:rsidRDefault="00310520">
      <w:pPr>
        <w:pStyle w:val="ConsPlusNormal"/>
        <w:spacing w:before="220"/>
        <w:ind w:firstLine="540"/>
        <w:jc w:val="both"/>
      </w:pPr>
      <w:bookmarkStart w:id="2" w:name="P13"/>
      <w:bookmarkEnd w:id="2"/>
      <w:r>
        <w:t>а) поставщикам строительных материалов и оборудования, затраты на приобретение которых включены в сметную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сметная документация), информация о которых в сметной документации содержится в перечне строительных материалов и оборудования, включенных в сметную документацию (далее - перечень), который:</w:t>
      </w:r>
    </w:p>
    <w:p w:rsidR="00310520" w:rsidRDefault="00310520">
      <w:pPr>
        <w:pStyle w:val="ConsPlusNormal"/>
        <w:spacing w:before="220"/>
        <w:ind w:firstLine="540"/>
        <w:jc w:val="both"/>
      </w:pPr>
      <w:r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</w:p>
    <w:p w:rsidR="00310520" w:rsidRDefault="00310520">
      <w:pPr>
        <w:pStyle w:val="ConsPlusNormal"/>
        <w:spacing w:before="220"/>
        <w:ind w:firstLine="540"/>
        <w:jc w:val="both"/>
      </w:pPr>
      <w: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складочный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и утверждается получателем субсидии (бюджетных инвестиций, взноса в уставный складочный капитал (вклада в имущество) юридических лиц (их дочерних обществ),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партнерстве);</w:t>
      </w:r>
    </w:p>
    <w:p w:rsidR="00310520" w:rsidRDefault="00310520">
      <w:pPr>
        <w:pStyle w:val="ConsPlusNormal"/>
        <w:spacing w:before="220"/>
        <w:ind w:firstLine="540"/>
        <w:jc w:val="both"/>
      </w:pPr>
      <w:bookmarkStart w:id="3" w:name="P16"/>
      <w:bookmarkEnd w:id="3"/>
      <w:r>
        <w:t xml:space="preserve">б) поставщикам товаров, не указанных в </w:t>
      </w:r>
      <w:hyperlink w:anchor="P13">
        <w:r>
          <w:rPr>
            <w:color w:val="0000FF"/>
          </w:rPr>
          <w:t>подпункте "а"</w:t>
        </w:r>
      </w:hyperlink>
      <w:r>
        <w:t xml:space="preserve"> настоящего пункта, при представлении в территориальный орган Федерального казначейства заказчиками по контрактам (договорам), </w:t>
      </w:r>
      <w:r>
        <w:lastRenderedPageBreak/>
        <w:t xml:space="preserve">заключаемым в рамках исполнения государственного (муниципального) контракта, контракта учреждения, соглашения (договора), подтверждающих поставку иных товаров документов, определенных нормативным правовым актом Министерства финансов Российской Федерации в соответствии с </w:t>
      </w:r>
      <w:hyperlink r:id="rId11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 (далее - порядок санкционирования).</w:t>
      </w:r>
    </w:p>
    <w:p w:rsidR="00310520" w:rsidRDefault="00310520">
      <w:pPr>
        <w:pStyle w:val="ConsPlusNormal"/>
        <w:spacing w:before="220"/>
        <w:ind w:firstLine="540"/>
        <w:jc w:val="both"/>
      </w:pPr>
      <w:r>
        <w:t>2. В перечень включаются наименования строительных материалов и оборудования в соответствии с проектной документацией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строительство (реконструкцию, в том числе с элементами реставрации, техническое перевооружение), капитальный ремонт которых осуществляется в рамках государственного (муниципального) контракта, контракта учреждения, соглашения (договора), необходимых для его исполнения.</w:t>
      </w:r>
    </w:p>
    <w:p w:rsidR="00310520" w:rsidRDefault="00310520">
      <w:pPr>
        <w:pStyle w:val="ConsPlusNormal"/>
        <w:spacing w:before="220"/>
        <w:ind w:firstLine="540"/>
        <w:jc w:val="both"/>
      </w:pPr>
      <w:r>
        <w:t>3. Перечень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складочный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в территориальный орган Федерального казначейства по месту открытия ему лицевого счета участника казначейского сопровождения для доведения до территориальных органов Федерального казначейства, в которых заказчикам по контрактам (договорам), указанным в </w:t>
      </w:r>
      <w:hyperlink w:anchor="P12">
        <w:r>
          <w:rPr>
            <w:color w:val="0000FF"/>
          </w:rPr>
          <w:t>пункте 1</w:t>
        </w:r>
      </w:hyperlink>
      <w:r>
        <w:t xml:space="preserve"> настоящего постановления, открыты лицевые счета участника казначейского сопровождения.</w:t>
      </w:r>
    </w:p>
    <w:p w:rsidR="00310520" w:rsidRDefault="00310520">
      <w:pPr>
        <w:pStyle w:val="ConsPlusNormal"/>
        <w:spacing w:before="220"/>
        <w:ind w:firstLine="540"/>
        <w:jc w:val="both"/>
      </w:pPr>
      <w:r>
        <w:t xml:space="preserve">4.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заключенным в рамках исполнения государственных (муниципальных) контрактов, контрактов учреждений, указанных в </w:t>
      </w:r>
      <w:hyperlink r:id="rId12">
        <w:r>
          <w:rPr>
            <w:color w:val="0000FF"/>
          </w:rPr>
          <w:t>частях 6</w:t>
        </w:r>
      </w:hyperlink>
      <w:r>
        <w:t xml:space="preserve"> и </w:t>
      </w:r>
      <w:hyperlink r:id="rId13">
        <w:r>
          <w:rPr>
            <w:color w:val="0000FF"/>
          </w:rPr>
          <w:t>8 статьи 10</w:t>
        </w:r>
      </w:hyperlink>
      <w:r>
        <w:t xml:space="preserve"> Федерального закона "О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году", осуществляется в 2023 году на расчетные счета, открытые в кредитных организациях подрядчикам (исполнителям) по таким контрактам (договорам) (далее - подрядчик (исполнитель),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 порядком санкционирования, а также сформированный подрядчиком (исполнителем) реестр 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</w:t>
      </w:r>
      <w:hyperlink w:anchor="P41">
        <w:r>
          <w:rPr>
            <w:color w:val="0000FF"/>
          </w:rPr>
          <w:t>приложению</w:t>
        </w:r>
      </w:hyperlink>
      <w:r>
        <w:t>, указанные в документах, подтверждающих выполнение работ, оказание услуг, определенных порядком санкционирования.</w:t>
      </w:r>
    </w:p>
    <w:p w:rsidR="00310520" w:rsidRDefault="00310520">
      <w:pPr>
        <w:pStyle w:val="ConsPlusNormal"/>
        <w:spacing w:before="220"/>
        <w:ind w:firstLine="540"/>
        <w:jc w:val="both"/>
      </w:pPr>
      <w:r>
        <w:t>5.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310520" w:rsidRDefault="00310520">
      <w:pPr>
        <w:pStyle w:val="ConsPlusNormal"/>
        <w:spacing w:before="220"/>
        <w:ind w:firstLine="540"/>
        <w:jc w:val="both"/>
      </w:pPr>
      <w:r>
        <w:t>а) поставщикам строительных материалов и оборудования, осуществляют проверку указанных в контрактах (договорах) наименований строительных материалов и оборудования на наличие их в соответствующем перечне;</w:t>
      </w:r>
    </w:p>
    <w:p w:rsidR="00310520" w:rsidRDefault="00310520">
      <w:pPr>
        <w:pStyle w:val="ConsPlusNormal"/>
        <w:spacing w:before="220"/>
        <w:ind w:firstLine="540"/>
        <w:jc w:val="both"/>
      </w:pPr>
      <w:r>
        <w:t xml:space="preserve">б) поставщикам товаров, указанных в </w:t>
      </w:r>
      <w:hyperlink w:anchor="P16">
        <w:r>
          <w:rPr>
            <w:color w:val="0000FF"/>
          </w:rPr>
          <w:t>подпункте "б" пункта 1</w:t>
        </w:r>
      </w:hyperlink>
      <w:r>
        <w:t xml:space="preserve"> настоящего постановления, </w:t>
      </w:r>
      <w:r>
        <w:lastRenderedPageBreak/>
        <w:t>осуществляют проверку документов, подтверждающих поставку товаров, определенных порядком санкционирования;</w:t>
      </w:r>
    </w:p>
    <w:p w:rsidR="00310520" w:rsidRDefault="00310520">
      <w:pPr>
        <w:pStyle w:val="ConsPlusNormal"/>
        <w:spacing w:before="220"/>
        <w:ind w:firstLine="540"/>
        <w:jc w:val="both"/>
      </w:pPr>
      <w:r>
        <w:t xml:space="preserve">в) подрядчикам (исполнителям), осуществляют проверку документов о приемке в соответствии с порядком санкционирования, а также наличия реестра документов, предусмотренного </w:t>
      </w:r>
      <w:hyperlink w:anchor="P41">
        <w:r>
          <w:rPr>
            <w:color w:val="0000FF"/>
          </w:rPr>
          <w:t>приложением</w:t>
        </w:r>
      </w:hyperlink>
      <w:r>
        <w:t xml:space="preserve"> к настоящему постановлению.</w:t>
      </w:r>
    </w:p>
    <w:p w:rsidR="00310520" w:rsidRDefault="00310520">
      <w:pPr>
        <w:pStyle w:val="ConsPlusNormal"/>
        <w:spacing w:before="220"/>
        <w:ind w:firstLine="540"/>
        <w:jc w:val="both"/>
      </w:pPr>
      <w:r>
        <w:t xml:space="preserve">6. 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14">
        <w:r>
          <w:rPr>
            <w:color w:val="0000FF"/>
          </w:rPr>
          <w:t>статьей 220.2</w:t>
        </w:r>
      </w:hyperlink>
      <w:r>
        <w:t xml:space="preserve"> Бюджетного кодекса Российской Федерации средств, определенных в соответствии со </w:t>
      </w:r>
      <w:hyperlink r:id="rId15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Федерации, в случаях, установленных </w:t>
      </w:r>
      <w:hyperlink r:id="rId16">
        <w:r>
          <w:rPr>
            <w:color w:val="0000FF"/>
          </w:rPr>
          <w:t>частью 15 статьи 10</w:t>
        </w:r>
      </w:hyperlink>
      <w:r>
        <w:t xml:space="preserve"> Федерального закона "О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году".</w:t>
      </w: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right"/>
      </w:pPr>
      <w:r>
        <w:t>Председатель Правительства</w:t>
      </w:r>
    </w:p>
    <w:p w:rsidR="00310520" w:rsidRDefault="00310520">
      <w:pPr>
        <w:pStyle w:val="ConsPlusNormal"/>
        <w:jc w:val="right"/>
      </w:pPr>
      <w:r>
        <w:t>Российской Федерации</w:t>
      </w:r>
    </w:p>
    <w:p w:rsidR="00310520" w:rsidRDefault="00310520">
      <w:pPr>
        <w:pStyle w:val="ConsPlusNormal"/>
        <w:jc w:val="right"/>
      </w:pPr>
      <w:r>
        <w:t>М.МИШУСТИН</w:t>
      </w: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right"/>
        <w:outlineLvl w:val="0"/>
      </w:pPr>
      <w:r>
        <w:t>Приложение</w:t>
      </w:r>
    </w:p>
    <w:p w:rsidR="00310520" w:rsidRDefault="00310520">
      <w:pPr>
        <w:pStyle w:val="ConsPlusNormal"/>
        <w:jc w:val="right"/>
      </w:pPr>
      <w:r>
        <w:lastRenderedPageBreak/>
        <w:t>к постановлению Правительства</w:t>
      </w:r>
    </w:p>
    <w:p w:rsidR="00310520" w:rsidRDefault="00310520">
      <w:pPr>
        <w:pStyle w:val="ConsPlusNormal"/>
        <w:jc w:val="right"/>
      </w:pPr>
      <w:r>
        <w:t>Российской Федерации</w:t>
      </w:r>
    </w:p>
    <w:p w:rsidR="00310520" w:rsidRDefault="00310520">
      <w:pPr>
        <w:pStyle w:val="ConsPlusNormal"/>
        <w:jc w:val="right"/>
      </w:pPr>
      <w:r>
        <w:t>от 26 декабря 2022 г. N 2438</w:t>
      </w: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right"/>
      </w:pPr>
      <w:r>
        <w:t>(форма)</w:t>
      </w:r>
    </w:p>
    <w:p w:rsidR="00310520" w:rsidRDefault="0031052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310520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310520" w:rsidRDefault="00310520">
            <w:pPr>
              <w:pStyle w:val="ConsPlusNormal"/>
              <w:jc w:val="center"/>
            </w:pPr>
            <w:bookmarkStart w:id="4" w:name="P41"/>
            <w:bookmarkEnd w:id="4"/>
            <w:r>
              <w:t>РЕЕСТР</w:t>
            </w:r>
          </w:p>
          <w:p w:rsidR="00310520" w:rsidRDefault="00310520">
            <w:pPr>
              <w:pStyle w:val="ConsPlusNormal"/>
              <w:jc w:val="center"/>
            </w:pPr>
            <w: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</w:p>
          <w:p w:rsidR="00310520" w:rsidRDefault="00310520">
            <w:pPr>
              <w:pStyle w:val="ConsPlusNormal"/>
              <w:jc w:val="center"/>
            </w:pPr>
            <w:r>
              <w:t>N _______________________</w:t>
            </w:r>
          </w:p>
        </w:tc>
      </w:tr>
    </w:tbl>
    <w:p w:rsidR="00310520" w:rsidRDefault="00310520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2894"/>
        <w:gridCol w:w="2041"/>
        <w:gridCol w:w="1072"/>
      </w:tblGrid>
      <w:tr w:rsidR="00310520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520" w:rsidRDefault="00310520">
            <w:pPr>
              <w:pStyle w:val="ConsPlusNormal"/>
              <w:jc w:val="center"/>
            </w:pPr>
            <w:r>
              <w:t>Коды</w:t>
            </w:r>
          </w:p>
        </w:tc>
      </w:tr>
      <w:tr w:rsidR="00310520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310520" w:rsidRDefault="00310520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310520" w:rsidRDefault="00310520">
            <w:pPr>
              <w:pStyle w:val="ConsPlusNormal"/>
              <w:jc w:val="center"/>
            </w:pPr>
            <w:r>
              <w:t>от "__" 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10520" w:rsidRDefault="00310520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</w:tr>
      <w:tr w:rsidR="00310520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0520" w:rsidRDefault="00310520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10520" w:rsidRDefault="00310520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</w:tr>
      <w:tr w:rsidR="00310520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10520" w:rsidRDefault="00310520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</w:tr>
      <w:tr w:rsidR="00310520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0520" w:rsidRDefault="00310520">
            <w:pPr>
              <w:pStyle w:val="ConsPlusNormal"/>
            </w:pPr>
            <w: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10520" w:rsidRDefault="00310520">
            <w:pPr>
              <w:pStyle w:val="ConsPlusNormal"/>
              <w:jc w:val="right"/>
            </w:pPr>
            <w:r>
              <w:t>Аналитический код раздела на лицевом счете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</w:tr>
      <w:tr w:rsidR="00310520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0520" w:rsidRDefault="00310520">
            <w:pPr>
              <w:pStyle w:val="ConsPlusNormal"/>
            </w:pPr>
            <w:r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10520" w:rsidRDefault="00310520">
            <w:pPr>
              <w:pStyle w:val="ConsPlusNormal"/>
              <w:jc w:val="right"/>
            </w:pPr>
            <w: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</w:tr>
      <w:tr w:rsidR="00310520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10520" w:rsidRDefault="00310520">
            <w:pPr>
              <w:pStyle w:val="ConsPlusNormal"/>
              <w:jc w:val="right"/>
            </w:pPr>
            <w: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</w:tr>
      <w:tr w:rsidR="00310520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10520" w:rsidRDefault="00310520">
            <w:pPr>
              <w:pStyle w:val="ConsPlusNormal"/>
              <w:jc w:val="right"/>
            </w:pPr>
            <w: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</w:tr>
      <w:tr w:rsidR="00310520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10520" w:rsidRDefault="00310520">
            <w:pPr>
              <w:pStyle w:val="ConsPlusNormal"/>
            </w:pPr>
            <w: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10520" w:rsidRDefault="00310520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</w:tr>
      <w:tr w:rsidR="00310520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10520" w:rsidRDefault="00310520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10520" w:rsidRDefault="00310520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</w:tr>
      <w:tr w:rsidR="00310520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10520" w:rsidRDefault="00310520">
            <w:pPr>
              <w:pStyle w:val="ConsPlusNormal"/>
              <w:jc w:val="right"/>
            </w:pPr>
            <w: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</w:tr>
      <w:tr w:rsidR="00310520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0520" w:rsidRDefault="00310520">
            <w:pPr>
              <w:pStyle w:val="ConsPlusNormal"/>
            </w:pPr>
            <w: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10520" w:rsidRDefault="00310520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0520" w:rsidRDefault="00E674F8">
            <w:pPr>
              <w:pStyle w:val="ConsPlusNormal"/>
              <w:jc w:val="center"/>
            </w:pPr>
            <w:hyperlink r:id="rId17">
              <w:r w:rsidR="00310520">
                <w:rPr>
                  <w:color w:val="0000FF"/>
                </w:rPr>
                <w:t>383</w:t>
              </w:r>
            </w:hyperlink>
          </w:p>
        </w:tc>
      </w:tr>
    </w:tbl>
    <w:p w:rsidR="00310520" w:rsidRDefault="0031052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4238"/>
        <w:gridCol w:w="1411"/>
        <w:gridCol w:w="1411"/>
        <w:gridCol w:w="1247"/>
      </w:tblGrid>
      <w:tr w:rsidR="00310520">
        <w:tc>
          <w:tcPr>
            <w:tcW w:w="710" w:type="dxa"/>
            <w:vMerge w:val="restart"/>
          </w:tcPr>
          <w:p w:rsidR="00310520" w:rsidRDefault="0031052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307" w:type="dxa"/>
            <w:gridSpan w:val="4"/>
          </w:tcPr>
          <w:p w:rsidR="00310520" w:rsidRDefault="00310520">
            <w:pPr>
              <w:pStyle w:val="ConsPlusNormal"/>
              <w:jc w:val="center"/>
            </w:pPr>
            <w: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135">
              <w:r>
                <w:rPr>
                  <w:color w:val="0000FF"/>
                </w:rPr>
                <w:t>&lt;*&gt;</w:t>
              </w:r>
            </w:hyperlink>
          </w:p>
        </w:tc>
      </w:tr>
      <w:tr w:rsidR="00310520">
        <w:tc>
          <w:tcPr>
            <w:tcW w:w="710" w:type="dxa"/>
            <w:vMerge/>
          </w:tcPr>
          <w:p w:rsidR="00310520" w:rsidRDefault="00310520">
            <w:pPr>
              <w:pStyle w:val="ConsPlusNormal"/>
            </w:pPr>
          </w:p>
        </w:tc>
        <w:tc>
          <w:tcPr>
            <w:tcW w:w="4238" w:type="dxa"/>
          </w:tcPr>
          <w:p w:rsidR="00310520" w:rsidRDefault="00310520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411" w:type="dxa"/>
          </w:tcPr>
          <w:p w:rsidR="00310520" w:rsidRDefault="00310520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411" w:type="dxa"/>
          </w:tcPr>
          <w:p w:rsidR="00310520" w:rsidRDefault="00310520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47" w:type="dxa"/>
          </w:tcPr>
          <w:p w:rsidR="00310520" w:rsidRDefault="00310520">
            <w:pPr>
              <w:pStyle w:val="ConsPlusNormal"/>
              <w:jc w:val="center"/>
            </w:pPr>
            <w:r>
              <w:t>Сумма</w:t>
            </w:r>
          </w:p>
        </w:tc>
      </w:tr>
      <w:tr w:rsidR="00310520">
        <w:tc>
          <w:tcPr>
            <w:tcW w:w="710" w:type="dxa"/>
          </w:tcPr>
          <w:p w:rsidR="00310520" w:rsidRDefault="0031052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38" w:type="dxa"/>
          </w:tcPr>
          <w:p w:rsidR="00310520" w:rsidRDefault="00310520">
            <w:pPr>
              <w:pStyle w:val="ConsPlusNormal"/>
              <w:jc w:val="center"/>
            </w:pPr>
            <w:bookmarkStart w:id="5" w:name="P97"/>
            <w:bookmarkEnd w:id="5"/>
            <w:r>
              <w:t>2</w:t>
            </w:r>
          </w:p>
        </w:tc>
        <w:tc>
          <w:tcPr>
            <w:tcW w:w="1411" w:type="dxa"/>
          </w:tcPr>
          <w:p w:rsidR="00310520" w:rsidRDefault="0031052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1" w:type="dxa"/>
          </w:tcPr>
          <w:p w:rsidR="00310520" w:rsidRDefault="00310520">
            <w:pPr>
              <w:pStyle w:val="ConsPlusNormal"/>
              <w:jc w:val="center"/>
            </w:pPr>
            <w:bookmarkStart w:id="6" w:name="P99"/>
            <w:bookmarkEnd w:id="6"/>
            <w:r>
              <w:t>4</w:t>
            </w:r>
          </w:p>
        </w:tc>
        <w:tc>
          <w:tcPr>
            <w:tcW w:w="1247" w:type="dxa"/>
          </w:tcPr>
          <w:p w:rsidR="00310520" w:rsidRDefault="00310520">
            <w:pPr>
              <w:pStyle w:val="ConsPlusNormal"/>
              <w:jc w:val="center"/>
            </w:pPr>
            <w:bookmarkStart w:id="7" w:name="P100"/>
            <w:bookmarkEnd w:id="7"/>
            <w:r>
              <w:t>5</w:t>
            </w:r>
          </w:p>
        </w:tc>
      </w:tr>
      <w:tr w:rsidR="00310520">
        <w:tc>
          <w:tcPr>
            <w:tcW w:w="710" w:type="dxa"/>
          </w:tcPr>
          <w:p w:rsidR="00310520" w:rsidRDefault="00310520">
            <w:pPr>
              <w:pStyle w:val="ConsPlusNormal"/>
            </w:pPr>
          </w:p>
        </w:tc>
        <w:tc>
          <w:tcPr>
            <w:tcW w:w="4238" w:type="dxa"/>
          </w:tcPr>
          <w:p w:rsidR="00310520" w:rsidRDefault="00310520">
            <w:pPr>
              <w:pStyle w:val="ConsPlusNormal"/>
            </w:pPr>
          </w:p>
        </w:tc>
        <w:tc>
          <w:tcPr>
            <w:tcW w:w="1411" w:type="dxa"/>
          </w:tcPr>
          <w:p w:rsidR="00310520" w:rsidRDefault="00310520">
            <w:pPr>
              <w:pStyle w:val="ConsPlusNormal"/>
            </w:pPr>
          </w:p>
        </w:tc>
        <w:tc>
          <w:tcPr>
            <w:tcW w:w="1411" w:type="dxa"/>
          </w:tcPr>
          <w:p w:rsidR="00310520" w:rsidRDefault="00310520">
            <w:pPr>
              <w:pStyle w:val="ConsPlusNormal"/>
            </w:pPr>
          </w:p>
        </w:tc>
        <w:tc>
          <w:tcPr>
            <w:tcW w:w="1247" w:type="dxa"/>
          </w:tcPr>
          <w:p w:rsidR="00310520" w:rsidRDefault="00310520">
            <w:pPr>
              <w:pStyle w:val="ConsPlusNormal"/>
            </w:pPr>
          </w:p>
        </w:tc>
      </w:tr>
    </w:tbl>
    <w:p w:rsidR="00310520" w:rsidRDefault="0031052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1587"/>
        <w:gridCol w:w="340"/>
        <w:gridCol w:w="1684"/>
        <w:gridCol w:w="340"/>
        <w:gridCol w:w="1984"/>
      </w:tblGrid>
      <w:tr w:rsidR="00310520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0520" w:rsidRDefault="00310520">
            <w:pPr>
              <w:pStyle w:val="ConsPlusNormal"/>
            </w:pPr>
            <w:r>
              <w:t>Руководитель подрядчика (исполнителя) по контракту (договору)</w:t>
            </w:r>
          </w:p>
          <w:p w:rsidR="00310520" w:rsidRDefault="00310520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0520" w:rsidRDefault="0031052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10520" w:rsidRDefault="00310520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0520" w:rsidRDefault="0031052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10520" w:rsidRDefault="00310520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0520" w:rsidRDefault="00310520">
            <w:pPr>
              <w:pStyle w:val="ConsPlusNormal"/>
            </w:pPr>
          </w:p>
        </w:tc>
      </w:tr>
      <w:tr w:rsidR="00310520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0520" w:rsidRDefault="00310520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0520" w:rsidRDefault="00310520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10520" w:rsidRDefault="00310520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0520" w:rsidRDefault="0031052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10520" w:rsidRDefault="0031052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0520" w:rsidRDefault="00310520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10520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0520" w:rsidRDefault="00310520">
            <w:pPr>
              <w:pStyle w:val="ConsPlusNormal"/>
            </w:pPr>
            <w:r>
              <w:t>Руководитель заказчика по контракту (договору)</w:t>
            </w:r>
          </w:p>
          <w:p w:rsidR="00310520" w:rsidRDefault="00310520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0520" w:rsidRDefault="0031052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10520" w:rsidRDefault="00310520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0520" w:rsidRDefault="0031052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10520" w:rsidRDefault="00310520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0520" w:rsidRDefault="00310520">
            <w:pPr>
              <w:pStyle w:val="ConsPlusNormal"/>
            </w:pPr>
          </w:p>
        </w:tc>
      </w:tr>
      <w:tr w:rsidR="00310520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310520" w:rsidRDefault="00310520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0520" w:rsidRDefault="00310520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10520" w:rsidRDefault="00310520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0520" w:rsidRDefault="0031052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10520" w:rsidRDefault="0031052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0520" w:rsidRDefault="00310520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ind w:firstLine="540"/>
        <w:jc w:val="both"/>
      </w:pPr>
      <w:r>
        <w:t>--------------------------------</w:t>
      </w:r>
    </w:p>
    <w:p w:rsidR="00310520" w:rsidRDefault="00310520">
      <w:pPr>
        <w:pStyle w:val="ConsPlusNormal"/>
        <w:spacing w:before="220"/>
        <w:ind w:firstLine="540"/>
        <w:jc w:val="both"/>
      </w:pPr>
      <w:bookmarkStart w:id="8" w:name="P135"/>
      <w:bookmarkEnd w:id="8"/>
      <w:r>
        <w:t>&lt;*&gt; В случае если подрядчик (исполнитель):</w:t>
      </w:r>
    </w:p>
    <w:p w:rsidR="00310520" w:rsidRDefault="00310520">
      <w:pPr>
        <w:pStyle w:val="ConsPlusNormal"/>
        <w:spacing w:before="220"/>
        <w:ind w:firstLine="540"/>
        <w:jc w:val="both"/>
      </w:pPr>
      <w: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97">
        <w:r>
          <w:rPr>
            <w:color w:val="0000FF"/>
          </w:rPr>
          <w:t>графах 2</w:t>
        </w:r>
      </w:hyperlink>
      <w:r>
        <w:t xml:space="preserve">, </w:t>
      </w:r>
      <w:hyperlink w:anchor="P99">
        <w:r>
          <w:rPr>
            <w:color w:val="0000FF"/>
          </w:rPr>
          <w:t>4</w:t>
        </w:r>
      </w:hyperlink>
      <w:r>
        <w:t xml:space="preserve"> и </w:t>
      </w:r>
      <w:hyperlink w:anchor="P100">
        <w:r>
          <w:rPr>
            <w:color w:val="0000FF"/>
          </w:rPr>
          <w:t>5</w:t>
        </w:r>
      </w:hyperlink>
      <w: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 (</w:t>
      </w:r>
      <w:hyperlink r:id="rId18">
        <w:r>
          <w:rPr>
            <w:color w:val="0000FF"/>
          </w:rPr>
          <w:t>приложение N 1</w:t>
        </w:r>
      </w:hyperlink>
      <w:r>
        <w:t xml:space="preserve"> к Порядку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(договору), утвержденному приказом Министерства финансов Российской Федерации от 10 декабря 2021 г. N 210н, в части отражения наименования формы, даты ее формирования и суммы (без представления подрядчиком (исполнителем) в территориальный орган Федерального казначейства указанного расчета накладных расходов);</w:t>
      </w:r>
    </w:p>
    <w:p w:rsidR="00310520" w:rsidRDefault="00310520">
      <w:pPr>
        <w:pStyle w:val="ConsPlusNormal"/>
        <w:spacing w:before="220"/>
        <w:ind w:firstLine="540"/>
        <w:jc w:val="both"/>
      </w:pPr>
      <w: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обязательств подрядчика (исполнителя), установленных </w:t>
      </w:r>
      <w:hyperlink r:id="rId19">
        <w:r>
          <w:rPr>
            <w:color w:val="0000FF"/>
          </w:rPr>
          <w:t>Порядком</w:t>
        </w:r>
      </w:hyperlink>
      <w:r>
        <w:t xml:space="preserve"> осуществления территориальными органами Федерального казначейства санкционирования операций со средствами участников казначейского сопровождения, утвержденным приказом Министерства финансов Российской Федерации от 17 декабря 2021 г. N 214н.</w:t>
      </w: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jc w:val="both"/>
      </w:pPr>
    </w:p>
    <w:p w:rsidR="00310520" w:rsidRDefault="0031052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41B15" w:rsidRDefault="00141B15"/>
    <w:sectPr w:rsidR="00141B15" w:rsidSect="00872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520"/>
    <w:rsid w:val="00141B15"/>
    <w:rsid w:val="00310520"/>
    <w:rsid w:val="00E6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99FDFF-5451-4F9C-AC64-8D0236749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05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105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1052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0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05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A3095477EFC3FBEC5DEE24CE2E0B4356A774E28CE2B06EDCBDC5BF853520D32BEEC65706FCA21F03AA961ACDF57736E4BBF07F3C01775A0D7y1E" TargetMode="External"/><Relationship Id="rId13" Type="http://schemas.openxmlformats.org/officeDocument/2006/relationships/hyperlink" Target="consultantplus://offline/ref=8A3095477EFC3FBEC5DEE24CE2E0B4356A774E28CE2B06EDCBDC5BF853520D32BEEC65706FCA21F03EA961ACDF57736E4BBF07F3C01775A0D7y1E" TargetMode="External"/><Relationship Id="rId18" Type="http://schemas.openxmlformats.org/officeDocument/2006/relationships/hyperlink" Target="consultantplus://offline/ref=8A3095477EFC3FBEC5DEE24CE2E0B4356A744E21CA2906EDCBDC5BF853520D32BEEC65706FCA23F53EA961ACDF57736E4BBF07F3C01775A0D7y1E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A6B8C47DD8F82F49B3F3612964452B500A1788AE6EC4B06FA8710D310304F907A025BF7557540B0D2691F7ACC023C67A64D4886728E7AE1BC1y4E" TargetMode="External"/><Relationship Id="rId12" Type="http://schemas.openxmlformats.org/officeDocument/2006/relationships/hyperlink" Target="consultantplus://offline/ref=8A3095477EFC3FBEC5DEE24CE2E0B4356A774E28CE2B06EDCBDC5BF853520D32BEEC65706FCA21F038A961ACDF57736E4BBF07F3C01775A0D7y1E" TargetMode="External"/><Relationship Id="rId17" Type="http://schemas.openxmlformats.org/officeDocument/2006/relationships/hyperlink" Target="consultantplus://offline/ref=8A3095477EFC3FBEC5DEE24CE2E0B4356A764329CB2C06EDCBDC5BF853520D32BEEC65706FCB2AF13CA961ACDF57736E4BBF07F3C01775A0D7y1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A3095477EFC3FBEC5DEE24CE2E0B4356A774E28CE2B06EDCBDC5BF853520D32BEEC65706FCA21F13BA961ACDF57736E4BBF07F3C01775A0D7y1E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6B8C47DD8F82F49B3F3612964452B500A1788AE6EC4B06FA8710D310304F907A025BF7557540B0C2391F7ACC023C67A64D4886728E7AE1BC1y4E" TargetMode="External"/><Relationship Id="rId11" Type="http://schemas.openxmlformats.org/officeDocument/2006/relationships/hyperlink" Target="consultantplus://offline/ref=8A3095477EFC3FBEC5DEE24CE2E0B4356A744922C62806EDCBDC5BF853520D32BEEC657768CC23FB6EF371A896037E714BA019F0DE17D7y6E" TargetMode="External"/><Relationship Id="rId5" Type="http://schemas.openxmlformats.org/officeDocument/2006/relationships/hyperlink" Target="consultantplus://offline/ref=A6B8C47DD8F82F49B3F3612964452B500A1788AE6EC4B06FA8710D310304F907A025BF7557540B0C2591F7ACC023C67A64D4886728E7AE1BC1y4E" TargetMode="External"/><Relationship Id="rId15" Type="http://schemas.openxmlformats.org/officeDocument/2006/relationships/hyperlink" Target="consultantplus://offline/ref=8A3095477EFC3FBEC5DEE24CE2E0B4356A744922C62806EDCBDC5BF853520D32BEEC657768CD27FB6EF371A896037E714BA019F0DE17D7y6E" TargetMode="External"/><Relationship Id="rId10" Type="http://schemas.openxmlformats.org/officeDocument/2006/relationships/hyperlink" Target="consultantplus://offline/ref=8A3095477EFC3FBEC5DEE24CE2E0B4356A774E28CE2B06EDCBDC5BF853520D32BEEC65706FCA21F03EA961ACDF57736E4BBF07F3C01775A0D7y1E" TargetMode="External"/><Relationship Id="rId19" Type="http://schemas.openxmlformats.org/officeDocument/2006/relationships/hyperlink" Target="consultantplus://offline/ref=8A3095477EFC3FBEC5DEE24CE2E0B4356A754D21CD2F06EDCBDC5BF853520D32BEEC65706FCA23F13BA961ACDF57736E4BBF07F3C01775A0D7y1E" TargetMode="External"/><Relationship Id="rId4" Type="http://schemas.openxmlformats.org/officeDocument/2006/relationships/hyperlink" Target="consultantplus://offline/ref=A6B8C47DD8F82F49B3F3612964452B500A1788AE6EC4B06FA8710D310304F907A025BF7557540B0C2791F7ACC023C67A64D4886728E7AE1BC1y4E" TargetMode="External"/><Relationship Id="rId9" Type="http://schemas.openxmlformats.org/officeDocument/2006/relationships/hyperlink" Target="consultantplus://offline/ref=8A3095477EFC3FBEC5DEE24CE2E0B4356A774E28CE2B06EDCBDC5BF853520D32BEEC65706FCA21F03BA961ACDF57736E4BBF07F3C01775A0D7y1E" TargetMode="External"/><Relationship Id="rId14" Type="http://schemas.openxmlformats.org/officeDocument/2006/relationships/hyperlink" Target="consultantplus://offline/ref=8A3095477EFC3FBEC5DEE24CE2E0B4356A744922C62806EDCBDC5BF853520D32BEEC65776FC824FB6EF371A896037E714BA019F0DE17D7y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25DA21DB</Template>
  <TotalTime>4</TotalTime>
  <Pages>5</Pages>
  <Words>2202</Words>
  <Characters>12553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Елисеева Ольга Александровна</dc:creator>
  <cp:keywords/>
  <dc:description/>
  <cp:lastModifiedBy>Елисеева Ольга Александровна</cp:lastModifiedBy>
  <cp:revision>2</cp:revision>
  <cp:lastPrinted>2023-01-10T04:52:00Z</cp:lastPrinted>
  <dcterms:created xsi:type="dcterms:W3CDTF">2023-01-10T04:50:00Z</dcterms:created>
  <dcterms:modified xsi:type="dcterms:W3CDTF">2023-01-24T00:00:00Z</dcterms:modified>
</cp:coreProperties>
</file>