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4BC1D" w14:textId="782D9B4D" w:rsidR="00B000F3" w:rsidRPr="00C32F05" w:rsidRDefault="00B000F3" w:rsidP="00757022">
      <w:pPr>
        <w:spacing w:after="0" w:line="240" w:lineRule="auto"/>
        <w:jc w:val="center"/>
        <w:rPr>
          <w:rFonts w:ascii="Times New Roman" w:hAnsi="Times New Roman"/>
          <w:b/>
          <w:sz w:val="24"/>
          <w:szCs w:val="24"/>
          <w:lang w:eastAsia="ru-RU"/>
        </w:rPr>
      </w:pPr>
      <w:bookmarkStart w:id="0" w:name="_Toc413853244"/>
      <w:bookmarkStart w:id="1" w:name="_GoBack"/>
      <w:bookmarkEnd w:id="1"/>
      <w:r w:rsidRPr="00C32F05">
        <w:rPr>
          <w:rFonts w:ascii="Times New Roman" w:hAnsi="Times New Roman"/>
          <w:b/>
          <w:sz w:val="24"/>
          <w:szCs w:val="24"/>
          <w:lang w:eastAsia="ru-RU"/>
        </w:rPr>
        <w:t>Памятка по порядку выпуска и обслуживания Бюджетных карт ПАО Сбербанк</w:t>
      </w:r>
      <w:r w:rsidR="00B8203F" w:rsidRPr="00C32F05">
        <w:rPr>
          <w:rStyle w:val="a5"/>
          <w:b/>
          <w:sz w:val="24"/>
          <w:szCs w:val="24"/>
          <w:lang w:eastAsia="ru-RU"/>
        </w:rPr>
        <w:footnoteReference w:id="2"/>
      </w:r>
    </w:p>
    <w:p w14:paraId="4CD41D2F" w14:textId="77777777" w:rsidR="00B000F3" w:rsidRDefault="00B000F3" w:rsidP="00C847F5">
      <w:pPr>
        <w:spacing w:after="0" w:line="240" w:lineRule="auto"/>
        <w:contextualSpacing/>
        <w:jc w:val="both"/>
        <w:rPr>
          <w:rFonts w:ascii="Times New Roman" w:hAnsi="Times New Roman"/>
          <w:sz w:val="20"/>
          <w:szCs w:val="20"/>
        </w:rPr>
      </w:pPr>
      <w:bookmarkStart w:id="2" w:name="_Toc413853229"/>
      <w:bookmarkEnd w:id="0"/>
    </w:p>
    <w:p w14:paraId="68578E1D" w14:textId="77777777" w:rsidR="00CD5FE8" w:rsidRPr="00C32F05" w:rsidRDefault="00CD5FE8" w:rsidP="00C847F5">
      <w:pPr>
        <w:spacing w:after="0" w:line="240" w:lineRule="auto"/>
        <w:contextualSpacing/>
        <w:jc w:val="both"/>
        <w:rPr>
          <w:rFonts w:ascii="Times New Roman" w:hAnsi="Times New Roman"/>
          <w:sz w:val="20"/>
          <w:szCs w:val="20"/>
        </w:rPr>
      </w:pPr>
    </w:p>
    <w:p w14:paraId="24328EA0" w14:textId="7734A4DE" w:rsidR="00B000F3" w:rsidRPr="00CD5FE8" w:rsidRDefault="00B000F3" w:rsidP="0045539D">
      <w:pPr>
        <w:pStyle w:val="ab"/>
        <w:numPr>
          <w:ilvl w:val="0"/>
          <w:numId w:val="17"/>
        </w:numPr>
        <w:spacing w:after="0" w:line="240" w:lineRule="auto"/>
        <w:ind w:left="0" w:firstLine="357"/>
        <w:jc w:val="both"/>
        <w:rPr>
          <w:rFonts w:ascii="Times New Roman" w:hAnsi="Times New Roman"/>
          <w:sz w:val="24"/>
          <w:szCs w:val="24"/>
          <w:lang w:eastAsia="ru-RU"/>
        </w:rPr>
      </w:pPr>
      <w:r w:rsidRPr="00CD5FE8">
        <w:rPr>
          <w:rFonts w:ascii="Times New Roman" w:hAnsi="Times New Roman"/>
          <w:sz w:val="24"/>
          <w:szCs w:val="24"/>
          <w:lang w:eastAsia="ru-RU"/>
        </w:rPr>
        <w:t xml:space="preserve">Выпуск </w:t>
      </w:r>
      <w:r w:rsidR="00FA30EC" w:rsidRPr="00CD5FE8">
        <w:rPr>
          <w:rFonts w:ascii="Times New Roman" w:hAnsi="Times New Roman"/>
          <w:sz w:val="24"/>
          <w:szCs w:val="24"/>
          <w:lang w:eastAsia="ru-RU"/>
        </w:rPr>
        <w:t>К</w:t>
      </w:r>
      <w:r w:rsidR="00944EA5" w:rsidRPr="00CD5FE8">
        <w:rPr>
          <w:rFonts w:ascii="Times New Roman" w:hAnsi="Times New Roman"/>
          <w:sz w:val="24"/>
          <w:szCs w:val="24"/>
          <w:lang w:eastAsia="ru-RU"/>
        </w:rPr>
        <w:t xml:space="preserve">арты осуществляется </w:t>
      </w:r>
      <w:r w:rsidRPr="00CD5FE8">
        <w:rPr>
          <w:rFonts w:ascii="Times New Roman" w:hAnsi="Times New Roman"/>
          <w:sz w:val="24"/>
          <w:szCs w:val="24"/>
          <w:lang w:eastAsia="ru-RU"/>
        </w:rPr>
        <w:t xml:space="preserve">на основании </w:t>
      </w:r>
      <w:r w:rsidR="00021C41" w:rsidRPr="00CD5FE8">
        <w:rPr>
          <w:rFonts w:ascii="Times New Roman" w:hAnsi="Times New Roman"/>
          <w:sz w:val="24"/>
          <w:szCs w:val="24"/>
          <w:lang w:eastAsia="ru-RU"/>
        </w:rPr>
        <w:t>предоставленного в Банк Организацией (</w:t>
      </w:r>
      <w:r w:rsidR="006B6C81" w:rsidRPr="00CD5FE8">
        <w:rPr>
          <w:rFonts w:ascii="Times New Roman" w:hAnsi="Times New Roman"/>
          <w:sz w:val="24"/>
          <w:szCs w:val="24"/>
          <w:lang w:eastAsia="ru-RU"/>
        </w:rPr>
        <w:t>Учреждением)</w:t>
      </w:r>
      <w:r w:rsidR="00021C41" w:rsidRPr="00CD5FE8">
        <w:rPr>
          <w:rFonts w:ascii="Times New Roman" w:hAnsi="Times New Roman"/>
          <w:sz w:val="24"/>
          <w:szCs w:val="24"/>
          <w:lang w:eastAsia="ru-RU"/>
        </w:rPr>
        <w:t xml:space="preserve"> </w:t>
      </w:r>
      <w:r w:rsidRPr="00CD5FE8">
        <w:rPr>
          <w:rFonts w:ascii="Times New Roman" w:hAnsi="Times New Roman"/>
          <w:sz w:val="24"/>
          <w:szCs w:val="24"/>
          <w:lang w:eastAsia="ru-RU"/>
        </w:rPr>
        <w:t>Заявления</w:t>
      </w:r>
      <w:r w:rsidR="00944EA5" w:rsidRPr="00CD5FE8">
        <w:rPr>
          <w:rFonts w:ascii="Times New Roman" w:hAnsi="Times New Roman"/>
          <w:sz w:val="24"/>
          <w:szCs w:val="24"/>
          <w:lang w:eastAsia="ru-RU"/>
        </w:rPr>
        <w:t xml:space="preserve"> на </w:t>
      </w:r>
      <w:r w:rsidR="00A258DB" w:rsidRPr="00CD5FE8">
        <w:rPr>
          <w:rFonts w:ascii="Times New Roman" w:hAnsi="Times New Roman"/>
          <w:sz w:val="24"/>
          <w:szCs w:val="24"/>
          <w:lang w:eastAsia="ru-RU"/>
        </w:rPr>
        <w:t>выпуск</w:t>
      </w:r>
      <w:r w:rsidR="00944EA5" w:rsidRPr="00CD5FE8">
        <w:rPr>
          <w:rFonts w:ascii="Times New Roman" w:hAnsi="Times New Roman"/>
          <w:sz w:val="24"/>
          <w:szCs w:val="24"/>
          <w:lang w:eastAsia="ru-RU"/>
        </w:rPr>
        <w:t xml:space="preserve"> бизнес-карты</w:t>
      </w:r>
      <w:r w:rsidRPr="00CD5FE8">
        <w:rPr>
          <w:rFonts w:ascii="Times New Roman" w:hAnsi="Times New Roman"/>
          <w:sz w:val="24"/>
          <w:szCs w:val="24"/>
          <w:lang w:eastAsia="ru-RU"/>
        </w:rPr>
        <w:t xml:space="preserve">, </w:t>
      </w:r>
      <w:r w:rsidR="00944EA5" w:rsidRPr="00CD5FE8">
        <w:rPr>
          <w:rFonts w:ascii="Times New Roman" w:hAnsi="Times New Roman"/>
          <w:sz w:val="24"/>
          <w:szCs w:val="24"/>
          <w:lang w:eastAsia="ru-RU"/>
        </w:rPr>
        <w:t xml:space="preserve">при условии </w:t>
      </w:r>
      <w:r w:rsidR="00A745E8" w:rsidRPr="00CD5FE8">
        <w:rPr>
          <w:rFonts w:ascii="Times New Roman" w:hAnsi="Times New Roman"/>
          <w:sz w:val="24"/>
          <w:szCs w:val="24"/>
          <w:lang w:eastAsia="ru-RU"/>
        </w:rPr>
        <w:t>получения Банком</w:t>
      </w:r>
      <w:r w:rsidR="00944EA5" w:rsidRPr="00CD5FE8">
        <w:rPr>
          <w:rFonts w:ascii="Times New Roman" w:hAnsi="Times New Roman"/>
          <w:sz w:val="24"/>
          <w:szCs w:val="24"/>
          <w:lang w:eastAsia="ru-RU"/>
        </w:rPr>
        <w:t xml:space="preserve"> Реестра на </w:t>
      </w:r>
      <w:r w:rsidR="00C847F5" w:rsidRPr="00CD5FE8">
        <w:rPr>
          <w:rFonts w:ascii="Times New Roman" w:hAnsi="Times New Roman"/>
          <w:sz w:val="24"/>
          <w:szCs w:val="24"/>
          <w:lang w:eastAsia="ru-RU"/>
        </w:rPr>
        <w:t>выпуск карт</w:t>
      </w:r>
      <w:r w:rsidR="00A745E8" w:rsidRPr="00CD5FE8">
        <w:rPr>
          <w:rFonts w:ascii="Times New Roman" w:hAnsi="Times New Roman"/>
          <w:sz w:val="24"/>
          <w:szCs w:val="24"/>
          <w:lang w:eastAsia="ru-RU"/>
        </w:rPr>
        <w:t xml:space="preserve"> от территориального органа Федерального казначейства</w:t>
      </w:r>
      <w:r w:rsidR="00C847F5" w:rsidRPr="00CD5FE8">
        <w:rPr>
          <w:rFonts w:ascii="Times New Roman" w:hAnsi="Times New Roman"/>
          <w:sz w:val="24"/>
          <w:szCs w:val="24"/>
          <w:lang w:eastAsia="ru-RU"/>
        </w:rPr>
        <w:t>.</w:t>
      </w:r>
    </w:p>
    <w:p w14:paraId="6A20FB17" w14:textId="724FCDCB" w:rsidR="00A917A5" w:rsidRPr="00CD5FE8" w:rsidRDefault="00A917A5" w:rsidP="0045539D">
      <w:pPr>
        <w:pStyle w:val="ab"/>
        <w:numPr>
          <w:ilvl w:val="0"/>
          <w:numId w:val="17"/>
        </w:numPr>
        <w:spacing w:after="0" w:line="240" w:lineRule="auto"/>
        <w:ind w:left="0" w:firstLine="357"/>
        <w:jc w:val="both"/>
        <w:rPr>
          <w:rFonts w:ascii="Times New Roman" w:hAnsi="Times New Roman"/>
          <w:sz w:val="24"/>
          <w:szCs w:val="24"/>
        </w:rPr>
      </w:pPr>
      <w:r w:rsidRPr="00CD5FE8">
        <w:rPr>
          <w:rFonts w:ascii="Times New Roman" w:hAnsi="Times New Roman"/>
          <w:sz w:val="24"/>
          <w:szCs w:val="24"/>
        </w:rPr>
        <w:t xml:space="preserve">В Заявлении на </w:t>
      </w:r>
      <w:r w:rsidR="00A258DB" w:rsidRPr="00CD5FE8">
        <w:rPr>
          <w:rFonts w:ascii="Times New Roman" w:hAnsi="Times New Roman"/>
          <w:sz w:val="24"/>
          <w:szCs w:val="24"/>
        </w:rPr>
        <w:t>выпуск</w:t>
      </w:r>
      <w:r w:rsidRPr="00CD5FE8">
        <w:rPr>
          <w:rFonts w:ascii="Times New Roman" w:hAnsi="Times New Roman"/>
          <w:sz w:val="24"/>
          <w:szCs w:val="24"/>
        </w:rPr>
        <w:t xml:space="preserve"> бизнес-карты в разделе </w:t>
      </w:r>
      <w:r w:rsidRPr="00CD5FE8">
        <w:rPr>
          <w:rFonts w:ascii="Times New Roman" w:hAnsi="Times New Roman"/>
          <w:sz w:val="24"/>
          <w:szCs w:val="24"/>
          <w:lang w:val="en-US"/>
        </w:rPr>
        <w:t>SMS</w:t>
      </w:r>
      <w:r w:rsidRPr="00CD5FE8">
        <w:rPr>
          <w:rFonts w:ascii="Times New Roman" w:hAnsi="Times New Roman"/>
          <w:sz w:val="24"/>
          <w:szCs w:val="24"/>
        </w:rPr>
        <w:t>-</w:t>
      </w:r>
      <w:r w:rsidR="00CE2743" w:rsidRPr="00CD5FE8">
        <w:rPr>
          <w:rFonts w:ascii="Times New Roman" w:hAnsi="Times New Roman"/>
          <w:sz w:val="24"/>
          <w:szCs w:val="24"/>
        </w:rPr>
        <w:t xml:space="preserve">информирование </w:t>
      </w:r>
      <w:r w:rsidR="00082003" w:rsidRPr="00CD5FE8">
        <w:rPr>
          <w:rFonts w:ascii="Times New Roman" w:hAnsi="Times New Roman"/>
          <w:sz w:val="24"/>
          <w:szCs w:val="24"/>
          <w:lang w:eastAsia="ru-RU"/>
        </w:rPr>
        <w:t xml:space="preserve">Держателю/Организации (Учреждению) </w:t>
      </w:r>
      <w:r w:rsidR="0081768A" w:rsidRPr="00CD5FE8">
        <w:rPr>
          <w:rFonts w:ascii="Times New Roman" w:hAnsi="Times New Roman"/>
          <w:sz w:val="24"/>
          <w:szCs w:val="24"/>
        </w:rPr>
        <w:t xml:space="preserve">необходимо </w:t>
      </w:r>
      <w:r w:rsidRPr="00CD5FE8">
        <w:rPr>
          <w:rFonts w:ascii="Times New Roman" w:hAnsi="Times New Roman"/>
          <w:sz w:val="24"/>
          <w:szCs w:val="24"/>
        </w:rPr>
        <w:t>указ</w:t>
      </w:r>
      <w:r w:rsidR="0081768A" w:rsidRPr="00CD5FE8">
        <w:rPr>
          <w:rFonts w:ascii="Times New Roman" w:hAnsi="Times New Roman"/>
          <w:sz w:val="24"/>
          <w:szCs w:val="24"/>
        </w:rPr>
        <w:t>ать</w:t>
      </w:r>
      <w:r w:rsidRPr="00CD5FE8">
        <w:rPr>
          <w:rFonts w:ascii="Times New Roman" w:hAnsi="Times New Roman"/>
          <w:sz w:val="24"/>
          <w:szCs w:val="24"/>
        </w:rPr>
        <w:t xml:space="preserve"> номер мобильного телефона Держателя для получения С</w:t>
      </w:r>
      <w:r w:rsidR="00DB7AF7" w:rsidRPr="00CD5FE8">
        <w:rPr>
          <w:rFonts w:ascii="Times New Roman" w:hAnsi="Times New Roman"/>
          <w:sz w:val="24"/>
          <w:szCs w:val="24"/>
        </w:rPr>
        <w:t>ервисных</w:t>
      </w:r>
      <w:r w:rsidRPr="00CD5FE8">
        <w:rPr>
          <w:rFonts w:ascii="Times New Roman" w:hAnsi="Times New Roman"/>
          <w:sz w:val="24"/>
          <w:szCs w:val="24"/>
        </w:rPr>
        <w:t xml:space="preserve"> сообщени</w:t>
      </w:r>
      <w:r w:rsidR="00DB7AF7" w:rsidRPr="00CD5FE8">
        <w:rPr>
          <w:rFonts w:ascii="Times New Roman" w:hAnsi="Times New Roman"/>
          <w:sz w:val="24"/>
          <w:szCs w:val="24"/>
        </w:rPr>
        <w:t>й</w:t>
      </w:r>
      <w:r w:rsidR="00A40EC0" w:rsidRPr="00CD5FE8">
        <w:rPr>
          <w:rFonts w:ascii="Times New Roman" w:hAnsi="Times New Roman"/>
          <w:sz w:val="24"/>
          <w:szCs w:val="24"/>
        </w:rPr>
        <w:t xml:space="preserve"> и Уведомлений по Карте</w:t>
      </w:r>
      <w:r w:rsidR="00CE2743" w:rsidRPr="00CD5FE8">
        <w:rPr>
          <w:rStyle w:val="a5"/>
          <w:sz w:val="24"/>
          <w:szCs w:val="24"/>
        </w:rPr>
        <w:footnoteReference w:id="3"/>
      </w:r>
      <w:r w:rsidRPr="00CD5FE8">
        <w:rPr>
          <w:rFonts w:ascii="Times New Roman" w:hAnsi="Times New Roman"/>
          <w:sz w:val="24"/>
          <w:szCs w:val="24"/>
        </w:rPr>
        <w:t>.</w:t>
      </w:r>
      <w:r w:rsidR="00452874" w:rsidRPr="00CD5FE8">
        <w:rPr>
          <w:rFonts w:ascii="Times New Roman" w:hAnsi="Times New Roman"/>
          <w:sz w:val="24"/>
          <w:szCs w:val="24"/>
        </w:rPr>
        <w:t xml:space="preserve"> </w:t>
      </w:r>
    </w:p>
    <w:p w14:paraId="4E9757D9" w14:textId="77777777" w:rsidR="00263E9E" w:rsidRPr="00CD5FE8" w:rsidRDefault="00263E9E" w:rsidP="00263E9E">
      <w:pPr>
        <w:pStyle w:val="ab"/>
        <w:numPr>
          <w:ilvl w:val="0"/>
          <w:numId w:val="17"/>
        </w:numPr>
        <w:spacing w:after="0" w:line="240" w:lineRule="auto"/>
        <w:ind w:left="0" w:firstLine="357"/>
        <w:jc w:val="both"/>
        <w:rPr>
          <w:rFonts w:ascii="Times New Roman" w:hAnsi="Times New Roman"/>
          <w:sz w:val="24"/>
          <w:szCs w:val="24"/>
        </w:rPr>
      </w:pPr>
      <w:r w:rsidRPr="00CD5FE8">
        <w:rPr>
          <w:rFonts w:ascii="Times New Roman" w:hAnsi="Times New Roman"/>
          <w:sz w:val="24"/>
          <w:szCs w:val="24"/>
        </w:rPr>
        <w:t>При передаче персональных данных Держателя в Банк, в том числе номера мобильного телефона, Организация (У</w:t>
      </w:r>
      <w:r w:rsidRPr="00CD5FE8">
        <w:rPr>
          <w:rFonts w:ascii="Times New Roman" w:hAnsi="Times New Roman"/>
          <w:sz w:val="24"/>
          <w:szCs w:val="24"/>
          <w:lang w:eastAsia="ru-RU"/>
        </w:rPr>
        <w:t>чреждение</w:t>
      </w:r>
      <w:r w:rsidRPr="00CD5FE8">
        <w:rPr>
          <w:rFonts w:ascii="Times New Roman" w:hAnsi="Times New Roman"/>
          <w:sz w:val="24"/>
          <w:szCs w:val="24"/>
        </w:rPr>
        <w:t xml:space="preserve">) обеспечивает наличие правовых оснований для такой передачи и последующей обработки Банком в соответствии с требованиями законодательства РФ в целях выпуска и обслуживания Карт и получения </w:t>
      </w:r>
      <w:r w:rsidRPr="00CD5FE8">
        <w:rPr>
          <w:rFonts w:ascii="Times New Roman" w:hAnsi="Times New Roman"/>
          <w:sz w:val="24"/>
          <w:szCs w:val="24"/>
          <w:lang w:val="en-US"/>
        </w:rPr>
        <w:t>Push</w:t>
      </w:r>
      <w:r w:rsidRPr="00CD5FE8">
        <w:rPr>
          <w:rFonts w:ascii="Times New Roman" w:hAnsi="Times New Roman"/>
          <w:sz w:val="24"/>
          <w:szCs w:val="24"/>
        </w:rPr>
        <w:t>-уведомлений</w:t>
      </w:r>
      <w:r w:rsidRPr="00CD5FE8">
        <w:rPr>
          <w:rStyle w:val="a5"/>
          <w:b/>
          <w:sz w:val="24"/>
          <w:szCs w:val="24"/>
          <w:lang w:eastAsia="ru-RU"/>
        </w:rPr>
        <w:footnoteReference w:id="4"/>
      </w:r>
      <w:r w:rsidRPr="00CD5FE8">
        <w:rPr>
          <w:rFonts w:ascii="Times New Roman" w:hAnsi="Times New Roman"/>
          <w:sz w:val="24"/>
          <w:szCs w:val="24"/>
        </w:rPr>
        <w:t>/SMS-сообщений от Банка. Организация (У</w:t>
      </w:r>
      <w:r w:rsidRPr="00CD5FE8">
        <w:rPr>
          <w:rFonts w:ascii="Times New Roman" w:hAnsi="Times New Roman"/>
          <w:sz w:val="24"/>
          <w:szCs w:val="24"/>
          <w:lang w:eastAsia="ru-RU"/>
        </w:rPr>
        <w:t>чреждение</w:t>
      </w:r>
      <w:r w:rsidRPr="00CD5FE8">
        <w:rPr>
          <w:rFonts w:ascii="Times New Roman" w:hAnsi="Times New Roman"/>
          <w:sz w:val="24"/>
          <w:szCs w:val="24"/>
        </w:rPr>
        <w:t xml:space="preserve">) </w:t>
      </w:r>
      <w:r w:rsidRPr="00CD5FE8">
        <w:rPr>
          <w:rFonts w:ascii="Times New Roman" w:hAnsi="Times New Roman"/>
          <w:sz w:val="24"/>
          <w:szCs w:val="24"/>
          <w:lang w:eastAsia="ru-RU"/>
        </w:rPr>
        <w:t xml:space="preserve">по запросу Банка предоставляет подтверждение наличия указанных правовых оснований в течение 3 (трех) рабочих дней с момента запроса.  </w:t>
      </w:r>
      <w:r w:rsidRPr="00CD5FE8">
        <w:rPr>
          <w:rFonts w:ascii="Times New Roman" w:hAnsi="Times New Roman"/>
          <w:sz w:val="24"/>
          <w:szCs w:val="24"/>
        </w:rPr>
        <w:t>Организация (У</w:t>
      </w:r>
      <w:r w:rsidRPr="00CD5FE8">
        <w:rPr>
          <w:rFonts w:ascii="Times New Roman" w:hAnsi="Times New Roman"/>
          <w:sz w:val="24"/>
          <w:szCs w:val="24"/>
          <w:lang w:eastAsia="ru-RU"/>
        </w:rPr>
        <w:t>чреждение</w:t>
      </w:r>
      <w:r w:rsidRPr="00CD5FE8">
        <w:rPr>
          <w:rFonts w:ascii="Times New Roman" w:hAnsi="Times New Roman"/>
          <w:sz w:val="24"/>
          <w:szCs w:val="24"/>
        </w:rPr>
        <w:t xml:space="preserve">) </w:t>
      </w:r>
      <w:r w:rsidRPr="00CD5FE8">
        <w:rPr>
          <w:rFonts w:ascii="Times New Roman" w:hAnsi="Times New Roman"/>
          <w:sz w:val="24"/>
          <w:szCs w:val="24"/>
          <w:lang w:eastAsia="ru-RU"/>
        </w:rPr>
        <w:t xml:space="preserve">уведомляет Держателей карт об обработке их персональных данных Банком с учетом следующего: </w:t>
      </w:r>
    </w:p>
    <w:p w14:paraId="1F120031" w14:textId="77777777" w:rsidR="00263E9E" w:rsidRPr="00CD5FE8" w:rsidRDefault="00263E9E" w:rsidP="00263E9E">
      <w:pPr>
        <w:pStyle w:val="ab"/>
        <w:spacing w:after="0" w:line="240" w:lineRule="auto"/>
        <w:ind w:left="0" w:firstLine="709"/>
        <w:jc w:val="both"/>
        <w:rPr>
          <w:rFonts w:ascii="Times New Roman" w:hAnsi="Times New Roman"/>
          <w:sz w:val="24"/>
          <w:szCs w:val="24"/>
          <w:lang w:eastAsia="ru-RU"/>
        </w:rPr>
      </w:pPr>
      <w:r w:rsidRPr="00CD5FE8">
        <w:rPr>
          <w:rFonts w:ascii="Times New Roman" w:hAnsi="Times New Roman"/>
          <w:sz w:val="24"/>
          <w:szCs w:val="24"/>
          <w:lang w:eastAsia="ru-RU"/>
        </w:rPr>
        <w:t xml:space="preserve">- Срок обработки персональных данных Банком определяется достижением указанной выше цели обработки, после чего Банк может осуществлять обработку персональных данных при наличии правовых оснований в соответствии с действующим законодательством; </w:t>
      </w:r>
    </w:p>
    <w:p w14:paraId="5EF35CC0" w14:textId="4060BBBB" w:rsidR="00A917A5" w:rsidRPr="00CD5FE8" w:rsidRDefault="00263E9E" w:rsidP="00263E9E">
      <w:pPr>
        <w:pStyle w:val="ab"/>
        <w:spacing w:after="0" w:line="240" w:lineRule="auto"/>
        <w:ind w:left="0" w:firstLine="709"/>
        <w:jc w:val="both"/>
        <w:rPr>
          <w:rFonts w:ascii="Times New Roman" w:hAnsi="Times New Roman"/>
          <w:sz w:val="24"/>
          <w:szCs w:val="24"/>
        </w:rPr>
      </w:pPr>
      <w:r w:rsidRPr="00CD5FE8">
        <w:rPr>
          <w:rFonts w:ascii="Times New Roman" w:hAnsi="Times New Roman"/>
          <w:sz w:val="24"/>
          <w:szCs w:val="24"/>
          <w:lang w:eastAsia="ru-RU"/>
        </w:rPr>
        <w:t>- Банк осуществляет следующие действия с персональными данными с использованием и без использования средств автоматизации: сбор, запись, систематизацию, накопление, хранение, уточнение (обновление, изменение), извлечение, использование, доступ, обезличивание, блокирование, удаление, уничтожение.</w:t>
      </w:r>
    </w:p>
    <w:p w14:paraId="1E6CDE17" w14:textId="6C343A70" w:rsidR="00FA30EC" w:rsidRPr="00CD5FE8" w:rsidRDefault="00532EA4" w:rsidP="0045539D">
      <w:pPr>
        <w:pStyle w:val="ab"/>
        <w:keepLines/>
        <w:numPr>
          <w:ilvl w:val="0"/>
          <w:numId w:val="17"/>
        </w:numPr>
        <w:tabs>
          <w:tab w:val="left" w:pos="0"/>
          <w:tab w:val="left" w:pos="851"/>
        </w:tabs>
        <w:spacing w:after="0" w:line="240" w:lineRule="auto"/>
        <w:ind w:left="0" w:firstLine="357"/>
        <w:jc w:val="both"/>
        <w:rPr>
          <w:rFonts w:ascii="Times New Roman" w:hAnsi="Times New Roman"/>
          <w:sz w:val="24"/>
          <w:szCs w:val="24"/>
        </w:rPr>
      </w:pPr>
      <w:r w:rsidRPr="00CD5FE8">
        <w:rPr>
          <w:rFonts w:ascii="Times New Roman" w:hAnsi="Times New Roman"/>
          <w:sz w:val="24"/>
          <w:szCs w:val="24"/>
        </w:rPr>
        <w:t xml:space="preserve">Держателю необходимо </w:t>
      </w:r>
      <w:r w:rsidR="00FA30EC" w:rsidRPr="00CD5FE8">
        <w:rPr>
          <w:rFonts w:ascii="Times New Roman" w:hAnsi="Times New Roman"/>
          <w:sz w:val="24"/>
          <w:szCs w:val="24"/>
        </w:rPr>
        <w:t>получить</w:t>
      </w:r>
      <w:r w:rsidR="00B000F3" w:rsidRPr="00CD5FE8">
        <w:rPr>
          <w:rFonts w:ascii="Times New Roman" w:hAnsi="Times New Roman"/>
          <w:sz w:val="24"/>
          <w:szCs w:val="24"/>
        </w:rPr>
        <w:t xml:space="preserve"> </w:t>
      </w:r>
      <w:r w:rsidR="006B1293" w:rsidRPr="00CD5FE8">
        <w:rPr>
          <w:rFonts w:ascii="Times New Roman" w:hAnsi="Times New Roman"/>
          <w:sz w:val="24"/>
          <w:szCs w:val="24"/>
        </w:rPr>
        <w:t xml:space="preserve">Карту и ПИН-конверт к ней </w:t>
      </w:r>
      <w:r w:rsidR="00B000F3" w:rsidRPr="00CD5FE8">
        <w:rPr>
          <w:rFonts w:ascii="Times New Roman" w:hAnsi="Times New Roman"/>
          <w:sz w:val="24"/>
          <w:szCs w:val="24"/>
        </w:rPr>
        <w:t xml:space="preserve">в течение </w:t>
      </w:r>
      <w:r w:rsidR="00A27E35" w:rsidRPr="00CD5FE8">
        <w:rPr>
          <w:rFonts w:ascii="Times New Roman" w:hAnsi="Times New Roman"/>
          <w:sz w:val="24"/>
          <w:szCs w:val="24"/>
        </w:rPr>
        <w:t>6</w:t>
      </w:r>
      <w:r w:rsidR="004F7743" w:rsidRPr="00CD5FE8">
        <w:rPr>
          <w:rFonts w:ascii="Times New Roman" w:hAnsi="Times New Roman"/>
          <w:sz w:val="24"/>
          <w:szCs w:val="24"/>
        </w:rPr>
        <w:t>-</w:t>
      </w:r>
      <w:r w:rsidR="00A27E35" w:rsidRPr="00CD5FE8">
        <w:rPr>
          <w:rFonts w:ascii="Times New Roman" w:hAnsi="Times New Roman"/>
          <w:sz w:val="24"/>
          <w:szCs w:val="24"/>
        </w:rPr>
        <w:t>ти</w:t>
      </w:r>
      <w:r w:rsidR="004F7743" w:rsidRPr="00CD5FE8">
        <w:rPr>
          <w:rFonts w:ascii="Times New Roman" w:hAnsi="Times New Roman"/>
          <w:sz w:val="24"/>
          <w:szCs w:val="24"/>
        </w:rPr>
        <w:t xml:space="preserve"> месяцев</w:t>
      </w:r>
      <w:r w:rsidR="007A7276" w:rsidRPr="00CD5FE8">
        <w:rPr>
          <w:rFonts w:ascii="Times New Roman" w:hAnsi="Times New Roman"/>
          <w:sz w:val="24"/>
          <w:szCs w:val="24"/>
        </w:rPr>
        <w:t xml:space="preserve"> </w:t>
      </w:r>
      <w:r w:rsidR="00B000F3" w:rsidRPr="00CD5FE8">
        <w:rPr>
          <w:rFonts w:ascii="Times New Roman" w:hAnsi="Times New Roman"/>
          <w:sz w:val="24"/>
          <w:szCs w:val="24"/>
        </w:rPr>
        <w:t>с момента по</w:t>
      </w:r>
      <w:r w:rsidR="00224924" w:rsidRPr="00CD5FE8">
        <w:rPr>
          <w:rFonts w:ascii="Times New Roman" w:hAnsi="Times New Roman"/>
          <w:sz w:val="24"/>
          <w:szCs w:val="24"/>
        </w:rPr>
        <w:t>лучения</w:t>
      </w:r>
      <w:r w:rsidR="006B1293" w:rsidRPr="00CD5FE8">
        <w:rPr>
          <w:rFonts w:ascii="Times New Roman" w:hAnsi="Times New Roman"/>
          <w:sz w:val="24"/>
          <w:szCs w:val="24"/>
        </w:rPr>
        <w:t xml:space="preserve"> Банк</w:t>
      </w:r>
      <w:r w:rsidR="00224924" w:rsidRPr="00CD5FE8">
        <w:rPr>
          <w:rFonts w:ascii="Times New Roman" w:hAnsi="Times New Roman"/>
          <w:sz w:val="24"/>
          <w:szCs w:val="24"/>
        </w:rPr>
        <w:t>ом</w:t>
      </w:r>
      <w:r w:rsidR="006B1293" w:rsidRPr="00CD5FE8">
        <w:rPr>
          <w:rFonts w:ascii="Times New Roman" w:hAnsi="Times New Roman"/>
          <w:sz w:val="24"/>
          <w:szCs w:val="24"/>
        </w:rPr>
        <w:t xml:space="preserve"> </w:t>
      </w:r>
      <w:r w:rsidR="00B000F3" w:rsidRPr="00CD5FE8">
        <w:rPr>
          <w:rFonts w:ascii="Times New Roman" w:hAnsi="Times New Roman"/>
          <w:sz w:val="24"/>
          <w:szCs w:val="24"/>
        </w:rPr>
        <w:t>Заявл</w:t>
      </w:r>
      <w:r w:rsidR="00FA30EC" w:rsidRPr="00CD5FE8">
        <w:rPr>
          <w:rFonts w:ascii="Times New Roman" w:hAnsi="Times New Roman"/>
          <w:sz w:val="24"/>
          <w:szCs w:val="24"/>
        </w:rPr>
        <w:t xml:space="preserve">ения на </w:t>
      </w:r>
      <w:r w:rsidR="00A258DB" w:rsidRPr="00CD5FE8">
        <w:rPr>
          <w:rFonts w:ascii="Times New Roman" w:hAnsi="Times New Roman"/>
          <w:sz w:val="24"/>
          <w:szCs w:val="24"/>
        </w:rPr>
        <w:t xml:space="preserve">выпуск </w:t>
      </w:r>
      <w:r w:rsidR="00FA30EC" w:rsidRPr="00CD5FE8">
        <w:rPr>
          <w:rFonts w:ascii="Times New Roman" w:hAnsi="Times New Roman"/>
          <w:sz w:val="24"/>
          <w:szCs w:val="24"/>
        </w:rPr>
        <w:t xml:space="preserve">бизнес-карты. По истечении указанного </w:t>
      </w:r>
      <w:r w:rsidR="006B1293" w:rsidRPr="00CD5FE8">
        <w:rPr>
          <w:rFonts w:ascii="Times New Roman" w:hAnsi="Times New Roman"/>
          <w:sz w:val="24"/>
          <w:szCs w:val="24"/>
        </w:rPr>
        <w:t xml:space="preserve">срока </w:t>
      </w:r>
      <w:r w:rsidR="00FA30EC" w:rsidRPr="00CD5FE8">
        <w:rPr>
          <w:rFonts w:ascii="Times New Roman" w:hAnsi="Times New Roman"/>
          <w:sz w:val="24"/>
          <w:szCs w:val="24"/>
        </w:rPr>
        <w:t xml:space="preserve">Банк </w:t>
      </w:r>
      <w:r w:rsidR="006B1293" w:rsidRPr="00CD5FE8">
        <w:rPr>
          <w:rFonts w:ascii="Times New Roman" w:hAnsi="Times New Roman"/>
          <w:sz w:val="24"/>
          <w:szCs w:val="24"/>
        </w:rPr>
        <w:t xml:space="preserve">вправе уничтожить </w:t>
      </w:r>
      <w:r w:rsidR="00FA30EC" w:rsidRPr="00CD5FE8">
        <w:rPr>
          <w:rFonts w:ascii="Times New Roman" w:hAnsi="Times New Roman"/>
          <w:sz w:val="24"/>
          <w:szCs w:val="24"/>
        </w:rPr>
        <w:t>невостребованные Карты и ПИН-конверты к ним.</w:t>
      </w:r>
    </w:p>
    <w:p w14:paraId="20CED807" w14:textId="5181511C" w:rsidR="00842AB6" w:rsidRPr="00CD5FE8" w:rsidRDefault="00842AB6" w:rsidP="00696427">
      <w:pPr>
        <w:pStyle w:val="ab"/>
        <w:keepLines/>
        <w:numPr>
          <w:ilvl w:val="0"/>
          <w:numId w:val="17"/>
        </w:numPr>
        <w:tabs>
          <w:tab w:val="left" w:pos="0"/>
          <w:tab w:val="left" w:pos="851"/>
        </w:tabs>
        <w:spacing w:after="0" w:line="240" w:lineRule="auto"/>
        <w:ind w:left="426"/>
        <w:jc w:val="both"/>
        <w:rPr>
          <w:rFonts w:ascii="Times New Roman" w:hAnsi="Times New Roman"/>
          <w:sz w:val="24"/>
          <w:szCs w:val="24"/>
        </w:rPr>
      </w:pPr>
      <w:r w:rsidRPr="00CD5FE8">
        <w:rPr>
          <w:rFonts w:ascii="Times New Roman" w:hAnsi="Times New Roman"/>
          <w:sz w:val="24"/>
          <w:szCs w:val="24"/>
        </w:rPr>
        <w:t>Карта подлежит</w:t>
      </w:r>
      <w:r w:rsidR="006B6C81" w:rsidRPr="00CD5FE8">
        <w:rPr>
          <w:rFonts w:ascii="Times New Roman" w:hAnsi="Times New Roman"/>
          <w:sz w:val="24"/>
          <w:szCs w:val="24"/>
        </w:rPr>
        <w:t xml:space="preserve"> возврату в Банк</w:t>
      </w:r>
      <w:r w:rsidR="00472C12" w:rsidRPr="00CD5FE8">
        <w:rPr>
          <w:rFonts w:ascii="Times New Roman" w:hAnsi="Times New Roman"/>
          <w:sz w:val="24"/>
          <w:szCs w:val="24"/>
        </w:rPr>
        <w:t xml:space="preserve"> в случае:</w:t>
      </w:r>
    </w:p>
    <w:p w14:paraId="2C7E35F3" w14:textId="77777777" w:rsidR="006B6C81" w:rsidRPr="00CD5FE8" w:rsidRDefault="006B6C81"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закрытия лицевых счетов, открытых Организации (Учреждению);</w:t>
      </w:r>
    </w:p>
    <w:p w14:paraId="00E88844" w14:textId="77777777" w:rsidR="006B6C81" w:rsidRPr="00CD5FE8" w:rsidRDefault="006B6C81"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изменения наименования Организации (Учреждения);</w:t>
      </w:r>
    </w:p>
    <w:p w14:paraId="359B96D7" w14:textId="77777777" w:rsidR="006B6C81" w:rsidRPr="00CD5FE8" w:rsidRDefault="006B6C81"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повреждения Карты;</w:t>
      </w:r>
    </w:p>
    <w:p w14:paraId="2CF67951" w14:textId="77777777" w:rsidR="006B6C81" w:rsidRPr="00CD5FE8" w:rsidRDefault="006B6C81"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истечения срока действия Карты;</w:t>
      </w:r>
    </w:p>
    <w:p w14:paraId="0698EFA5" w14:textId="5F61007E" w:rsidR="006B6C81" w:rsidRPr="00CD5FE8" w:rsidRDefault="006B6C81"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ут</w:t>
      </w:r>
      <w:r w:rsidR="00F2623D" w:rsidRPr="00CD5FE8">
        <w:rPr>
          <w:rFonts w:ascii="Times New Roman" w:hAnsi="Times New Roman"/>
          <w:sz w:val="24"/>
          <w:szCs w:val="24"/>
        </w:rPr>
        <w:t>ери</w:t>
      </w:r>
      <w:r w:rsidRPr="00CD5FE8">
        <w:rPr>
          <w:rFonts w:ascii="Times New Roman" w:hAnsi="Times New Roman"/>
          <w:sz w:val="24"/>
          <w:szCs w:val="24"/>
        </w:rPr>
        <w:t xml:space="preserve"> ПИН-кода;</w:t>
      </w:r>
    </w:p>
    <w:p w14:paraId="342E50E7" w14:textId="2A8958A7" w:rsidR="006B6C81" w:rsidRPr="00CD5FE8" w:rsidRDefault="00F2623D"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 xml:space="preserve">прекращения полномочий </w:t>
      </w:r>
      <w:r w:rsidR="006B6C81" w:rsidRPr="00CD5FE8">
        <w:rPr>
          <w:rFonts w:ascii="Times New Roman" w:hAnsi="Times New Roman"/>
          <w:sz w:val="24"/>
          <w:szCs w:val="24"/>
        </w:rPr>
        <w:t>Держател</w:t>
      </w:r>
      <w:r w:rsidRPr="00CD5FE8">
        <w:rPr>
          <w:rFonts w:ascii="Times New Roman" w:hAnsi="Times New Roman"/>
          <w:sz w:val="24"/>
          <w:szCs w:val="24"/>
        </w:rPr>
        <w:t xml:space="preserve">я </w:t>
      </w:r>
      <w:r w:rsidR="006B6C81" w:rsidRPr="00CD5FE8">
        <w:rPr>
          <w:rFonts w:ascii="Times New Roman" w:hAnsi="Times New Roman"/>
          <w:sz w:val="24"/>
          <w:szCs w:val="24"/>
        </w:rPr>
        <w:t>по осуществлению операций с использованием Карты;</w:t>
      </w:r>
    </w:p>
    <w:p w14:paraId="523F264A" w14:textId="77777777" w:rsidR="00F2623D" w:rsidRPr="00CD5FE8" w:rsidRDefault="00F2623D" w:rsidP="00F2623D">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изменения данных (Ф.И.О., паспортных данных) Держателя, на имя которого выдана Карта;</w:t>
      </w:r>
    </w:p>
    <w:p w14:paraId="6FE27E17" w14:textId="1D85BD8E" w:rsidR="006B6C81" w:rsidRPr="00CD5FE8" w:rsidRDefault="006B6C81" w:rsidP="00696427">
      <w:pPr>
        <w:keepLines/>
        <w:numPr>
          <w:ilvl w:val="0"/>
          <w:numId w:val="18"/>
        </w:numPr>
        <w:tabs>
          <w:tab w:val="left" w:pos="0"/>
          <w:tab w:val="left" w:pos="851"/>
        </w:tabs>
        <w:spacing w:after="0" w:line="240" w:lineRule="auto"/>
        <w:ind w:left="851"/>
        <w:contextualSpacing/>
        <w:jc w:val="both"/>
        <w:rPr>
          <w:rFonts w:ascii="Times New Roman" w:hAnsi="Times New Roman"/>
          <w:sz w:val="24"/>
          <w:szCs w:val="24"/>
        </w:rPr>
      </w:pPr>
      <w:r w:rsidRPr="00CD5FE8">
        <w:rPr>
          <w:rFonts w:ascii="Times New Roman" w:hAnsi="Times New Roman"/>
          <w:sz w:val="24"/>
          <w:szCs w:val="24"/>
        </w:rPr>
        <w:t xml:space="preserve">закрытия или изменения номера счета, открытого </w:t>
      </w:r>
      <w:r w:rsidR="00F5705D" w:rsidRPr="00CD5FE8">
        <w:rPr>
          <w:rFonts w:ascii="Times New Roman" w:hAnsi="Times New Roman"/>
          <w:sz w:val="24"/>
          <w:szCs w:val="24"/>
        </w:rPr>
        <w:t xml:space="preserve">органу Федерального казначейства </w:t>
      </w:r>
      <w:r w:rsidRPr="00CD5FE8">
        <w:rPr>
          <w:rFonts w:ascii="Times New Roman" w:hAnsi="Times New Roman"/>
          <w:sz w:val="24"/>
          <w:szCs w:val="24"/>
        </w:rPr>
        <w:t>в Банке.</w:t>
      </w:r>
    </w:p>
    <w:p w14:paraId="3988DC57" w14:textId="68C62A84" w:rsidR="00F25C3A" w:rsidRPr="00CD5FE8" w:rsidRDefault="001C6ED3" w:rsidP="009E7021">
      <w:pPr>
        <w:pStyle w:val="ab"/>
        <w:keepLines/>
        <w:numPr>
          <w:ilvl w:val="0"/>
          <w:numId w:val="17"/>
        </w:numPr>
        <w:tabs>
          <w:tab w:val="left" w:pos="0"/>
          <w:tab w:val="left" w:pos="851"/>
        </w:tabs>
        <w:spacing w:after="0" w:line="240" w:lineRule="auto"/>
        <w:ind w:left="68" w:firstLine="357"/>
        <w:jc w:val="both"/>
        <w:rPr>
          <w:rFonts w:ascii="Times New Roman" w:hAnsi="Times New Roman"/>
          <w:sz w:val="24"/>
          <w:szCs w:val="24"/>
        </w:rPr>
      </w:pPr>
      <w:r w:rsidRPr="00CD5FE8">
        <w:rPr>
          <w:rFonts w:ascii="Times New Roman" w:hAnsi="Times New Roman"/>
          <w:sz w:val="24"/>
          <w:szCs w:val="24"/>
        </w:rPr>
        <w:t xml:space="preserve">Для прекращения действия Карты по причинам, указанным в п. </w:t>
      </w:r>
      <w:r w:rsidR="0086644B" w:rsidRPr="00CD5FE8">
        <w:rPr>
          <w:rFonts w:ascii="Times New Roman" w:hAnsi="Times New Roman"/>
          <w:sz w:val="24"/>
          <w:szCs w:val="24"/>
        </w:rPr>
        <w:t>5</w:t>
      </w:r>
      <w:r w:rsidRPr="00CD5FE8">
        <w:rPr>
          <w:rFonts w:ascii="Times New Roman" w:hAnsi="Times New Roman"/>
          <w:sz w:val="24"/>
          <w:szCs w:val="24"/>
        </w:rPr>
        <w:t xml:space="preserve"> настоящей памятки, </w:t>
      </w:r>
      <w:r w:rsidR="00F25C3A" w:rsidRPr="00CD5FE8">
        <w:rPr>
          <w:rFonts w:ascii="Times New Roman" w:hAnsi="Times New Roman"/>
          <w:sz w:val="24"/>
          <w:szCs w:val="24"/>
        </w:rPr>
        <w:t>Организация (</w:t>
      </w:r>
      <w:r w:rsidR="00472C12" w:rsidRPr="00CD5FE8">
        <w:rPr>
          <w:rFonts w:ascii="Times New Roman" w:hAnsi="Times New Roman"/>
          <w:sz w:val="24"/>
          <w:szCs w:val="24"/>
        </w:rPr>
        <w:t>У</w:t>
      </w:r>
      <w:r w:rsidR="00472C12" w:rsidRPr="00CD5FE8">
        <w:rPr>
          <w:rFonts w:ascii="Times New Roman" w:hAnsi="Times New Roman"/>
          <w:sz w:val="24"/>
          <w:szCs w:val="24"/>
          <w:lang w:eastAsia="ru-RU"/>
        </w:rPr>
        <w:t>чреждение</w:t>
      </w:r>
      <w:r w:rsidR="00F25C3A" w:rsidRPr="00CD5FE8">
        <w:rPr>
          <w:rFonts w:ascii="Times New Roman" w:hAnsi="Times New Roman"/>
          <w:sz w:val="24"/>
          <w:szCs w:val="24"/>
        </w:rPr>
        <w:t xml:space="preserve">) </w:t>
      </w:r>
      <w:r w:rsidRPr="00CD5FE8">
        <w:rPr>
          <w:rFonts w:ascii="Times New Roman" w:hAnsi="Times New Roman"/>
          <w:sz w:val="24"/>
          <w:szCs w:val="24"/>
        </w:rPr>
        <w:t>предоставляет в</w:t>
      </w:r>
      <w:r w:rsidR="00F25C3A" w:rsidRPr="00CD5FE8">
        <w:rPr>
          <w:rFonts w:ascii="Times New Roman" w:hAnsi="Times New Roman"/>
          <w:sz w:val="24"/>
          <w:szCs w:val="24"/>
        </w:rPr>
        <w:t xml:space="preserve"> Банк Заявление о прекращении действия Карты по установленной Банком форме</w:t>
      </w:r>
      <w:r w:rsidRPr="00CD5FE8">
        <w:rPr>
          <w:rFonts w:ascii="Times New Roman" w:hAnsi="Times New Roman"/>
          <w:sz w:val="24"/>
          <w:szCs w:val="24"/>
        </w:rPr>
        <w:t xml:space="preserve">. </w:t>
      </w:r>
      <w:r w:rsidR="00C72A47" w:rsidRPr="00CD5FE8">
        <w:rPr>
          <w:rFonts w:ascii="Times New Roman" w:hAnsi="Times New Roman"/>
          <w:sz w:val="24"/>
          <w:szCs w:val="24"/>
        </w:rPr>
        <w:t>З</w:t>
      </w:r>
      <w:r w:rsidRPr="00CD5FE8">
        <w:rPr>
          <w:rFonts w:ascii="Times New Roman" w:hAnsi="Times New Roman"/>
          <w:sz w:val="24"/>
          <w:szCs w:val="24"/>
        </w:rPr>
        <w:t>аявление на возврат карты в свободной форме может быть принято</w:t>
      </w:r>
      <w:r w:rsidR="00C72A47" w:rsidRPr="00CD5FE8">
        <w:rPr>
          <w:rFonts w:ascii="Times New Roman" w:hAnsi="Times New Roman"/>
          <w:sz w:val="24"/>
          <w:szCs w:val="24"/>
        </w:rPr>
        <w:t xml:space="preserve"> Банком</w:t>
      </w:r>
      <w:r w:rsidRPr="00CD5FE8">
        <w:rPr>
          <w:rFonts w:ascii="Times New Roman" w:hAnsi="Times New Roman"/>
          <w:sz w:val="24"/>
          <w:szCs w:val="24"/>
        </w:rPr>
        <w:t xml:space="preserve"> от Держателя Карты</w:t>
      </w:r>
      <w:r w:rsidR="00F25C3A" w:rsidRPr="00CD5FE8">
        <w:rPr>
          <w:rFonts w:ascii="Times New Roman" w:hAnsi="Times New Roman"/>
          <w:sz w:val="24"/>
          <w:szCs w:val="24"/>
        </w:rPr>
        <w:t>.</w:t>
      </w:r>
    </w:p>
    <w:p w14:paraId="0BC5ED33" w14:textId="7F4EBB87" w:rsidR="009B64BC" w:rsidRPr="00CD5FE8" w:rsidRDefault="00B000F3" w:rsidP="009E7021">
      <w:pPr>
        <w:pStyle w:val="ab"/>
        <w:keepLines/>
        <w:numPr>
          <w:ilvl w:val="0"/>
          <w:numId w:val="17"/>
        </w:numPr>
        <w:tabs>
          <w:tab w:val="left" w:pos="0"/>
          <w:tab w:val="left" w:pos="851"/>
        </w:tabs>
        <w:spacing w:after="0" w:line="240" w:lineRule="auto"/>
        <w:ind w:left="68" w:firstLine="357"/>
        <w:jc w:val="both"/>
        <w:rPr>
          <w:rFonts w:ascii="Times New Roman" w:hAnsi="Times New Roman"/>
          <w:sz w:val="24"/>
          <w:szCs w:val="24"/>
        </w:rPr>
      </w:pPr>
      <w:r w:rsidRPr="00CD5FE8">
        <w:rPr>
          <w:rFonts w:ascii="Times New Roman" w:hAnsi="Times New Roman"/>
          <w:sz w:val="24"/>
          <w:szCs w:val="24"/>
        </w:rPr>
        <w:t>Держател</w:t>
      </w:r>
      <w:r w:rsidR="00F01F45" w:rsidRPr="00CD5FE8">
        <w:rPr>
          <w:rFonts w:ascii="Times New Roman" w:hAnsi="Times New Roman"/>
          <w:sz w:val="24"/>
          <w:szCs w:val="24"/>
        </w:rPr>
        <w:t>ь</w:t>
      </w:r>
      <w:r w:rsidRPr="00CD5FE8">
        <w:rPr>
          <w:rFonts w:ascii="Times New Roman" w:hAnsi="Times New Roman"/>
          <w:sz w:val="24"/>
          <w:szCs w:val="24"/>
        </w:rPr>
        <w:t xml:space="preserve"> Карт</w:t>
      </w:r>
      <w:r w:rsidR="00F01F45" w:rsidRPr="00CD5FE8">
        <w:rPr>
          <w:rFonts w:ascii="Times New Roman" w:hAnsi="Times New Roman"/>
          <w:sz w:val="24"/>
          <w:szCs w:val="24"/>
        </w:rPr>
        <w:t>ы</w:t>
      </w:r>
      <w:r w:rsidRPr="00CD5FE8">
        <w:rPr>
          <w:rFonts w:ascii="Times New Roman" w:hAnsi="Times New Roman"/>
          <w:sz w:val="24"/>
          <w:szCs w:val="24"/>
        </w:rPr>
        <w:t xml:space="preserve"> </w:t>
      </w:r>
      <w:r w:rsidR="00F01F45" w:rsidRPr="00CD5FE8">
        <w:rPr>
          <w:rFonts w:ascii="Times New Roman" w:hAnsi="Times New Roman"/>
          <w:sz w:val="24"/>
          <w:szCs w:val="24"/>
        </w:rPr>
        <w:t>обязан</w:t>
      </w:r>
      <w:r w:rsidR="00074816" w:rsidRPr="00CD5FE8">
        <w:rPr>
          <w:rFonts w:ascii="Times New Roman" w:hAnsi="Times New Roman"/>
          <w:sz w:val="24"/>
          <w:szCs w:val="24"/>
        </w:rPr>
        <w:t xml:space="preserve"> исполнять </w:t>
      </w:r>
      <w:r w:rsidRPr="00CD5FE8">
        <w:rPr>
          <w:rFonts w:ascii="Times New Roman" w:hAnsi="Times New Roman"/>
          <w:sz w:val="24"/>
          <w:szCs w:val="24"/>
        </w:rPr>
        <w:t>требовани</w:t>
      </w:r>
      <w:r w:rsidR="00074816" w:rsidRPr="00CD5FE8">
        <w:rPr>
          <w:rFonts w:ascii="Times New Roman" w:hAnsi="Times New Roman"/>
          <w:sz w:val="24"/>
          <w:szCs w:val="24"/>
        </w:rPr>
        <w:t>я</w:t>
      </w:r>
      <w:r w:rsidRPr="00CD5FE8">
        <w:rPr>
          <w:rFonts w:ascii="Times New Roman" w:hAnsi="Times New Roman"/>
          <w:sz w:val="24"/>
          <w:szCs w:val="24"/>
        </w:rPr>
        <w:t xml:space="preserve"> Памятки Держателя Бюджетной карты ПАО Сбербанк</w:t>
      </w:r>
      <w:r w:rsidR="009B64BC" w:rsidRPr="00CD5FE8">
        <w:rPr>
          <w:rFonts w:ascii="Times New Roman" w:hAnsi="Times New Roman"/>
          <w:sz w:val="24"/>
          <w:szCs w:val="24"/>
        </w:rPr>
        <w:t>.</w:t>
      </w:r>
    </w:p>
    <w:p w14:paraId="1E31DD68" w14:textId="2B5B4AF6" w:rsidR="00F01F45" w:rsidRPr="00CD5FE8" w:rsidRDefault="00F01F45" w:rsidP="009E7021">
      <w:pPr>
        <w:pStyle w:val="ab"/>
        <w:keepLines/>
        <w:numPr>
          <w:ilvl w:val="0"/>
          <w:numId w:val="17"/>
        </w:numPr>
        <w:tabs>
          <w:tab w:val="left" w:pos="0"/>
          <w:tab w:val="left" w:pos="851"/>
        </w:tabs>
        <w:spacing w:after="0" w:line="240" w:lineRule="auto"/>
        <w:ind w:left="68" w:firstLine="357"/>
        <w:jc w:val="both"/>
        <w:rPr>
          <w:rFonts w:ascii="Times New Roman" w:hAnsi="Times New Roman"/>
          <w:sz w:val="24"/>
          <w:szCs w:val="24"/>
        </w:rPr>
      </w:pPr>
      <w:r w:rsidRPr="00CD5FE8">
        <w:rPr>
          <w:rFonts w:ascii="Times New Roman" w:hAnsi="Times New Roman"/>
          <w:sz w:val="24"/>
          <w:szCs w:val="24"/>
          <w:lang w:eastAsia="ru-RU"/>
        </w:rPr>
        <w:lastRenderedPageBreak/>
        <w:t xml:space="preserve">Держатель Карты </w:t>
      </w:r>
      <w:r w:rsidRPr="00CD5FE8">
        <w:rPr>
          <w:rFonts w:ascii="Times New Roman" w:hAnsi="Times New Roman"/>
          <w:sz w:val="24"/>
          <w:szCs w:val="24"/>
          <w:u w:val="single"/>
          <w:lang w:eastAsia="ru-RU"/>
        </w:rPr>
        <w:t>в случае утраты Карты и (или) ее использования без согласия Держателя</w:t>
      </w:r>
      <w:r w:rsidRPr="00CD5FE8">
        <w:rPr>
          <w:rFonts w:ascii="Times New Roman" w:hAnsi="Times New Roman"/>
          <w:sz w:val="24"/>
          <w:szCs w:val="24"/>
          <w:lang w:eastAsia="ru-RU"/>
        </w:rPr>
        <w:t xml:space="preserve"> обязан незамедлительно обратиться в Банк по телефонам, указанным в Памятке Держателя Бюджетной карты, и следовать полученным инструкциям.</w:t>
      </w:r>
      <w:r w:rsidR="00FA746F" w:rsidRPr="00CD5FE8">
        <w:rPr>
          <w:rFonts w:ascii="Times New Roman" w:hAnsi="Times New Roman"/>
          <w:sz w:val="24"/>
          <w:szCs w:val="24"/>
          <w:lang w:eastAsia="ru-RU"/>
        </w:rPr>
        <w:t xml:space="preserve"> </w:t>
      </w:r>
      <w:r w:rsidR="00354274" w:rsidRPr="00CD5FE8">
        <w:rPr>
          <w:rFonts w:ascii="Times New Roman" w:hAnsi="Times New Roman"/>
          <w:sz w:val="24"/>
          <w:szCs w:val="24"/>
          <w:lang w:eastAsia="ru-RU"/>
        </w:rPr>
        <w:t>Обращение Держателя в Банк должно быть подтверждено Заявлением об утрате карты и (или) Заявлением о спорной транзакции</w:t>
      </w:r>
      <w:r w:rsidR="00354274" w:rsidRPr="00CD5FE8">
        <w:rPr>
          <w:rFonts w:ascii="Times New Roman" w:hAnsi="Times New Roman"/>
          <w:sz w:val="24"/>
          <w:szCs w:val="24"/>
          <w:vertAlign w:val="superscript"/>
          <w:lang w:eastAsia="ru-RU"/>
        </w:rPr>
        <w:footnoteReference w:id="5"/>
      </w:r>
      <w:r w:rsidR="00FA746F" w:rsidRPr="00CD5FE8">
        <w:rPr>
          <w:rFonts w:ascii="Times New Roman" w:hAnsi="Times New Roman"/>
          <w:sz w:val="24"/>
          <w:szCs w:val="24"/>
          <w:lang w:eastAsia="ru-RU"/>
        </w:rPr>
        <w:t xml:space="preserve">, поданными в Банк </w:t>
      </w:r>
      <w:r w:rsidR="00354274" w:rsidRPr="00CD5FE8">
        <w:rPr>
          <w:rFonts w:ascii="Times New Roman" w:hAnsi="Times New Roman"/>
          <w:sz w:val="24"/>
          <w:szCs w:val="24"/>
          <w:lang w:eastAsia="ru-RU"/>
        </w:rPr>
        <w:t>в течение 3 (трех) календарных дней с момента устного обращения в Банк.</w:t>
      </w:r>
    </w:p>
    <w:p w14:paraId="3D91EC64" w14:textId="2D3D7497" w:rsidR="00931D35" w:rsidRPr="00CD5FE8" w:rsidRDefault="00F01F45" w:rsidP="009E7021">
      <w:pPr>
        <w:pStyle w:val="ab"/>
        <w:keepLines/>
        <w:numPr>
          <w:ilvl w:val="0"/>
          <w:numId w:val="17"/>
        </w:numPr>
        <w:tabs>
          <w:tab w:val="left" w:pos="0"/>
          <w:tab w:val="left" w:pos="851"/>
        </w:tabs>
        <w:spacing w:after="0" w:line="240" w:lineRule="auto"/>
        <w:ind w:left="68" w:firstLine="357"/>
        <w:jc w:val="both"/>
        <w:rPr>
          <w:rFonts w:ascii="Times New Roman" w:hAnsi="Times New Roman"/>
          <w:sz w:val="24"/>
          <w:szCs w:val="24"/>
        </w:rPr>
      </w:pPr>
      <w:r w:rsidRPr="00CD5FE8">
        <w:rPr>
          <w:rFonts w:ascii="Times New Roman" w:hAnsi="Times New Roman"/>
          <w:sz w:val="24"/>
          <w:szCs w:val="24"/>
        </w:rPr>
        <w:t>Держатель Карты обязан уведомить Организацию (У</w:t>
      </w:r>
      <w:r w:rsidRPr="00CD5FE8">
        <w:rPr>
          <w:rFonts w:ascii="Times New Roman" w:hAnsi="Times New Roman"/>
          <w:sz w:val="24"/>
          <w:szCs w:val="24"/>
          <w:lang w:eastAsia="ru-RU"/>
        </w:rPr>
        <w:t>чреждение</w:t>
      </w:r>
      <w:r w:rsidRPr="00CD5FE8">
        <w:rPr>
          <w:rFonts w:ascii="Times New Roman" w:hAnsi="Times New Roman"/>
          <w:sz w:val="24"/>
          <w:szCs w:val="24"/>
        </w:rPr>
        <w:t>) об</w:t>
      </w:r>
      <w:r w:rsidRPr="00CD5FE8">
        <w:rPr>
          <w:rFonts w:ascii="Times New Roman" w:hAnsi="Times New Roman"/>
          <w:sz w:val="24"/>
          <w:szCs w:val="24"/>
          <w:lang w:eastAsia="ru-RU"/>
        </w:rPr>
        <w:t xml:space="preserve"> утрате </w:t>
      </w:r>
      <w:r w:rsidR="003A691B" w:rsidRPr="00CD5FE8">
        <w:rPr>
          <w:rFonts w:ascii="Times New Roman" w:hAnsi="Times New Roman"/>
          <w:sz w:val="24"/>
          <w:szCs w:val="24"/>
          <w:lang w:eastAsia="ru-RU"/>
        </w:rPr>
        <w:t>Карты и (или) ее использовании</w:t>
      </w:r>
      <w:r w:rsidRPr="00CD5FE8">
        <w:rPr>
          <w:rFonts w:ascii="Times New Roman" w:hAnsi="Times New Roman"/>
          <w:sz w:val="24"/>
          <w:szCs w:val="24"/>
          <w:lang w:eastAsia="ru-RU"/>
        </w:rPr>
        <w:t xml:space="preserve"> без согласия Держателя</w:t>
      </w:r>
      <w:r w:rsidR="00931D35" w:rsidRPr="00CD5FE8">
        <w:rPr>
          <w:rFonts w:ascii="Times New Roman" w:hAnsi="Times New Roman"/>
          <w:sz w:val="24"/>
          <w:szCs w:val="24"/>
          <w:lang w:eastAsia="ru-RU"/>
        </w:rPr>
        <w:t xml:space="preserve"> в кратчайшие сроки</w:t>
      </w:r>
      <w:r w:rsidRPr="00CD5FE8">
        <w:rPr>
          <w:rFonts w:ascii="Times New Roman" w:hAnsi="Times New Roman"/>
          <w:sz w:val="24"/>
          <w:szCs w:val="24"/>
          <w:lang w:eastAsia="ru-RU"/>
        </w:rPr>
        <w:t xml:space="preserve">, но не позднее </w:t>
      </w:r>
      <w:r w:rsidR="00931D35" w:rsidRPr="00CD5FE8">
        <w:rPr>
          <w:rFonts w:ascii="Times New Roman" w:hAnsi="Times New Roman"/>
          <w:sz w:val="24"/>
          <w:szCs w:val="24"/>
          <w:lang w:eastAsia="ru-RU"/>
        </w:rPr>
        <w:t xml:space="preserve">дня, </w:t>
      </w:r>
      <w:r w:rsidRPr="00CD5FE8">
        <w:rPr>
          <w:rFonts w:ascii="Times New Roman" w:hAnsi="Times New Roman"/>
          <w:sz w:val="24"/>
          <w:szCs w:val="24"/>
          <w:lang w:eastAsia="ru-RU"/>
        </w:rPr>
        <w:t xml:space="preserve">следующего </w:t>
      </w:r>
      <w:r w:rsidR="00931D35" w:rsidRPr="00CD5FE8">
        <w:rPr>
          <w:rFonts w:ascii="Times New Roman" w:hAnsi="Times New Roman"/>
          <w:sz w:val="24"/>
          <w:szCs w:val="24"/>
          <w:lang w:eastAsia="ru-RU"/>
        </w:rPr>
        <w:t>за днем выявления факта утраты Карты и (или) ее использования без согласия Держателя.</w:t>
      </w:r>
    </w:p>
    <w:p w14:paraId="741A7E58" w14:textId="77777777" w:rsidR="00931D35" w:rsidRPr="00CD5FE8" w:rsidRDefault="00931D35" w:rsidP="00696427">
      <w:pPr>
        <w:pStyle w:val="ab"/>
        <w:keepLines/>
        <w:numPr>
          <w:ilvl w:val="0"/>
          <w:numId w:val="17"/>
        </w:numPr>
        <w:tabs>
          <w:tab w:val="left" w:pos="0"/>
          <w:tab w:val="left" w:pos="851"/>
        </w:tabs>
        <w:spacing w:after="0" w:line="240" w:lineRule="auto"/>
        <w:ind w:left="426"/>
        <w:jc w:val="both"/>
        <w:rPr>
          <w:rFonts w:ascii="Times New Roman" w:hAnsi="Times New Roman"/>
          <w:sz w:val="24"/>
          <w:szCs w:val="24"/>
        </w:rPr>
      </w:pPr>
      <w:r w:rsidRPr="00CD5FE8">
        <w:rPr>
          <w:rFonts w:ascii="Times New Roman" w:hAnsi="Times New Roman"/>
          <w:sz w:val="24"/>
          <w:szCs w:val="24"/>
        </w:rPr>
        <w:t>Организация (У</w:t>
      </w:r>
      <w:r w:rsidRPr="00CD5FE8">
        <w:rPr>
          <w:rFonts w:ascii="Times New Roman" w:hAnsi="Times New Roman"/>
          <w:sz w:val="24"/>
          <w:szCs w:val="24"/>
          <w:lang w:eastAsia="ru-RU"/>
        </w:rPr>
        <w:t>чреждение</w:t>
      </w:r>
      <w:r w:rsidRPr="00CD5FE8">
        <w:rPr>
          <w:rFonts w:ascii="Times New Roman" w:hAnsi="Times New Roman"/>
          <w:sz w:val="24"/>
          <w:szCs w:val="24"/>
        </w:rPr>
        <w:t>) обязана:</w:t>
      </w:r>
    </w:p>
    <w:p w14:paraId="51C197EA" w14:textId="70955142" w:rsidR="00F01F45" w:rsidRPr="00CD5FE8" w:rsidRDefault="00CD5FE8" w:rsidP="00A75B6F">
      <w:pPr>
        <w:pStyle w:val="ab"/>
        <w:keepLines/>
        <w:numPr>
          <w:ilvl w:val="0"/>
          <w:numId w:val="19"/>
        </w:numPr>
        <w:tabs>
          <w:tab w:val="left" w:pos="0"/>
          <w:tab w:val="left" w:pos="491"/>
        </w:tabs>
        <w:spacing w:after="0" w:line="240" w:lineRule="auto"/>
        <w:ind w:left="851"/>
        <w:jc w:val="both"/>
        <w:rPr>
          <w:rFonts w:ascii="Times New Roman" w:hAnsi="Times New Roman"/>
          <w:sz w:val="24"/>
          <w:szCs w:val="24"/>
        </w:rPr>
      </w:pPr>
      <w:r w:rsidRPr="00CD5FE8">
        <w:rPr>
          <w:rFonts w:ascii="Times New Roman" w:hAnsi="Times New Roman"/>
          <w:sz w:val="24"/>
          <w:szCs w:val="24"/>
        </w:rPr>
        <w:t xml:space="preserve">незамедлительно уведомить Банк о факте </w:t>
      </w:r>
      <w:r w:rsidRPr="00CD5FE8">
        <w:rPr>
          <w:rFonts w:ascii="Times New Roman" w:hAnsi="Times New Roman"/>
          <w:sz w:val="24"/>
          <w:szCs w:val="24"/>
          <w:lang w:eastAsia="ru-RU"/>
        </w:rPr>
        <w:t xml:space="preserve">утраты Карты и (или) ее использования без согласия Держателя, а также не позднее первого рабочего дня, следующего за днем выявления факта утраты Карты и (или) ее использования без согласия Держателя, сообщить об этом в </w:t>
      </w:r>
      <w:r w:rsidRPr="00CD5FE8">
        <w:rPr>
          <w:rFonts w:ascii="Times New Roman" w:hAnsi="Times New Roman"/>
          <w:sz w:val="24"/>
          <w:szCs w:val="24"/>
        </w:rPr>
        <w:t>орган Федерального казначейства</w:t>
      </w:r>
      <w:r w:rsidR="00931D35" w:rsidRPr="00CD5FE8">
        <w:rPr>
          <w:rFonts w:ascii="Times New Roman" w:hAnsi="Times New Roman"/>
          <w:sz w:val="24"/>
          <w:szCs w:val="24"/>
          <w:lang w:eastAsia="ru-RU"/>
        </w:rPr>
        <w:t>;</w:t>
      </w:r>
    </w:p>
    <w:p w14:paraId="3E43DDCB" w14:textId="70140165" w:rsidR="00AA76AB" w:rsidRPr="00CD5FE8" w:rsidRDefault="00931D35" w:rsidP="00A75B6F">
      <w:pPr>
        <w:pStyle w:val="ab"/>
        <w:keepLines/>
        <w:widowControl w:val="0"/>
        <w:numPr>
          <w:ilvl w:val="0"/>
          <w:numId w:val="19"/>
        </w:numPr>
        <w:tabs>
          <w:tab w:val="left" w:pos="0"/>
          <w:tab w:val="left" w:pos="491"/>
        </w:tabs>
        <w:autoSpaceDE w:val="0"/>
        <w:autoSpaceDN w:val="0"/>
        <w:spacing w:after="0" w:line="240" w:lineRule="auto"/>
        <w:ind w:left="851"/>
        <w:jc w:val="both"/>
        <w:rPr>
          <w:rFonts w:ascii="Times New Roman" w:hAnsi="Times New Roman"/>
          <w:sz w:val="24"/>
          <w:szCs w:val="24"/>
        </w:rPr>
      </w:pPr>
      <w:r w:rsidRPr="00CD5FE8">
        <w:rPr>
          <w:rFonts w:ascii="Times New Roman" w:hAnsi="Times New Roman"/>
          <w:sz w:val="24"/>
          <w:szCs w:val="24"/>
          <w:lang w:eastAsia="ru-RU"/>
        </w:rPr>
        <w:t>предоставить в Банк Заявление об утрате карты</w:t>
      </w:r>
      <w:r w:rsidR="00494058" w:rsidRPr="00CD5FE8">
        <w:rPr>
          <w:rFonts w:ascii="Times New Roman" w:hAnsi="Times New Roman"/>
          <w:sz w:val="24"/>
          <w:szCs w:val="24"/>
          <w:lang w:eastAsia="ru-RU"/>
        </w:rPr>
        <w:t xml:space="preserve"> и (или) Заявление о спорной транзакции</w:t>
      </w:r>
      <w:r w:rsidR="00BA5205" w:rsidRPr="00CD5FE8">
        <w:rPr>
          <w:rFonts w:ascii="Times New Roman" w:hAnsi="Times New Roman"/>
          <w:sz w:val="24"/>
          <w:szCs w:val="24"/>
          <w:lang w:eastAsia="ru-RU"/>
        </w:rPr>
        <w:t xml:space="preserve"> в кратчайшие сроки, но не позднее 3-х календарных дней с момента устного обращения Держателя в Банк.</w:t>
      </w:r>
      <w:r w:rsidR="00E35F32" w:rsidRPr="00CD5FE8">
        <w:rPr>
          <w:rFonts w:ascii="Times New Roman" w:hAnsi="Times New Roman"/>
          <w:sz w:val="24"/>
          <w:szCs w:val="24"/>
          <w:lang w:eastAsia="ru-RU"/>
        </w:rPr>
        <w:t xml:space="preserve"> </w:t>
      </w:r>
      <w:r w:rsidR="000437C6" w:rsidRPr="00CD5FE8">
        <w:rPr>
          <w:rFonts w:ascii="Times New Roman" w:hAnsi="Times New Roman"/>
          <w:sz w:val="24"/>
          <w:szCs w:val="24"/>
          <w:lang w:eastAsia="ru-RU"/>
        </w:rPr>
        <w:t xml:space="preserve">Указанные </w:t>
      </w:r>
      <w:r w:rsidR="00E35F32" w:rsidRPr="00CD5FE8">
        <w:rPr>
          <w:rFonts w:ascii="Times New Roman" w:hAnsi="Times New Roman"/>
          <w:sz w:val="24"/>
          <w:szCs w:val="24"/>
          <w:lang w:eastAsia="ru-RU"/>
        </w:rPr>
        <w:t>Заявления</w:t>
      </w:r>
      <w:r w:rsidR="000437C6" w:rsidRPr="00CD5FE8">
        <w:rPr>
          <w:rFonts w:ascii="Times New Roman" w:hAnsi="Times New Roman"/>
          <w:sz w:val="24"/>
          <w:szCs w:val="24"/>
          <w:lang w:eastAsia="ru-RU"/>
        </w:rPr>
        <w:t xml:space="preserve"> также</w:t>
      </w:r>
      <w:r w:rsidR="00E35F32" w:rsidRPr="00CD5FE8">
        <w:rPr>
          <w:rFonts w:ascii="Times New Roman" w:hAnsi="Times New Roman"/>
          <w:sz w:val="24"/>
          <w:szCs w:val="24"/>
          <w:lang w:eastAsia="ru-RU"/>
        </w:rPr>
        <w:t xml:space="preserve"> могут быть поданы в Банк Держателем Карты</w:t>
      </w:r>
      <w:r w:rsidR="000437C6" w:rsidRPr="00CD5FE8">
        <w:rPr>
          <w:rFonts w:ascii="Times New Roman" w:hAnsi="Times New Roman"/>
          <w:sz w:val="24"/>
          <w:szCs w:val="24"/>
          <w:lang w:eastAsia="ru-RU"/>
        </w:rPr>
        <w:t xml:space="preserve"> </w:t>
      </w:r>
      <w:r w:rsidR="00E35F32" w:rsidRPr="00CD5FE8">
        <w:rPr>
          <w:rFonts w:ascii="Times New Roman" w:hAnsi="Times New Roman"/>
          <w:sz w:val="24"/>
          <w:szCs w:val="24"/>
          <w:lang w:eastAsia="ru-RU"/>
        </w:rPr>
        <w:t xml:space="preserve">или уполномоченным представителем </w:t>
      </w:r>
      <w:r w:rsidR="00F5705D" w:rsidRPr="00CD5FE8">
        <w:rPr>
          <w:rFonts w:ascii="Times New Roman" w:hAnsi="Times New Roman"/>
          <w:sz w:val="24"/>
          <w:szCs w:val="24"/>
          <w:lang w:eastAsia="ru-RU"/>
        </w:rPr>
        <w:t>органа Федерального казначейства</w:t>
      </w:r>
    </w:p>
    <w:p w14:paraId="2253C023" w14:textId="64903AFC" w:rsidR="00B8203F" w:rsidRPr="00CD5FE8" w:rsidRDefault="00B8203F" w:rsidP="00F03566">
      <w:pPr>
        <w:pStyle w:val="ab"/>
        <w:keepLines/>
        <w:widowControl w:val="0"/>
        <w:numPr>
          <w:ilvl w:val="0"/>
          <w:numId w:val="19"/>
        </w:numPr>
        <w:tabs>
          <w:tab w:val="left" w:pos="0"/>
          <w:tab w:val="left" w:pos="491"/>
        </w:tabs>
        <w:autoSpaceDE w:val="0"/>
        <w:autoSpaceDN w:val="0"/>
        <w:spacing w:after="0" w:line="240" w:lineRule="auto"/>
        <w:ind w:left="851"/>
        <w:jc w:val="both"/>
        <w:rPr>
          <w:rFonts w:ascii="Times New Roman" w:hAnsi="Times New Roman"/>
          <w:sz w:val="24"/>
          <w:szCs w:val="24"/>
        </w:rPr>
      </w:pPr>
      <w:r w:rsidRPr="00CD5FE8">
        <w:rPr>
          <w:rFonts w:ascii="Times New Roman" w:hAnsi="Times New Roman"/>
          <w:sz w:val="24"/>
          <w:szCs w:val="24"/>
        </w:rPr>
        <w:t>н</w:t>
      </w:r>
      <w:r w:rsidR="00595738" w:rsidRPr="00CD5FE8">
        <w:rPr>
          <w:rFonts w:ascii="Times New Roman" w:hAnsi="Times New Roman"/>
          <w:sz w:val="24"/>
          <w:szCs w:val="24"/>
        </w:rPr>
        <w:t>езамедлительно информировать Банк о смене номера мобильного телефона Держателя для получения Сервисных сообщений</w:t>
      </w:r>
      <w:r w:rsidR="004459E6" w:rsidRPr="00CD5FE8">
        <w:rPr>
          <w:rFonts w:ascii="Times New Roman" w:hAnsi="Times New Roman"/>
          <w:sz w:val="24"/>
          <w:szCs w:val="24"/>
        </w:rPr>
        <w:t xml:space="preserve">/ Уведомлений по </w:t>
      </w:r>
      <w:r w:rsidR="00A2489E" w:rsidRPr="00CD5FE8">
        <w:rPr>
          <w:rFonts w:ascii="Times New Roman" w:hAnsi="Times New Roman"/>
          <w:sz w:val="24"/>
          <w:szCs w:val="24"/>
        </w:rPr>
        <w:t>К</w:t>
      </w:r>
      <w:r w:rsidR="004459E6" w:rsidRPr="00CD5FE8">
        <w:rPr>
          <w:rFonts w:ascii="Times New Roman" w:hAnsi="Times New Roman"/>
          <w:sz w:val="24"/>
          <w:szCs w:val="24"/>
        </w:rPr>
        <w:t>арте</w:t>
      </w:r>
      <w:r w:rsidR="00595738" w:rsidRPr="00CD5FE8">
        <w:rPr>
          <w:rFonts w:ascii="Times New Roman" w:hAnsi="Times New Roman"/>
          <w:sz w:val="24"/>
          <w:szCs w:val="24"/>
        </w:rPr>
        <w:t xml:space="preserve"> путем оформления </w:t>
      </w:r>
      <w:r w:rsidR="00CA5D64" w:rsidRPr="00CD5FE8">
        <w:rPr>
          <w:rFonts w:ascii="Times New Roman" w:hAnsi="Times New Roman"/>
          <w:sz w:val="24"/>
          <w:szCs w:val="24"/>
        </w:rPr>
        <w:t xml:space="preserve">и предоставления в Банк </w:t>
      </w:r>
      <w:r w:rsidR="00595738" w:rsidRPr="00CD5FE8">
        <w:rPr>
          <w:rFonts w:ascii="Times New Roman" w:hAnsi="Times New Roman"/>
          <w:sz w:val="24"/>
          <w:szCs w:val="24"/>
        </w:rPr>
        <w:t>заявлени</w:t>
      </w:r>
      <w:r w:rsidR="00F03566" w:rsidRPr="00CD5FE8">
        <w:rPr>
          <w:rFonts w:ascii="Times New Roman" w:hAnsi="Times New Roman"/>
          <w:sz w:val="24"/>
          <w:szCs w:val="24"/>
        </w:rPr>
        <w:t>я по установленной Банком форме.</w:t>
      </w:r>
      <w:bookmarkEnd w:id="2"/>
    </w:p>
    <w:p w14:paraId="5E28B733" w14:textId="77777777" w:rsidR="00960903" w:rsidRPr="00CD5FE8"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4"/>
          <w:szCs w:val="24"/>
        </w:rPr>
      </w:pPr>
    </w:p>
    <w:p w14:paraId="515A9055" w14:textId="77777777" w:rsidR="00960903" w:rsidRPr="00CD5FE8"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4"/>
          <w:szCs w:val="24"/>
        </w:rPr>
      </w:pPr>
    </w:p>
    <w:p w14:paraId="1A5FDD6E"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6ABE828D"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29A340E7"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76FDA40C"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7B8B6128"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2D1B4507"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0A33DD03"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02B269CD"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1191894F"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174D5925"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0D61A8D3" w14:textId="77777777" w:rsid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p w14:paraId="76966BF5" w14:textId="77777777" w:rsidR="00960903" w:rsidRPr="00960903" w:rsidRDefault="00960903" w:rsidP="00960903">
      <w:pPr>
        <w:keepLines/>
        <w:widowControl w:val="0"/>
        <w:tabs>
          <w:tab w:val="left" w:pos="0"/>
          <w:tab w:val="left" w:pos="491"/>
        </w:tabs>
        <w:autoSpaceDE w:val="0"/>
        <w:autoSpaceDN w:val="0"/>
        <w:spacing w:after="0" w:line="240" w:lineRule="auto"/>
        <w:jc w:val="both"/>
        <w:rPr>
          <w:rFonts w:ascii="Times New Roman" w:hAnsi="Times New Roman"/>
          <w:sz w:val="20"/>
          <w:szCs w:val="20"/>
        </w:rPr>
      </w:pPr>
    </w:p>
    <w:sectPr w:rsidR="00960903" w:rsidRPr="00960903" w:rsidSect="00CD5FE8">
      <w:footerReference w:type="default" r:id="rId8"/>
      <w:footnotePr>
        <w:numRestart w:val="eachPage"/>
      </w:footnotePr>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A49FC3" w14:textId="77777777" w:rsidR="00260F15" w:rsidRDefault="00260F15" w:rsidP="003D7E7B">
      <w:pPr>
        <w:spacing w:after="0" w:line="240" w:lineRule="auto"/>
      </w:pPr>
      <w:r>
        <w:separator/>
      </w:r>
    </w:p>
  </w:endnote>
  <w:endnote w:type="continuationSeparator" w:id="0">
    <w:p w14:paraId="244F5670" w14:textId="77777777" w:rsidR="00260F15" w:rsidRDefault="00260F15" w:rsidP="003D7E7B">
      <w:pPr>
        <w:spacing w:after="0" w:line="240" w:lineRule="auto"/>
      </w:pPr>
      <w:r>
        <w:continuationSeparator/>
      </w:r>
    </w:p>
  </w:endnote>
  <w:endnote w:type="continuationNotice" w:id="1">
    <w:p w14:paraId="183DFDCA" w14:textId="77777777" w:rsidR="00260F15" w:rsidRDefault="00260F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CC"/>
    <w:family w:val="roman"/>
    <w:pitch w:val="variable"/>
    <w:sig w:usb0="E0002EFF" w:usb1="C0007843" w:usb2="00000009" w:usb3="00000000" w:csb0="000001FF" w:csb1="00000000"/>
  </w:font>
  <w:font w:name="SchoolDL">
    <w:altName w:val="Courier New"/>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E0369" w14:textId="77777777" w:rsidR="00260F15" w:rsidRPr="00B8203F" w:rsidRDefault="00260F15" w:rsidP="00B8203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EC289" w14:textId="77777777" w:rsidR="00260F15" w:rsidRDefault="00260F15" w:rsidP="003D7E7B">
      <w:pPr>
        <w:spacing w:after="0" w:line="240" w:lineRule="auto"/>
      </w:pPr>
      <w:r>
        <w:separator/>
      </w:r>
    </w:p>
  </w:footnote>
  <w:footnote w:type="continuationSeparator" w:id="0">
    <w:p w14:paraId="16D2729A" w14:textId="77777777" w:rsidR="00260F15" w:rsidRDefault="00260F15" w:rsidP="003D7E7B">
      <w:pPr>
        <w:spacing w:after="0" w:line="240" w:lineRule="auto"/>
      </w:pPr>
      <w:r>
        <w:continuationSeparator/>
      </w:r>
    </w:p>
  </w:footnote>
  <w:footnote w:type="continuationNotice" w:id="1">
    <w:p w14:paraId="22501CC4" w14:textId="77777777" w:rsidR="00260F15" w:rsidRDefault="00260F15">
      <w:pPr>
        <w:spacing w:after="0" w:line="240" w:lineRule="auto"/>
      </w:pPr>
    </w:p>
  </w:footnote>
  <w:footnote w:id="2">
    <w:p w14:paraId="6074F2E6" w14:textId="32871C34" w:rsidR="00260F15" w:rsidRPr="0045539D" w:rsidRDefault="00260F15" w:rsidP="0045539D">
      <w:pPr>
        <w:pStyle w:val="a3"/>
        <w:ind w:left="-709"/>
        <w:jc w:val="both"/>
        <w:rPr>
          <w:sz w:val="18"/>
          <w:szCs w:val="18"/>
        </w:rPr>
      </w:pPr>
      <w:r>
        <w:rPr>
          <w:rStyle w:val="a5"/>
        </w:rPr>
        <w:footnoteRef/>
      </w:r>
      <w:r>
        <w:t xml:space="preserve"> </w:t>
      </w:r>
      <w:r w:rsidRPr="0045539D">
        <w:rPr>
          <w:sz w:val="18"/>
          <w:szCs w:val="18"/>
        </w:rPr>
        <w:t xml:space="preserve">Актуальные документы по форме </w:t>
      </w:r>
      <w:r>
        <w:rPr>
          <w:sz w:val="18"/>
          <w:szCs w:val="18"/>
        </w:rPr>
        <w:t>Б</w:t>
      </w:r>
      <w:r w:rsidRPr="0045539D">
        <w:rPr>
          <w:sz w:val="18"/>
          <w:szCs w:val="18"/>
        </w:rPr>
        <w:t>анка, указанные в настоящей Памятке, размещены на сайте ПАО Сбербанк в разделе Малому бизнесу и ИП – Бизнес-карты – Дебетовая бизнес-карта - Тарифы и документы Полезные документы – Как управлять картой</w:t>
      </w:r>
    </w:p>
  </w:footnote>
  <w:footnote w:id="3">
    <w:p w14:paraId="78980003" w14:textId="72410F27" w:rsidR="00260F15" w:rsidRPr="0045539D" w:rsidRDefault="00260F15" w:rsidP="0045539D">
      <w:pPr>
        <w:pStyle w:val="a3"/>
        <w:ind w:left="-709"/>
        <w:jc w:val="both"/>
        <w:rPr>
          <w:sz w:val="18"/>
          <w:szCs w:val="18"/>
        </w:rPr>
      </w:pPr>
      <w:r w:rsidRPr="0045539D">
        <w:rPr>
          <w:rStyle w:val="a5"/>
          <w:sz w:val="18"/>
          <w:szCs w:val="18"/>
        </w:rPr>
        <w:footnoteRef/>
      </w:r>
      <w:r w:rsidRPr="0045539D">
        <w:rPr>
          <w:sz w:val="18"/>
          <w:szCs w:val="18"/>
        </w:rPr>
        <w:t xml:space="preserve"> Подключение Сервисных сообщений </w:t>
      </w:r>
      <w:r>
        <w:rPr>
          <w:sz w:val="18"/>
          <w:szCs w:val="18"/>
        </w:rPr>
        <w:t xml:space="preserve">и Уведомлений по Карте </w:t>
      </w:r>
      <w:r w:rsidRPr="0045539D">
        <w:rPr>
          <w:sz w:val="18"/>
          <w:szCs w:val="18"/>
        </w:rPr>
        <w:t>к ранее выпущенным картам осуществляется путем предоставления в Банк заявления по установленной Банком форме.</w:t>
      </w:r>
    </w:p>
  </w:footnote>
  <w:footnote w:id="4">
    <w:p w14:paraId="1D878D69" w14:textId="77777777" w:rsidR="00260F15" w:rsidRPr="00FB0F8A" w:rsidRDefault="00260F15" w:rsidP="00263E9E">
      <w:pPr>
        <w:pStyle w:val="a3"/>
        <w:ind w:left="-709"/>
        <w:jc w:val="both"/>
        <w:rPr>
          <w:sz w:val="18"/>
          <w:szCs w:val="18"/>
        </w:rPr>
      </w:pPr>
      <w:r w:rsidRPr="00FB0F8A">
        <w:rPr>
          <w:rStyle w:val="a5"/>
          <w:sz w:val="18"/>
          <w:szCs w:val="18"/>
        </w:rPr>
        <w:footnoteRef/>
      </w:r>
      <w:r w:rsidRPr="00FB0F8A">
        <w:rPr>
          <w:sz w:val="18"/>
          <w:szCs w:val="18"/>
        </w:rPr>
        <w:t xml:space="preserve"> Порядок управления </w:t>
      </w:r>
      <w:proofErr w:type="spellStart"/>
      <w:r w:rsidRPr="00FB0F8A">
        <w:rPr>
          <w:sz w:val="18"/>
          <w:szCs w:val="18"/>
        </w:rPr>
        <w:t>Push</w:t>
      </w:r>
      <w:proofErr w:type="spellEnd"/>
      <w:r w:rsidRPr="00FB0F8A">
        <w:rPr>
          <w:sz w:val="18"/>
          <w:szCs w:val="18"/>
        </w:rPr>
        <w:t>-уведомлениями отражен в Условиях банковского обслуживания физических лиц ПАО Сбербанк, размещенных на официальном сайте Банка в сети Интернет.</w:t>
      </w:r>
    </w:p>
  </w:footnote>
  <w:footnote w:id="5">
    <w:p w14:paraId="61148148" w14:textId="59D5556D" w:rsidR="00260F15" w:rsidRPr="0045539D" w:rsidRDefault="00260F15" w:rsidP="0045539D">
      <w:pPr>
        <w:pStyle w:val="a3"/>
        <w:ind w:left="-709"/>
        <w:jc w:val="both"/>
        <w:rPr>
          <w:sz w:val="18"/>
          <w:szCs w:val="18"/>
        </w:rPr>
      </w:pPr>
      <w:r w:rsidRPr="0045539D">
        <w:rPr>
          <w:rStyle w:val="a5"/>
          <w:sz w:val="18"/>
          <w:szCs w:val="18"/>
        </w:rPr>
        <w:footnoteRef/>
      </w:r>
      <w:r w:rsidRPr="0045539D">
        <w:rPr>
          <w:sz w:val="18"/>
          <w:szCs w:val="18"/>
        </w:rPr>
        <w:t xml:space="preserve"> Заявления могут быть поданы в Банк Держателем Карты или иным уполномоченным представителем </w:t>
      </w:r>
      <w:r>
        <w:rPr>
          <w:sz w:val="18"/>
          <w:szCs w:val="18"/>
        </w:rPr>
        <w:t xml:space="preserve">Организации (Учреждения)/ </w:t>
      </w:r>
      <w:r w:rsidRPr="0045539D">
        <w:rPr>
          <w:sz w:val="18"/>
          <w:szCs w:val="18"/>
        </w:rPr>
        <w:t>Клиента.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1ACC"/>
    <w:multiLevelType w:val="multilevel"/>
    <w:tmpl w:val="C6C86A44"/>
    <w:lvl w:ilvl="0">
      <w:start w:val="1"/>
      <w:numFmt w:val="decimal"/>
      <w:lvlText w:val="%1."/>
      <w:lvlJc w:val="left"/>
      <w:pPr>
        <w:ind w:left="2880" w:hanging="360"/>
      </w:pPr>
      <w:rPr>
        <w:rFonts w:cs="Times New Roman"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 w15:restartNumberingAfterBreak="0">
    <w:nsid w:val="03BE3EA8"/>
    <w:multiLevelType w:val="multilevel"/>
    <w:tmpl w:val="01DE1D98"/>
    <w:lvl w:ilvl="0">
      <w:start w:val="31"/>
      <w:numFmt w:val="bullet"/>
      <w:lvlText w:val="-"/>
      <w:lvlJc w:val="left"/>
      <w:pPr>
        <w:ind w:left="6740" w:hanging="360"/>
      </w:pPr>
      <w:rPr>
        <w:rFonts w:ascii="Arial" w:eastAsia="Times New Roman" w:hAnsi="Arial" w:hint="default"/>
      </w:rPr>
    </w:lvl>
    <w:lvl w:ilvl="1">
      <w:start w:val="1"/>
      <w:numFmt w:val="decimal"/>
      <w:isLgl/>
      <w:lvlText w:val="%1.%2."/>
      <w:lvlJc w:val="left"/>
      <w:pPr>
        <w:ind w:left="6830" w:hanging="450"/>
      </w:pPr>
      <w:rPr>
        <w:rFonts w:hint="default"/>
      </w:rPr>
    </w:lvl>
    <w:lvl w:ilvl="2">
      <w:start w:val="1"/>
      <w:numFmt w:val="decimal"/>
      <w:isLgl/>
      <w:lvlText w:val="%1.%2.%3."/>
      <w:lvlJc w:val="left"/>
      <w:pPr>
        <w:ind w:left="7100" w:hanging="720"/>
      </w:pPr>
      <w:rPr>
        <w:rFonts w:hint="default"/>
      </w:rPr>
    </w:lvl>
    <w:lvl w:ilvl="3">
      <w:start w:val="1"/>
      <w:numFmt w:val="decimal"/>
      <w:isLgl/>
      <w:lvlText w:val="%1.%2.%3.%4."/>
      <w:lvlJc w:val="left"/>
      <w:pPr>
        <w:ind w:left="7100" w:hanging="720"/>
      </w:pPr>
      <w:rPr>
        <w:rFonts w:hint="default"/>
      </w:rPr>
    </w:lvl>
    <w:lvl w:ilvl="4">
      <w:start w:val="1"/>
      <w:numFmt w:val="decimal"/>
      <w:isLgl/>
      <w:lvlText w:val="%1.%2.%3.%4.%5."/>
      <w:lvlJc w:val="left"/>
      <w:pPr>
        <w:ind w:left="7460" w:hanging="1080"/>
      </w:pPr>
      <w:rPr>
        <w:rFonts w:hint="default"/>
      </w:rPr>
    </w:lvl>
    <w:lvl w:ilvl="5">
      <w:start w:val="1"/>
      <w:numFmt w:val="decimal"/>
      <w:isLgl/>
      <w:lvlText w:val="%1.%2.%3.%4.%5.%6."/>
      <w:lvlJc w:val="left"/>
      <w:pPr>
        <w:ind w:left="7460" w:hanging="1080"/>
      </w:pPr>
      <w:rPr>
        <w:rFonts w:hint="default"/>
      </w:rPr>
    </w:lvl>
    <w:lvl w:ilvl="6">
      <w:start w:val="1"/>
      <w:numFmt w:val="decimal"/>
      <w:isLgl/>
      <w:lvlText w:val="%1.%2.%3.%4.%5.%6.%7."/>
      <w:lvlJc w:val="left"/>
      <w:pPr>
        <w:ind w:left="7460" w:hanging="1080"/>
      </w:pPr>
      <w:rPr>
        <w:rFonts w:hint="default"/>
      </w:rPr>
    </w:lvl>
    <w:lvl w:ilvl="7">
      <w:start w:val="1"/>
      <w:numFmt w:val="decimal"/>
      <w:isLgl/>
      <w:lvlText w:val="%1.%2.%3.%4.%5.%6.%7.%8."/>
      <w:lvlJc w:val="left"/>
      <w:pPr>
        <w:ind w:left="7820" w:hanging="1440"/>
      </w:pPr>
      <w:rPr>
        <w:rFonts w:hint="default"/>
      </w:rPr>
    </w:lvl>
    <w:lvl w:ilvl="8">
      <w:start w:val="1"/>
      <w:numFmt w:val="decimal"/>
      <w:isLgl/>
      <w:lvlText w:val="%1.%2.%3.%4.%5.%6.%7.%8.%9."/>
      <w:lvlJc w:val="left"/>
      <w:pPr>
        <w:ind w:left="7820" w:hanging="1440"/>
      </w:pPr>
      <w:rPr>
        <w:rFonts w:hint="default"/>
      </w:rPr>
    </w:lvl>
  </w:abstractNum>
  <w:abstractNum w:abstractNumId="2" w15:restartNumberingAfterBreak="0">
    <w:nsid w:val="03DD738C"/>
    <w:multiLevelType w:val="hybridMultilevel"/>
    <w:tmpl w:val="2654E19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06719"/>
    <w:multiLevelType w:val="multilevel"/>
    <w:tmpl w:val="C6425FCC"/>
    <w:lvl w:ilvl="0">
      <w:start w:val="1"/>
      <w:numFmt w:val="decimal"/>
      <w:lvlText w:val="7.%1."/>
      <w:lvlJc w:val="left"/>
      <w:pPr>
        <w:ind w:left="360" w:hanging="360"/>
      </w:pPr>
      <w:rPr>
        <w:rFonts w:hint="default"/>
        <w:i w:val="0"/>
        <w:sz w:val="20"/>
        <w:szCs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AD83E6F"/>
    <w:multiLevelType w:val="multilevel"/>
    <w:tmpl w:val="438A5C20"/>
    <w:lvl w:ilvl="0">
      <w:start w:val="1"/>
      <w:numFmt w:val="bullet"/>
      <w:lvlText w:val=""/>
      <w:lvlJc w:val="left"/>
      <w:pPr>
        <w:ind w:left="2880" w:hanging="360"/>
      </w:pPr>
      <w:rPr>
        <w:rFonts w:ascii="Symbol" w:hAnsi="Symbol"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5" w15:restartNumberingAfterBreak="0">
    <w:nsid w:val="109D0728"/>
    <w:multiLevelType w:val="hybridMultilevel"/>
    <w:tmpl w:val="BB2ACECA"/>
    <w:lvl w:ilvl="0" w:tplc="04190001">
      <w:start w:val="1"/>
      <w:numFmt w:val="bullet"/>
      <w:lvlText w:val=""/>
      <w:lvlJc w:val="left"/>
      <w:pPr>
        <w:ind w:left="1798" w:hanging="360"/>
      </w:pPr>
      <w:rPr>
        <w:rFonts w:ascii="Symbol" w:hAnsi="Symbol" w:hint="default"/>
      </w:rPr>
    </w:lvl>
    <w:lvl w:ilvl="1" w:tplc="04190003" w:tentative="1">
      <w:start w:val="1"/>
      <w:numFmt w:val="bullet"/>
      <w:lvlText w:val="o"/>
      <w:lvlJc w:val="left"/>
      <w:pPr>
        <w:ind w:left="2518" w:hanging="360"/>
      </w:pPr>
      <w:rPr>
        <w:rFonts w:ascii="Courier New" w:hAnsi="Courier New" w:cs="Courier New" w:hint="default"/>
      </w:rPr>
    </w:lvl>
    <w:lvl w:ilvl="2" w:tplc="04190005" w:tentative="1">
      <w:start w:val="1"/>
      <w:numFmt w:val="bullet"/>
      <w:lvlText w:val=""/>
      <w:lvlJc w:val="left"/>
      <w:pPr>
        <w:ind w:left="3238" w:hanging="360"/>
      </w:pPr>
      <w:rPr>
        <w:rFonts w:ascii="Wingdings" w:hAnsi="Wingdings" w:hint="default"/>
      </w:rPr>
    </w:lvl>
    <w:lvl w:ilvl="3" w:tplc="04190001" w:tentative="1">
      <w:start w:val="1"/>
      <w:numFmt w:val="bullet"/>
      <w:lvlText w:val=""/>
      <w:lvlJc w:val="left"/>
      <w:pPr>
        <w:ind w:left="3958" w:hanging="360"/>
      </w:pPr>
      <w:rPr>
        <w:rFonts w:ascii="Symbol" w:hAnsi="Symbol" w:hint="default"/>
      </w:rPr>
    </w:lvl>
    <w:lvl w:ilvl="4" w:tplc="04190003" w:tentative="1">
      <w:start w:val="1"/>
      <w:numFmt w:val="bullet"/>
      <w:lvlText w:val="o"/>
      <w:lvlJc w:val="left"/>
      <w:pPr>
        <w:ind w:left="4678" w:hanging="360"/>
      </w:pPr>
      <w:rPr>
        <w:rFonts w:ascii="Courier New" w:hAnsi="Courier New" w:cs="Courier New" w:hint="default"/>
      </w:rPr>
    </w:lvl>
    <w:lvl w:ilvl="5" w:tplc="04190005" w:tentative="1">
      <w:start w:val="1"/>
      <w:numFmt w:val="bullet"/>
      <w:lvlText w:val=""/>
      <w:lvlJc w:val="left"/>
      <w:pPr>
        <w:ind w:left="5398" w:hanging="360"/>
      </w:pPr>
      <w:rPr>
        <w:rFonts w:ascii="Wingdings" w:hAnsi="Wingdings" w:hint="default"/>
      </w:rPr>
    </w:lvl>
    <w:lvl w:ilvl="6" w:tplc="04190001" w:tentative="1">
      <w:start w:val="1"/>
      <w:numFmt w:val="bullet"/>
      <w:lvlText w:val=""/>
      <w:lvlJc w:val="left"/>
      <w:pPr>
        <w:ind w:left="6118" w:hanging="360"/>
      </w:pPr>
      <w:rPr>
        <w:rFonts w:ascii="Symbol" w:hAnsi="Symbol" w:hint="default"/>
      </w:rPr>
    </w:lvl>
    <w:lvl w:ilvl="7" w:tplc="04190003" w:tentative="1">
      <w:start w:val="1"/>
      <w:numFmt w:val="bullet"/>
      <w:lvlText w:val="o"/>
      <w:lvlJc w:val="left"/>
      <w:pPr>
        <w:ind w:left="6838" w:hanging="360"/>
      </w:pPr>
      <w:rPr>
        <w:rFonts w:ascii="Courier New" w:hAnsi="Courier New" w:cs="Courier New" w:hint="default"/>
      </w:rPr>
    </w:lvl>
    <w:lvl w:ilvl="8" w:tplc="04190005" w:tentative="1">
      <w:start w:val="1"/>
      <w:numFmt w:val="bullet"/>
      <w:lvlText w:val=""/>
      <w:lvlJc w:val="left"/>
      <w:pPr>
        <w:ind w:left="7558" w:hanging="360"/>
      </w:pPr>
      <w:rPr>
        <w:rFonts w:ascii="Wingdings" w:hAnsi="Wingdings" w:hint="default"/>
      </w:rPr>
    </w:lvl>
  </w:abstractNum>
  <w:abstractNum w:abstractNumId="6" w15:restartNumberingAfterBreak="0">
    <w:nsid w:val="13EE46B3"/>
    <w:multiLevelType w:val="multilevel"/>
    <w:tmpl w:val="438A5C20"/>
    <w:lvl w:ilvl="0">
      <w:start w:val="1"/>
      <w:numFmt w:val="bullet"/>
      <w:lvlText w:val=""/>
      <w:lvlJc w:val="left"/>
      <w:pPr>
        <w:ind w:left="2880" w:hanging="360"/>
      </w:pPr>
      <w:rPr>
        <w:rFonts w:ascii="Symbol" w:hAnsi="Symbol"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7" w15:restartNumberingAfterBreak="0">
    <w:nsid w:val="18A70062"/>
    <w:multiLevelType w:val="multilevel"/>
    <w:tmpl w:val="39A4B9EE"/>
    <w:lvl w:ilvl="0">
      <w:start w:val="3"/>
      <w:numFmt w:val="decimal"/>
      <w:lvlText w:val="%1."/>
      <w:lvlJc w:val="left"/>
      <w:pPr>
        <w:ind w:left="2880" w:hanging="360"/>
      </w:pPr>
      <w:rPr>
        <w:rFonts w:cs="Times New Roman" w:hint="default"/>
      </w:rPr>
    </w:lvl>
    <w:lvl w:ilvl="1">
      <w:start w:val="1"/>
      <w:numFmt w:val="decimal"/>
      <w:lvlText w:val="3.%2."/>
      <w:lvlJc w:val="left"/>
      <w:pPr>
        <w:ind w:left="592" w:hanging="450"/>
      </w:pPr>
      <w:rPr>
        <w:rFonts w:hint="default"/>
        <w:color w:val="auto"/>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8" w15:restartNumberingAfterBreak="0">
    <w:nsid w:val="18E41EFF"/>
    <w:multiLevelType w:val="multilevel"/>
    <w:tmpl w:val="2C422530"/>
    <w:lvl w:ilvl="0">
      <w:start w:val="1"/>
      <w:numFmt w:val="decimal"/>
      <w:lvlText w:val="%1."/>
      <w:lvlJc w:val="left"/>
      <w:pPr>
        <w:tabs>
          <w:tab w:val="num" w:pos="360"/>
        </w:tabs>
      </w:pPr>
      <w:rPr>
        <w:rFonts w:ascii="Times New Roman" w:hAnsi="Times New Roman" w:cs="Times New Roman"/>
        <w:b w:val="0"/>
        <w:bCs w:val="0"/>
        <w:i w:val="0"/>
        <w:iCs w:val="0"/>
        <w:caps w:val="0"/>
        <w:smallCaps w:val="0"/>
        <w:strike w:val="0"/>
        <w:vanish w:val="0"/>
        <w:color w:val="000000"/>
        <w:sz w:val="24"/>
        <w:szCs w:val="24"/>
      </w:rPr>
    </w:lvl>
    <w:lvl w:ilvl="1">
      <w:start w:val="1"/>
      <w:numFmt w:val="decimal"/>
      <w:lvlText w:val="%1.%2."/>
      <w:lvlJc w:val="left"/>
      <w:pPr>
        <w:tabs>
          <w:tab w:val="num" w:pos="737"/>
        </w:tabs>
        <w:ind w:left="737" w:hanging="737"/>
      </w:pPr>
      <w:rPr>
        <w:rFonts w:ascii="Times New Roman" w:hAnsi="Times New Roman" w:cs="Times New Roman"/>
        <w:b w:val="0"/>
        <w:bCs w:val="0"/>
        <w:i w:val="0"/>
        <w:iCs w:val="0"/>
        <w:caps w:val="0"/>
        <w:smallCaps w:val="0"/>
        <w:strike w:val="0"/>
        <w:vanish w:val="0"/>
        <w:color w:val="000000"/>
        <w:sz w:val="24"/>
        <w:szCs w:val="24"/>
      </w:rPr>
    </w:lvl>
    <w:lvl w:ilvl="2">
      <w:start w:val="1"/>
      <w:numFmt w:val="decimal"/>
      <w:lvlText w:val="%1.%2.%3."/>
      <w:lvlJc w:val="left"/>
      <w:pPr>
        <w:tabs>
          <w:tab w:val="num" w:pos="720"/>
        </w:tabs>
      </w:pPr>
      <w:rPr>
        <w:rFonts w:ascii="Times New Roman" w:hAnsi="Times New Roman" w:cs="Times New Roman"/>
        <w:b w:val="0"/>
        <w:bCs w:val="0"/>
        <w:i w:val="0"/>
        <w:iCs w:val="0"/>
        <w:caps w:val="0"/>
        <w:smallCaps w:val="0"/>
        <w:strike w:val="0"/>
        <w:vanish w:val="0"/>
        <w:color w:val="000000"/>
        <w:sz w:val="24"/>
        <w:szCs w:val="24"/>
      </w:rPr>
    </w:lvl>
    <w:lvl w:ilvl="3">
      <w:start w:val="1"/>
      <w:numFmt w:val="decimal"/>
      <w:pStyle w:val="1"/>
      <w:lvlText w:val="%1.%2.%3.%4"/>
      <w:lvlJc w:val="left"/>
      <w:pPr>
        <w:tabs>
          <w:tab w:val="num" w:pos="1080"/>
        </w:tabs>
      </w:pPr>
      <w:rPr>
        <w:rFonts w:ascii="Times New Roman" w:hAnsi="Times New Roman" w:cs="Times New Roman"/>
        <w:b w:val="0"/>
        <w:bCs w:val="0"/>
        <w:i w:val="0"/>
        <w:iCs w:val="0"/>
        <w:caps w:val="0"/>
        <w:smallCaps w:val="0"/>
        <w:strike w:val="0"/>
        <w:vanish w:val="0"/>
        <w:color w:val="000000"/>
      </w:rPr>
    </w:lvl>
    <w:lvl w:ilvl="4">
      <w:start w:val="1"/>
      <w:numFmt w:val="decimal"/>
      <w:lvlText w:val="%2.%3.%4.%5"/>
      <w:lvlJc w:val="left"/>
      <w:pPr>
        <w:tabs>
          <w:tab w:val="num" w:pos="0"/>
        </w:tabs>
      </w:pPr>
      <w:rPr>
        <w:rFonts w:ascii="Times New Roman" w:hAnsi="Times New Roman" w:cs="Times New Roman"/>
        <w:b w:val="0"/>
        <w:bCs w:val="0"/>
        <w:i w:val="0"/>
        <w:iCs w:val="0"/>
        <w:caps w:val="0"/>
        <w:smallCaps w:val="0"/>
        <w:strike w:val="0"/>
        <w:vanish w:val="0"/>
        <w:color w:val="000000"/>
      </w:rPr>
    </w:lvl>
    <w:lvl w:ilvl="5">
      <w:start w:val="1"/>
      <w:numFmt w:val="decimal"/>
      <w:lvlText w:val="%2.%3.%4.%5.%6"/>
      <w:lvlJc w:val="left"/>
      <w:pPr>
        <w:tabs>
          <w:tab w:val="num" w:pos="0"/>
        </w:tabs>
      </w:pPr>
      <w:rPr>
        <w:rFonts w:ascii="Times New Roman" w:hAnsi="Times New Roman" w:cs="Times New Roman"/>
        <w:b w:val="0"/>
        <w:bCs w:val="0"/>
        <w:i w:val="0"/>
        <w:iCs w:val="0"/>
        <w:caps w:val="0"/>
        <w:smallCaps w:val="0"/>
        <w:strike w:val="0"/>
        <w:vanish w:val="0"/>
        <w:color w:val="000000"/>
      </w:rPr>
    </w:lvl>
    <w:lvl w:ilvl="6">
      <w:start w:val="1"/>
      <w:numFmt w:val="decimal"/>
      <w:lvlText w:val="%2.%3.%4.%5.%6.%7"/>
      <w:lvlJc w:val="left"/>
      <w:pPr>
        <w:tabs>
          <w:tab w:val="num" w:pos="0"/>
        </w:tabs>
      </w:pPr>
      <w:rPr>
        <w:rFonts w:ascii="Times New Roman" w:hAnsi="Times New Roman" w:cs="Times New Roman"/>
        <w:b w:val="0"/>
        <w:bCs w:val="0"/>
        <w:i w:val="0"/>
        <w:iCs w:val="0"/>
        <w:caps w:val="0"/>
        <w:smallCaps w:val="0"/>
        <w:strike w:val="0"/>
        <w:vanish w:val="0"/>
        <w:color w:val="000000"/>
      </w:rPr>
    </w:lvl>
    <w:lvl w:ilvl="7">
      <w:start w:val="1"/>
      <w:numFmt w:val="decimal"/>
      <w:lvlText w:val="%2.%3.%4.%5.%6.%7.%8"/>
      <w:lvlJc w:val="left"/>
      <w:pPr>
        <w:tabs>
          <w:tab w:val="num" w:pos="0"/>
        </w:tabs>
      </w:pPr>
      <w:rPr>
        <w:rFonts w:ascii="Times New Roman" w:hAnsi="Times New Roman" w:cs="Times New Roman"/>
        <w:b w:val="0"/>
        <w:bCs w:val="0"/>
        <w:i w:val="0"/>
        <w:iCs w:val="0"/>
        <w:caps w:val="0"/>
        <w:smallCaps w:val="0"/>
        <w:strike w:val="0"/>
        <w:vanish w:val="0"/>
        <w:color w:val="000000"/>
      </w:rPr>
    </w:lvl>
    <w:lvl w:ilvl="8">
      <w:start w:val="1"/>
      <w:numFmt w:val="decimal"/>
      <w:lvlText w:val="%2.%3.%4.%5.%6.%7.%8.%9"/>
      <w:lvlJc w:val="left"/>
      <w:pPr>
        <w:tabs>
          <w:tab w:val="num" w:pos="0"/>
        </w:tabs>
      </w:pPr>
      <w:rPr>
        <w:rFonts w:ascii="Times New Roman" w:hAnsi="Times New Roman" w:cs="Times New Roman"/>
        <w:b w:val="0"/>
        <w:bCs w:val="0"/>
        <w:i w:val="0"/>
        <w:iCs w:val="0"/>
        <w:caps w:val="0"/>
        <w:smallCaps w:val="0"/>
        <w:strike w:val="0"/>
        <w:vanish w:val="0"/>
        <w:color w:val="000000"/>
      </w:rPr>
    </w:lvl>
  </w:abstractNum>
  <w:abstractNum w:abstractNumId="9" w15:restartNumberingAfterBreak="0">
    <w:nsid w:val="19285284"/>
    <w:multiLevelType w:val="multilevel"/>
    <w:tmpl w:val="998AB368"/>
    <w:lvl w:ilvl="0">
      <w:start w:val="1"/>
      <w:numFmt w:val="decimal"/>
      <w:lvlText w:val="%1."/>
      <w:lvlJc w:val="left"/>
      <w:pPr>
        <w:ind w:left="2880" w:hanging="360"/>
      </w:pPr>
      <w:rPr>
        <w:rFonts w:cs="Times New Roman"/>
      </w:rPr>
    </w:lvl>
    <w:lvl w:ilvl="1">
      <w:start w:val="1"/>
      <w:numFmt w:val="decimal"/>
      <w:lvlText w:val="2.%2."/>
      <w:lvlJc w:val="left"/>
      <w:pPr>
        <w:ind w:left="876" w:hanging="450"/>
      </w:pPr>
      <w:rPr>
        <w:rFonts w:hint="default"/>
        <w:color w:val="auto"/>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0" w15:restartNumberingAfterBreak="0">
    <w:nsid w:val="1A736654"/>
    <w:multiLevelType w:val="multilevel"/>
    <w:tmpl w:val="21227E84"/>
    <w:lvl w:ilvl="0">
      <w:start w:val="1"/>
      <w:numFmt w:val="decimal"/>
      <w:pStyle w:val="10"/>
      <w:lvlText w:val="%1"/>
      <w:lvlJc w:val="left"/>
      <w:pPr>
        <w:tabs>
          <w:tab w:val="num" w:pos="1142"/>
        </w:tabs>
        <w:ind w:left="1142" w:hanging="432"/>
      </w:pPr>
      <w:rPr>
        <w:rFonts w:cs="Times New Roman" w:hint="default"/>
      </w:rPr>
    </w:lvl>
    <w:lvl w:ilvl="1">
      <w:start w:val="1"/>
      <w:numFmt w:val="decimal"/>
      <w:pStyle w:val="2"/>
      <w:lvlText w:val="%1.%2"/>
      <w:lvlJc w:val="left"/>
      <w:pPr>
        <w:tabs>
          <w:tab w:val="num" w:pos="1286"/>
        </w:tabs>
        <w:ind w:left="1286" w:hanging="576"/>
      </w:pPr>
      <w:rPr>
        <w:rFonts w:cs="Times New Roman" w:hint="default"/>
      </w:rPr>
    </w:lvl>
    <w:lvl w:ilvl="2">
      <w:start w:val="1"/>
      <w:numFmt w:val="decimal"/>
      <w:pStyle w:val="3"/>
      <w:lvlText w:val="%1.%2.%3"/>
      <w:lvlJc w:val="left"/>
      <w:pPr>
        <w:tabs>
          <w:tab w:val="num" w:pos="1430"/>
        </w:tabs>
        <w:ind w:left="1430" w:hanging="720"/>
      </w:pPr>
      <w:rPr>
        <w:rFonts w:cs="Times New Roman" w:hint="default"/>
      </w:rPr>
    </w:lvl>
    <w:lvl w:ilvl="3">
      <w:start w:val="1"/>
      <w:numFmt w:val="decimal"/>
      <w:pStyle w:val="4"/>
      <w:lvlText w:val="%1.%2.%3.%4"/>
      <w:lvlJc w:val="left"/>
      <w:pPr>
        <w:tabs>
          <w:tab w:val="num" w:pos="1574"/>
        </w:tabs>
        <w:ind w:left="1574" w:hanging="864"/>
      </w:pPr>
      <w:rPr>
        <w:rFonts w:cs="Times New Roman" w:hint="default"/>
      </w:rPr>
    </w:lvl>
    <w:lvl w:ilvl="4">
      <w:start w:val="1"/>
      <w:numFmt w:val="decimal"/>
      <w:pStyle w:val="5"/>
      <w:lvlText w:val="%1.%2.%3.%4.%5"/>
      <w:lvlJc w:val="left"/>
      <w:pPr>
        <w:tabs>
          <w:tab w:val="num" w:pos="1718"/>
        </w:tabs>
        <w:ind w:left="1718" w:hanging="1008"/>
      </w:pPr>
      <w:rPr>
        <w:rFonts w:cs="Times New Roman" w:hint="default"/>
      </w:rPr>
    </w:lvl>
    <w:lvl w:ilvl="5">
      <w:start w:val="1"/>
      <w:numFmt w:val="decimal"/>
      <w:pStyle w:val="6"/>
      <w:lvlText w:val="%1.%2.%3.%4.%5.%6"/>
      <w:lvlJc w:val="left"/>
      <w:pPr>
        <w:tabs>
          <w:tab w:val="num" w:pos="1862"/>
        </w:tabs>
        <w:ind w:left="1862" w:hanging="1152"/>
      </w:pPr>
      <w:rPr>
        <w:rFonts w:cs="Times New Roman" w:hint="default"/>
      </w:rPr>
    </w:lvl>
    <w:lvl w:ilvl="6">
      <w:start w:val="1"/>
      <w:numFmt w:val="decimal"/>
      <w:pStyle w:val="7"/>
      <w:lvlText w:val="%1.%2.%3.%4.%5.%6.%7"/>
      <w:lvlJc w:val="left"/>
      <w:pPr>
        <w:tabs>
          <w:tab w:val="num" w:pos="2006"/>
        </w:tabs>
        <w:ind w:left="2006" w:hanging="1296"/>
      </w:pPr>
      <w:rPr>
        <w:rFonts w:cs="Times New Roman" w:hint="default"/>
      </w:rPr>
    </w:lvl>
    <w:lvl w:ilvl="7">
      <w:start w:val="1"/>
      <w:numFmt w:val="decimal"/>
      <w:pStyle w:val="8"/>
      <w:lvlText w:val="%1.%2.%3.%4.%5.%6.%7.%8"/>
      <w:lvlJc w:val="left"/>
      <w:pPr>
        <w:tabs>
          <w:tab w:val="num" w:pos="2150"/>
        </w:tabs>
        <w:ind w:left="2150" w:hanging="1440"/>
      </w:pPr>
      <w:rPr>
        <w:rFonts w:cs="Times New Roman" w:hint="default"/>
      </w:rPr>
    </w:lvl>
    <w:lvl w:ilvl="8">
      <w:start w:val="1"/>
      <w:numFmt w:val="decimal"/>
      <w:pStyle w:val="9"/>
      <w:lvlText w:val="%1.%2.%3.%4.%5.%6.%7.%8.%9"/>
      <w:lvlJc w:val="left"/>
      <w:pPr>
        <w:tabs>
          <w:tab w:val="num" w:pos="2294"/>
        </w:tabs>
        <w:ind w:left="2294" w:hanging="1584"/>
      </w:pPr>
      <w:rPr>
        <w:rFonts w:cs="Times New Roman" w:hint="default"/>
      </w:rPr>
    </w:lvl>
  </w:abstractNum>
  <w:abstractNum w:abstractNumId="11" w15:restartNumberingAfterBreak="0">
    <w:nsid w:val="243712FD"/>
    <w:multiLevelType w:val="multilevel"/>
    <w:tmpl w:val="A432AEC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5D41A4"/>
    <w:multiLevelType w:val="multilevel"/>
    <w:tmpl w:val="438A5C20"/>
    <w:lvl w:ilvl="0">
      <w:start w:val="1"/>
      <w:numFmt w:val="bullet"/>
      <w:lvlText w:val=""/>
      <w:lvlJc w:val="left"/>
      <w:pPr>
        <w:ind w:left="2880" w:hanging="360"/>
      </w:pPr>
      <w:rPr>
        <w:rFonts w:ascii="Symbol" w:hAnsi="Symbol"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3" w15:restartNumberingAfterBreak="0">
    <w:nsid w:val="2C1A1077"/>
    <w:multiLevelType w:val="hybridMultilevel"/>
    <w:tmpl w:val="AFD86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B67A2F"/>
    <w:multiLevelType w:val="multilevel"/>
    <w:tmpl w:val="D792A27C"/>
    <w:lvl w:ilvl="0">
      <w:start w:val="1"/>
      <w:numFmt w:val="none"/>
      <w:lvlText w:val="8.2."/>
      <w:lvlJc w:val="left"/>
      <w:pPr>
        <w:ind w:left="3240" w:hanging="360"/>
      </w:pPr>
      <w:rPr>
        <w:rFonts w:hint="default"/>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none"/>
      <w:lvlText w:val="8.2."/>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15" w15:restartNumberingAfterBreak="0">
    <w:nsid w:val="51254048"/>
    <w:multiLevelType w:val="multilevel"/>
    <w:tmpl w:val="33E8D3BC"/>
    <w:lvl w:ilvl="0">
      <w:start w:val="6"/>
      <w:numFmt w:val="decimal"/>
      <w:lvlText w:val="%1."/>
      <w:lvlJc w:val="left"/>
      <w:pPr>
        <w:ind w:left="2880" w:hanging="360"/>
      </w:pPr>
      <w:rPr>
        <w:rFonts w:cs="Times New Roman" w:hint="default"/>
      </w:rPr>
    </w:lvl>
    <w:lvl w:ilvl="1">
      <w:start w:val="1"/>
      <w:numFmt w:val="decimal"/>
      <w:isLgl/>
      <w:lvlText w:val="6.%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6" w15:restartNumberingAfterBreak="0">
    <w:nsid w:val="528168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BF13DA"/>
    <w:multiLevelType w:val="hybridMultilevel"/>
    <w:tmpl w:val="81B0B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C56334"/>
    <w:multiLevelType w:val="multilevel"/>
    <w:tmpl w:val="AE243B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DBF2E6E"/>
    <w:multiLevelType w:val="multilevel"/>
    <w:tmpl w:val="C6C86A44"/>
    <w:lvl w:ilvl="0">
      <w:start w:val="1"/>
      <w:numFmt w:val="decimal"/>
      <w:lvlText w:val="%1."/>
      <w:lvlJc w:val="left"/>
      <w:pPr>
        <w:ind w:left="2880" w:hanging="360"/>
      </w:pPr>
      <w:rPr>
        <w:rFonts w:cs="Times New Roman"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0" w15:restartNumberingAfterBreak="0">
    <w:nsid w:val="641D027F"/>
    <w:multiLevelType w:val="multilevel"/>
    <w:tmpl w:val="448C362A"/>
    <w:lvl w:ilvl="0">
      <w:start w:val="1"/>
      <w:numFmt w:val="decimal"/>
      <w:lvlText w:val="8.%1."/>
      <w:lvlJc w:val="left"/>
      <w:pPr>
        <w:ind w:left="3240" w:hanging="360"/>
      </w:pPr>
      <w:rPr>
        <w:rFonts w:hint="default"/>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21" w15:restartNumberingAfterBreak="0">
    <w:nsid w:val="67BF4DA4"/>
    <w:multiLevelType w:val="multilevel"/>
    <w:tmpl w:val="F1781406"/>
    <w:lvl w:ilvl="0">
      <w:start w:val="3"/>
      <w:numFmt w:val="decimal"/>
      <w:lvlText w:val="%1."/>
      <w:lvlJc w:val="left"/>
      <w:pPr>
        <w:ind w:left="2880" w:hanging="360"/>
      </w:pPr>
      <w:rPr>
        <w:rFonts w:cs="Times New Roman" w:hint="default"/>
      </w:rPr>
    </w:lvl>
    <w:lvl w:ilvl="1">
      <w:start w:val="1"/>
      <w:numFmt w:val="decimal"/>
      <w:isLgl/>
      <w:lvlText w:val="%1.%2."/>
      <w:lvlJc w:val="left"/>
      <w:pPr>
        <w:ind w:left="2970" w:hanging="450"/>
      </w:pPr>
      <w:rPr>
        <w:rFonts w:hint="default"/>
      </w:rPr>
    </w:lvl>
    <w:lvl w:ilvl="2">
      <w:start w:val="1"/>
      <w:numFmt w:val="decimal"/>
      <w:isLgl/>
      <w:lvlText w:val="%1.%2.%3."/>
      <w:lvlJc w:val="left"/>
      <w:pPr>
        <w:ind w:left="567" w:hanging="567"/>
      </w:pPr>
      <w:rPr>
        <w:rFonts w:hint="default"/>
        <w:strike w:val="0"/>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2" w15:restartNumberingAfterBreak="0">
    <w:nsid w:val="72B42B76"/>
    <w:multiLevelType w:val="multilevel"/>
    <w:tmpl w:val="0D724200"/>
    <w:lvl w:ilvl="0">
      <w:start w:val="31"/>
      <w:numFmt w:val="bullet"/>
      <w:lvlText w:val="-"/>
      <w:lvlJc w:val="left"/>
      <w:pPr>
        <w:ind w:left="2880" w:hanging="360"/>
      </w:pPr>
      <w:rPr>
        <w:rFonts w:ascii="Arial" w:eastAsia="Times New Roman" w:hAnsi="Arial" w:hint="default"/>
      </w:rPr>
    </w:lvl>
    <w:lvl w:ilvl="1">
      <w:start w:val="1"/>
      <w:numFmt w:val="decimal"/>
      <w:isLgl/>
      <w:lvlText w:val="%1.%2."/>
      <w:lvlJc w:val="left"/>
      <w:pPr>
        <w:ind w:left="2970" w:hanging="45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3" w15:restartNumberingAfterBreak="0">
    <w:nsid w:val="74732DFD"/>
    <w:multiLevelType w:val="hybridMultilevel"/>
    <w:tmpl w:val="1438F2DC"/>
    <w:lvl w:ilvl="0" w:tplc="8BFCDA0A">
      <w:numFmt w:val="bullet"/>
      <w:lvlText w:val="-"/>
      <w:lvlJc w:val="left"/>
      <w:pPr>
        <w:ind w:left="1798" w:hanging="360"/>
      </w:pPr>
      <w:rPr>
        <w:rFonts w:ascii="Times New Roman" w:eastAsia="Times New Roman" w:hAnsi="Times New Roman" w:hint="default"/>
      </w:rPr>
    </w:lvl>
    <w:lvl w:ilvl="1" w:tplc="04190003" w:tentative="1">
      <w:start w:val="1"/>
      <w:numFmt w:val="bullet"/>
      <w:lvlText w:val="o"/>
      <w:lvlJc w:val="left"/>
      <w:pPr>
        <w:ind w:left="2518" w:hanging="360"/>
      </w:pPr>
      <w:rPr>
        <w:rFonts w:ascii="Courier New" w:hAnsi="Courier New" w:cs="Courier New" w:hint="default"/>
      </w:rPr>
    </w:lvl>
    <w:lvl w:ilvl="2" w:tplc="04190005" w:tentative="1">
      <w:start w:val="1"/>
      <w:numFmt w:val="bullet"/>
      <w:lvlText w:val=""/>
      <w:lvlJc w:val="left"/>
      <w:pPr>
        <w:ind w:left="3238" w:hanging="360"/>
      </w:pPr>
      <w:rPr>
        <w:rFonts w:ascii="Wingdings" w:hAnsi="Wingdings" w:hint="default"/>
      </w:rPr>
    </w:lvl>
    <w:lvl w:ilvl="3" w:tplc="04190001" w:tentative="1">
      <w:start w:val="1"/>
      <w:numFmt w:val="bullet"/>
      <w:lvlText w:val=""/>
      <w:lvlJc w:val="left"/>
      <w:pPr>
        <w:ind w:left="3958" w:hanging="360"/>
      </w:pPr>
      <w:rPr>
        <w:rFonts w:ascii="Symbol" w:hAnsi="Symbol" w:hint="default"/>
      </w:rPr>
    </w:lvl>
    <w:lvl w:ilvl="4" w:tplc="04190003" w:tentative="1">
      <w:start w:val="1"/>
      <w:numFmt w:val="bullet"/>
      <w:lvlText w:val="o"/>
      <w:lvlJc w:val="left"/>
      <w:pPr>
        <w:ind w:left="4678" w:hanging="360"/>
      </w:pPr>
      <w:rPr>
        <w:rFonts w:ascii="Courier New" w:hAnsi="Courier New" w:cs="Courier New" w:hint="default"/>
      </w:rPr>
    </w:lvl>
    <w:lvl w:ilvl="5" w:tplc="04190005" w:tentative="1">
      <w:start w:val="1"/>
      <w:numFmt w:val="bullet"/>
      <w:lvlText w:val=""/>
      <w:lvlJc w:val="left"/>
      <w:pPr>
        <w:ind w:left="5398" w:hanging="360"/>
      </w:pPr>
      <w:rPr>
        <w:rFonts w:ascii="Wingdings" w:hAnsi="Wingdings" w:hint="default"/>
      </w:rPr>
    </w:lvl>
    <w:lvl w:ilvl="6" w:tplc="04190001" w:tentative="1">
      <w:start w:val="1"/>
      <w:numFmt w:val="bullet"/>
      <w:lvlText w:val=""/>
      <w:lvlJc w:val="left"/>
      <w:pPr>
        <w:ind w:left="6118" w:hanging="360"/>
      </w:pPr>
      <w:rPr>
        <w:rFonts w:ascii="Symbol" w:hAnsi="Symbol" w:hint="default"/>
      </w:rPr>
    </w:lvl>
    <w:lvl w:ilvl="7" w:tplc="04190003" w:tentative="1">
      <w:start w:val="1"/>
      <w:numFmt w:val="bullet"/>
      <w:lvlText w:val="o"/>
      <w:lvlJc w:val="left"/>
      <w:pPr>
        <w:ind w:left="6838" w:hanging="360"/>
      </w:pPr>
      <w:rPr>
        <w:rFonts w:ascii="Courier New" w:hAnsi="Courier New" w:cs="Courier New" w:hint="default"/>
      </w:rPr>
    </w:lvl>
    <w:lvl w:ilvl="8" w:tplc="04190005" w:tentative="1">
      <w:start w:val="1"/>
      <w:numFmt w:val="bullet"/>
      <w:lvlText w:val=""/>
      <w:lvlJc w:val="left"/>
      <w:pPr>
        <w:ind w:left="7558" w:hanging="360"/>
      </w:pPr>
      <w:rPr>
        <w:rFonts w:ascii="Wingdings" w:hAnsi="Wingdings" w:hint="default"/>
      </w:rPr>
    </w:lvl>
  </w:abstractNum>
  <w:abstractNum w:abstractNumId="24" w15:restartNumberingAfterBreak="0">
    <w:nsid w:val="75337AB6"/>
    <w:multiLevelType w:val="multilevel"/>
    <w:tmpl w:val="2B92D7AE"/>
    <w:lvl w:ilvl="0">
      <w:start w:val="1"/>
      <w:numFmt w:val="decimal"/>
      <w:lvlText w:val="%1."/>
      <w:lvlJc w:val="left"/>
      <w:pPr>
        <w:ind w:left="2880" w:hanging="360"/>
      </w:pPr>
      <w:rPr>
        <w:rFonts w:cs="Times New Roman"/>
      </w:rPr>
    </w:lvl>
    <w:lvl w:ilvl="1">
      <w:start w:val="1"/>
      <w:numFmt w:val="decimal"/>
      <w:isLgl/>
      <w:lvlText w:val="%1.%2."/>
      <w:lvlJc w:val="left"/>
      <w:pPr>
        <w:ind w:left="3995"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num w:numId="1">
    <w:abstractNumId w:val="10"/>
  </w:num>
  <w:num w:numId="2">
    <w:abstractNumId w:val="8"/>
  </w:num>
  <w:num w:numId="3">
    <w:abstractNumId w:val="24"/>
  </w:num>
  <w:num w:numId="4">
    <w:abstractNumId w:val="9"/>
  </w:num>
  <w:num w:numId="5">
    <w:abstractNumId w:val="21"/>
  </w:num>
  <w:num w:numId="6">
    <w:abstractNumId w:val="1"/>
  </w:num>
  <w:num w:numId="7">
    <w:abstractNumId w:val="22"/>
  </w:num>
  <w:num w:numId="8">
    <w:abstractNumId w:val="18"/>
  </w:num>
  <w:num w:numId="9">
    <w:abstractNumId w:val="19"/>
  </w:num>
  <w:num w:numId="10">
    <w:abstractNumId w:val="7"/>
  </w:num>
  <w:num w:numId="11">
    <w:abstractNumId w:val="11"/>
  </w:num>
  <w:num w:numId="12">
    <w:abstractNumId w:val="15"/>
  </w:num>
  <w:num w:numId="13">
    <w:abstractNumId w:val="3"/>
  </w:num>
  <w:num w:numId="14">
    <w:abstractNumId w:val="20"/>
  </w:num>
  <w:num w:numId="15">
    <w:abstractNumId w:val="14"/>
  </w:num>
  <w:num w:numId="16">
    <w:abstractNumId w:val="16"/>
  </w:num>
  <w:num w:numId="17">
    <w:abstractNumId w:val="0"/>
  </w:num>
  <w:num w:numId="18">
    <w:abstractNumId w:val="12"/>
  </w:num>
  <w:num w:numId="19">
    <w:abstractNumId w:val="6"/>
  </w:num>
  <w:num w:numId="20">
    <w:abstractNumId w:val="4"/>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3"/>
  </w:num>
  <w:num w:numId="26">
    <w:abstractNumId w:val="13"/>
  </w:num>
  <w:num w:numId="27">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characterSpacingControl w:val="doNotCompress"/>
  <w:hdrShapeDefaults>
    <o:shapedefaults v:ext="edit" spidmax="28673"/>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E7B"/>
    <w:rsid w:val="0000203C"/>
    <w:rsid w:val="000020F3"/>
    <w:rsid w:val="00003EB7"/>
    <w:rsid w:val="00003FE7"/>
    <w:rsid w:val="0000414B"/>
    <w:rsid w:val="000057EF"/>
    <w:rsid w:val="000059D8"/>
    <w:rsid w:val="00005D47"/>
    <w:rsid w:val="000069AC"/>
    <w:rsid w:val="00007266"/>
    <w:rsid w:val="000073F8"/>
    <w:rsid w:val="00007C78"/>
    <w:rsid w:val="00012DA0"/>
    <w:rsid w:val="000136E6"/>
    <w:rsid w:val="00015049"/>
    <w:rsid w:val="0002026A"/>
    <w:rsid w:val="00021C41"/>
    <w:rsid w:val="00023C5B"/>
    <w:rsid w:val="000240F0"/>
    <w:rsid w:val="0002414B"/>
    <w:rsid w:val="0002491F"/>
    <w:rsid w:val="00024C74"/>
    <w:rsid w:val="000256A2"/>
    <w:rsid w:val="000262BE"/>
    <w:rsid w:val="000301D1"/>
    <w:rsid w:val="0003052F"/>
    <w:rsid w:val="00032215"/>
    <w:rsid w:val="000335DF"/>
    <w:rsid w:val="00033C45"/>
    <w:rsid w:val="000364A3"/>
    <w:rsid w:val="0003680C"/>
    <w:rsid w:val="00036B3A"/>
    <w:rsid w:val="00036E10"/>
    <w:rsid w:val="00040402"/>
    <w:rsid w:val="000407BF"/>
    <w:rsid w:val="00040FE5"/>
    <w:rsid w:val="00041D79"/>
    <w:rsid w:val="00042698"/>
    <w:rsid w:val="000437C6"/>
    <w:rsid w:val="0004684B"/>
    <w:rsid w:val="0005267D"/>
    <w:rsid w:val="000526D9"/>
    <w:rsid w:val="00053DC6"/>
    <w:rsid w:val="000550C4"/>
    <w:rsid w:val="00055197"/>
    <w:rsid w:val="000568AE"/>
    <w:rsid w:val="000577C0"/>
    <w:rsid w:val="000578EE"/>
    <w:rsid w:val="00057F3B"/>
    <w:rsid w:val="00061CFC"/>
    <w:rsid w:val="00063675"/>
    <w:rsid w:val="000638E2"/>
    <w:rsid w:val="00064DB5"/>
    <w:rsid w:val="0006593F"/>
    <w:rsid w:val="000717C4"/>
    <w:rsid w:val="00072719"/>
    <w:rsid w:val="00072BA4"/>
    <w:rsid w:val="00072F9B"/>
    <w:rsid w:val="000738EC"/>
    <w:rsid w:val="0007400A"/>
    <w:rsid w:val="00074816"/>
    <w:rsid w:val="00076BCA"/>
    <w:rsid w:val="00077495"/>
    <w:rsid w:val="00080E2F"/>
    <w:rsid w:val="000813AC"/>
    <w:rsid w:val="0008144D"/>
    <w:rsid w:val="00081CCE"/>
    <w:rsid w:val="00082003"/>
    <w:rsid w:val="00082796"/>
    <w:rsid w:val="00082CD5"/>
    <w:rsid w:val="000837F4"/>
    <w:rsid w:val="00084AD5"/>
    <w:rsid w:val="00085DB6"/>
    <w:rsid w:val="0008662C"/>
    <w:rsid w:val="000867E7"/>
    <w:rsid w:val="000875AF"/>
    <w:rsid w:val="0008766E"/>
    <w:rsid w:val="00087EAE"/>
    <w:rsid w:val="00090522"/>
    <w:rsid w:val="00090EA1"/>
    <w:rsid w:val="00091D4E"/>
    <w:rsid w:val="00093CC7"/>
    <w:rsid w:val="00094277"/>
    <w:rsid w:val="00095034"/>
    <w:rsid w:val="0009682F"/>
    <w:rsid w:val="00097599"/>
    <w:rsid w:val="000978D4"/>
    <w:rsid w:val="000A01C8"/>
    <w:rsid w:val="000A0766"/>
    <w:rsid w:val="000A251B"/>
    <w:rsid w:val="000A28C2"/>
    <w:rsid w:val="000A28DC"/>
    <w:rsid w:val="000A2D74"/>
    <w:rsid w:val="000A33C2"/>
    <w:rsid w:val="000A3495"/>
    <w:rsid w:val="000A4040"/>
    <w:rsid w:val="000A5B18"/>
    <w:rsid w:val="000A5C9A"/>
    <w:rsid w:val="000B075E"/>
    <w:rsid w:val="000B12E0"/>
    <w:rsid w:val="000B139C"/>
    <w:rsid w:val="000B152C"/>
    <w:rsid w:val="000B20AB"/>
    <w:rsid w:val="000B2E64"/>
    <w:rsid w:val="000B3E1F"/>
    <w:rsid w:val="000B3F71"/>
    <w:rsid w:val="000B4F81"/>
    <w:rsid w:val="000B5161"/>
    <w:rsid w:val="000B6F05"/>
    <w:rsid w:val="000B7F67"/>
    <w:rsid w:val="000C1B2A"/>
    <w:rsid w:val="000C3120"/>
    <w:rsid w:val="000C3859"/>
    <w:rsid w:val="000C3C84"/>
    <w:rsid w:val="000C5A67"/>
    <w:rsid w:val="000C6897"/>
    <w:rsid w:val="000D0262"/>
    <w:rsid w:val="000D23D5"/>
    <w:rsid w:val="000D2E23"/>
    <w:rsid w:val="000D3D43"/>
    <w:rsid w:val="000D4DCE"/>
    <w:rsid w:val="000D6D08"/>
    <w:rsid w:val="000D7D0F"/>
    <w:rsid w:val="000E003B"/>
    <w:rsid w:val="000E01C1"/>
    <w:rsid w:val="000E1DFF"/>
    <w:rsid w:val="000E1E31"/>
    <w:rsid w:val="000E34AC"/>
    <w:rsid w:val="000E4018"/>
    <w:rsid w:val="000E500D"/>
    <w:rsid w:val="000E5669"/>
    <w:rsid w:val="000E74DE"/>
    <w:rsid w:val="000E791D"/>
    <w:rsid w:val="000F181D"/>
    <w:rsid w:val="000F245C"/>
    <w:rsid w:val="000F4924"/>
    <w:rsid w:val="000F4BA3"/>
    <w:rsid w:val="000F5AA4"/>
    <w:rsid w:val="000F676A"/>
    <w:rsid w:val="000F7621"/>
    <w:rsid w:val="000F7ED1"/>
    <w:rsid w:val="00100815"/>
    <w:rsid w:val="001008EE"/>
    <w:rsid w:val="0010123B"/>
    <w:rsid w:val="00101333"/>
    <w:rsid w:val="0010223F"/>
    <w:rsid w:val="001036CD"/>
    <w:rsid w:val="00103D69"/>
    <w:rsid w:val="00104C93"/>
    <w:rsid w:val="0010750C"/>
    <w:rsid w:val="00107CDC"/>
    <w:rsid w:val="00110D97"/>
    <w:rsid w:val="001135D9"/>
    <w:rsid w:val="00113E8C"/>
    <w:rsid w:val="00113ED2"/>
    <w:rsid w:val="00114A64"/>
    <w:rsid w:val="00114C88"/>
    <w:rsid w:val="00115E00"/>
    <w:rsid w:val="00117972"/>
    <w:rsid w:val="001205F0"/>
    <w:rsid w:val="00121759"/>
    <w:rsid w:val="00124821"/>
    <w:rsid w:val="00125F09"/>
    <w:rsid w:val="00126549"/>
    <w:rsid w:val="00126FE8"/>
    <w:rsid w:val="00127B76"/>
    <w:rsid w:val="00127F6E"/>
    <w:rsid w:val="00130CB9"/>
    <w:rsid w:val="00132B41"/>
    <w:rsid w:val="00132F49"/>
    <w:rsid w:val="00133582"/>
    <w:rsid w:val="001338A9"/>
    <w:rsid w:val="00133AEC"/>
    <w:rsid w:val="00133B99"/>
    <w:rsid w:val="00133D40"/>
    <w:rsid w:val="00133F65"/>
    <w:rsid w:val="001369AB"/>
    <w:rsid w:val="001404AE"/>
    <w:rsid w:val="00140887"/>
    <w:rsid w:val="001409E8"/>
    <w:rsid w:val="00142367"/>
    <w:rsid w:val="001444B4"/>
    <w:rsid w:val="00144AD1"/>
    <w:rsid w:val="00144BD9"/>
    <w:rsid w:val="00144C16"/>
    <w:rsid w:val="00145086"/>
    <w:rsid w:val="001455CA"/>
    <w:rsid w:val="001457D8"/>
    <w:rsid w:val="00145AF0"/>
    <w:rsid w:val="00147001"/>
    <w:rsid w:val="001479D5"/>
    <w:rsid w:val="00150980"/>
    <w:rsid w:val="00150C92"/>
    <w:rsid w:val="001514C3"/>
    <w:rsid w:val="00152288"/>
    <w:rsid w:val="0015269A"/>
    <w:rsid w:val="00153F8D"/>
    <w:rsid w:val="00155D0F"/>
    <w:rsid w:val="0015624B"/>
    <w:rsid w:val="00156911"/>
    <w:rsid w:val="00156BCC"/>
    <w:rsid w:val="00156CC5"/>
    <w:rsid w:val="0015724E"/>
    <w:rsid w:val="001576A8"/>
    <w:rsid w:val="00157F09"/>
    <w:rsid w:val="00160A8E"/>
    <w:rsid w:val="001613C4"/>
    <w:rsid w:val="00162FC3"/>
    <w:rsid w:val="001637B5"/>
    <w:rsid w:val="0016434A"/>
    <w:rsid w:val="001652CC"/>
    <w:rsid w:val="001669C2"/>
    <w:rsid w:val="001705CE"/>
    <w:rsid w:val="00170CC7"/>
    <w:rsid w:val="00171D79"/>
    <w:rsid w:val="001726A1"/>
    <w:rsid w:val="00173A2B"/>
    <w:rsid w:val="00173FB6"/>
    <w:rsid w:val="0017487D"/>
    <w:rsid w:val="0017566F"/>
    <w:rsid w:val="00175F91"/>
    <w:rsid w:val="001814CF"/>
    <w:rsid w:val="00181FC3"/>
    <w:rsid w:val="00182939"/>
    <w:rsid w:val="00182A8B"/>
    <w:rsid w:val="00183FF5"/>
    <w:rsid w:val="001840B9"/>
    <w:rsid w:val="001859D2"/>
    <w:rsid w:val="0018709A"/>
    <w:rsid w:val="001872A3"/>
    <w:rsid w:val="001908DF"/>
    <w:rsid w:val="001918E6"/>
    <w:rsid w:val="00193C60"/>
    <w:rsid w:val="001942A0"/>
    <w:rsid w:val="001946D4"/>
    <w:rsid w:val="00195998"/>
    <w:rsid w:val="0019609A"/>
    <w:rsid w:val="00197240"/>
    <w:rsid w:val="001A1035"/>
    <w:rsid w:val="001A2E4D"/>
    <w:rsid w:val="001A3154"/>
    <w:rsid w:val="001A4F41"/>
    <w:rsid w:val="001A79D0"/>
    <w:rsid w:val="001B050E"/>
    <w:rsid w:val="001B186B"/>
    <w:rsid w:val="001B18E2"/>
    <w:rsid w:val="001B2C60"/>
    <w:rsid w:val="001B2EFF"/>
    <w:rsid w:val="001B35EA"/>
    <w:rsid w:val="001B59DD"/>
    <w:rsid w:val="001B644D"/>
    <w:rsid w:val="001B6682"/>
    <w:rsid w:val="001B7D6E"/>
    <w:rsid w:val="001C1D4F"/>
    <w:rsid w:val="001C5271"/>
    <w:rsid w:val="001C5327"/>
    <w:rsid w:val="001C569A"/>
    <w:rsid w:val="001C5CDB"/>
    <w:rsid w:val="001C6790"/>
    <w:rsid w:val="001C6ED3"/>
    <w:rsid w:val="001C7729"/>
    <w:rsid w:val="001C7BD5"/>
    <w:rsid w:val="001D1391"/>
    <w:rsid w:val="001D1A23"/>
    <w:rsid w:val="001D28D5"/>
    <w:rsid w:val="001D2A0A"/>
    <w:rsid w:val="001D2F9E"/>
    <w:rsid w:val="001D44E8"/>
    <w:rsid w:val="001D4D2D"/>
    <w:rsid w:val="001D5431"/>
    <w:rsid w:val="001D58AF"/>
    <w:rsid w:val="001D5ABC"/>
    <w:rsid w:val="001D5D12"/>
    <w:rsid w:val="001D5DEF"/>
    <w:rsid w:val="001D65D9"/>
    <w:rsid w:val="001D7A24"/>
    <w:rsid w:val="001E0FF4"/>
    <w:rsid w:val="001E3DE8"/>
    <w:rsid w:val="001E56B8"/>
    <w:rsid w:val="001E5847"/>
    <w:rsid w:val="001E7559"/>
    <w:rsid w:val="001E76C4"/>
    <w:rsid w:val="001F0C4B"/>
    <w:rsid w:val="001F0D9B"/>
    <w:rsid w:val="001F2F35"/>
    <w:rsid w:val="001F336C"/>
    <w:rsid w:val="001F3738"/>
    <w:rsid w:val="001F566E"/>
    <w:rsid w:val="001F60DD"/>
    <w:rsid w:val="00201FD0"/>
    <w:rsid w:val="00202202"/>
    <w:rsid w:val="00202355"/>
    <w:rsid w:val="002039F5"/>
    <w:rsid w:val="002040CC"/>
    <w:rsid w:val="0020483D"/>
    <w:rsid w:val="00204A6D"/>
    <w:rsid w:val="0020543B"/>
    <w:rsid w:val="00206F5C"/>
    <w:rsid w:val="00211435"/>
    <w:rsid w:val="00213147"/>
    <w:rsid w:val="00213B92"/>
    <w:rsid w:val="00213F65"/>
    <w:rsid w:val="00215667"/>
    <w:rsid w:val="002156A3"/>
    <w:rsid w:val="00215F32"/>
    <w:rsid w:val="00216C93"/>
    <w:rsid w:val="00216D28"/>
    <w:rsid w:val="00220741"/>
    <w:rsid w:val="00220B6B"/>
    <w:rsid w:val="00220F11"/>
    <w:rsid w:val="0022114E"/>
    <w:rsid w:val="002217B8"/>
    <w:rsid w:val="00222907"/>
    <w:rsid w:val="002233EC"/>
    <w:rsid w:val="00223A11"/>
    <w:rsid w:val="00223FC0"/>
    <w:rsid w:val="00224179"/>
    <w:rsid w:val="00224924"/>
    <w:rsid w:val="00224AAB"/>
    <w:rsid w:val="002250D9"/>
    <w:rsid w:val="002264C2"/>
    <w:rsid w:val="002265A4"/>
    <w:rsid w:val="002265B3"/>
    <w:rsid w:val="0023129E"/>
    <w:rsid w:val="002318D3"/>
    <w:rsid w:val="00232802"/>
    <w:rsid w:val="00232CA0"/>
    <w:rsid w:val="00233BB2"/>
    <w:rsid w:val="00233C7E"/>
    <w:rsid w:val="00234748"/>
    <w:rsid w:val="00235AB5"/>
    <w:rsid w:val="00235AD5"/>
    <w:rsid w:val="00235DFA"/>
    <w:rsid w:val="00237578"/>
    <w:rsid w:val="002410F0"/>
    <w:rsid w:val="00241A8C"/>
    <w:rsid w:val="00241DC7"/>
    <w:rsid w:val="00241F4C"/>
    <w:rsid w:val="00242EBC"/>
    <w:rsid w:val="00243B1B"/>
    <w:rsid w:val="00244996"/>
    <w:rsid w:val="00245A69"/>
    <w:rsid w:val="0024684F"/>
    <w:rsid w:val="002504B8"/>
    <w:rsid w:val="002515EF"/>
    <w:rsid w:val="00251987"/>
    <w:rsid w:val="00251A16"/>
    <w:rsid w:val="00254790"/>
    <w:rsid w:val="00254B5A"/>
    <w:rsid w:val="00255467"/>
    <w:rsid w:val="00256151"/>
    <w:rsid w:val="0025648E"/>
    <w:rsid w:val="00257B3C"/>
    <w:rsid w:val="00257F81"/>
    <w:rsid w:val="00260F15"/>
    <w:rsid w:val="00261D7B"/>
    <w:rsid w:val="0026266B"/>
    <w:rsid w:val="002631E0"/>
    <w:rsid w:val="00263E9E"/>
    <w:rsid w:val="002650E2"/>
    <w:rsid w:val="00265AA1"/>
    <w:rsid w:val="00266FC0"/>
    <w:rsid w:val="002709AD"/>
    <w:rsid w:val="002719B1"/>
    <w:rsid w:val="00273010"/>
    <w:rsid w:val="002734A1"/>
    <w:rsid w:val="002735CE"/>
    <w:rsid w:val="0027368F"/>
    <w:rsid w:val="0027614A"/>
    <w:rsid w:val="002761C9"/>
    <w:rsid w:val="00276B2C"/>
    <w:rsid w:val="002775FE"/>
    <w:rsid w:val="002803FA"/>
    <w:rsid w:val="00281173"/>
    <w:rsid w:val="00281736"/>
    <w:rsid w:val="002827E6"/>
    <w:rsid w:val="0028281D"/>
    <w:rsid w:val="002836BF"/>
    <w:rsid w:val="00285363"/>
    <w:rsid w:val="00285DC3"/>
    <w:rsid w:val="0028681B"/>
    <w:rsid w:val="00287BF1"/>
    <w:rsid w:val="0029260C"/>
    <w:rsid w:val="00292B72"/>
    <w:rsid w:val="00292F22"/>
    <w:rsid w:val="00294ACD"/>
    <w:rsid w:val="00296C28"/>
    <w:rsid w:val="00297107"/>
    <w:rsid w:val="00297F73"/>
    <w:rsid w:val="002A19A7"/>
    <w:rsid w:val="002A3C08"/>
    <w:rsid w:val="002A47C3"/>
    <w:rsid w:val="002A4D80"/>
    <w:rsid w:val="002A4DB5"/>
    <w:rsid w:val="002A5677"/>
    <w:rsid w:val="002A7B73"/>
    <w:rsid w:val="002A7D25"/>
    <w:rsid w:val="002B03CA"/>
    <w:rsid w:val="002B05E8"/>
    <w:rsid w:val="002B0926"/>
    <w:rsid w:val="002B0DCD"/>
    <w:rsid w:val="002B1917"/>
    <w:rsid w:val="002B2AE0"/>
    <w:rsid w:val="002B3DDA"/>
    <w:rsid w:val="002B4619"/>
    <w:rsid w:val="002B589D"/>
    <w:rsid w:val="002B6B38"/>
    <w:rsid w:val="002B7097"/>
    <w:rsid w:val="002B7404"/>
    <w:rsid w:val="002C02A6"/>
    <w:rsid w:val="002C3159"/>
    <w:rsid w:val="002C3424"/>
    <w:rsid w:val="002C3879"/>
    <w:rsid w:val="002C6192"/>
    <w:rsid w:val="002C67A2"/>
    <w:rsid w:val="002C7FBD"/>
    <w:rsid w:val="002D00E5"/>
    <w:rsid w:val="002D01F7"/>
    <w:rsid w:val="002D1A60"/>
    <w:rsid w:val="002D267E"/>
    <w:rsid w:val="002D3730"/>
    <w:rsid w:val="002D403A"/>
    <w:rsid w:val="002D5BEB"/>
    <w:rsid w:val="002D5E73"/>
    <w:rsid w:val="002D635D"/>
    <w:rsid w:val="002D699D"/>
    <w:rsid w:val="002D72FD"/>
    <w:rsid w:val="002E0EEE"/>
    <w:rsid w:val="002E3F3A"/>
    <w:rsid w:val="002E4846"/>
    <w:rsid w:val="002E4E68"/>
    <w:rsid w:val="002E6054"/>
    <w:rsid w:val="002E6A84"/>
    <w:rsid w:val="002E7565"/>
    <w:rsid w:val="002F12B1"/>
    <w:rsid w:val="002F1454"/>
    <w:rsid w:val="002F180B"/>
    <w:rsid w:val="002F1B2C"/>
    <w:rsid w:val="002F1FAB"/>
    <w:rsid w:val="002F1FE8"/>
    <w:rsid w:val="002F2155"/>
    <w:rsid w:val="002F23D6"/>
    <w:rsid w:val="002F2B0E"/>
    <w:rsid w:val="002F37BA"/>
    <w:rsid w:val="002F39B9"/>
    <w:rsid w:val="002F4863"/>
    <w:rsid w:val="002F499A"/>
    <w:rsid w:val="002F6E1C"/>
    <w:rsid w:val="002F7BDC"/>
    <w:rsid w:val="003012F2"/>
    <w:rsid w:val="00301587"/>
    <w:rsid w:val="00305BB9"/>
    <w:rsid w:val="003068D0"/>
    <w:rsid w:val="00306C5F"/>
    <w:rsid w:val="00307DA1"/>
    <w:rsid w:val="00307F66"/>
    <w:rsid w:val="003105DA"/>
    <w:rsid w:val="00310BC8"/>
    <w:rsid w:val="00311D88"/>
    <w:rsid w:val="003123AE"/>
    <w:rsid w:val="00313176"/>
    <w:rsid w:val="003136C8"/>
    <w:rsid w:val="0031373A"/>
    <w:rsid w:val="00313A1D"/>
    <w:rsid w:val="00314AB1"/>
    <w:rsid w:val="00314F13"/>
    <w:rsid w:val="00315AAB"/>
    <w:rsid w:val="00315C09"/>
    <w:rsid w:val="0031692A"/>
    <w:rsid w:val="00316C25"/>
    <w:rsid w:val="003171A5"/>
    <w:rsid w:val="0032074A"/>
    <w:rsid w:val="0032081D"/>
    <w:rsid w:val="00321F33"/>
    <w:rsid w:val="00322517"/>
    <w:rsid w:val="00324E73"/>
    <w:rsid w:val="00324EBE"/>
    <w:rsid w:val="00325C7F"/>
    <w:rsid w:val="00325C9B"/>
    <w:rsid w:val="00326CDB"/>
    <w:rsid w:val="00330210"/>
    <w:rsid w:val="00330236"/>
    <w:rsid w:val="003323AC"/>
    <w:rsid w:val="00333797"/>
    <w:rsid w:val="00333EF8"/>
    <w:rsid w:val="00335618"/>
    <w:rsid w:val="003356BF"/>
    <w:rsid w:val="00335D43"/>
    <w:rsid w:val="003400AC"/>
    <w:rsid w:val="00340B63"/>
    <w:rsid w:val="00342E21"/>
    <w:rsid w:val="003438B5"/>
    <w:rsid w:val="00343BAA"/>
    <w:rsid w:val="00343C34"/>
    <w:rsid w:val="00346C15"/>
    <w:rsid w:val="00347291"/>
    <w:rsid w:val="00352813"/>
    <w:rsid w:val="00352A62"/>
    <w:rsid w:val="00354274"/>
    <w:rsid w:val="003544FF"/>
    <w:rsid w:val="00355897"/>
    <w:rsid w:val="00355D2C"/>
    <w:rsid w:val="00356A5E"/>
    <w:rsid w:val="003610B9"/>
    <w:rsid w:val="003622F7"/>
    <w:rsid w:val="00362DE6"/>
    <w:rsid w:val="00363D83"/>
    <w:rsid w:val="0036564F"/>
    <w:rsid w:val="003659F5"/>
    <w:rsid w:val="00365FBD"/>
    <w:rsid w:val="00366000"/>
    <w:rsid w:val="00366F11"/>
    <w:rsid w:val="00367539"/>
    <w:rsid w:val="00367DC8"/>
    <w:rsid w:val="0037053F"/>
    <w:rsid w:val="00370EE1"/>
    <w:rsid w:val="00372309"/>
    <w:rsid w:val="003736B2"/>
    <w:rsid w:val="003769AB"/>
    <w:rsid w:val="0037721C"/>
    <w:rsid w:val="00377F24"/>
    <w:rsid w:val="0038152A"/>
    <w:rsid w:val="00382A62"/>
    <w:rsid w:val="00382F5D"/>
    <w:rsid w:val="00383091"/>
    <w:rsid w:val="00383429"/>
    <w:rsid w:val="00383B3B"/>
    <w:rsid w:val="00383BD3"/>
    <w:rsid w:val="00384A1D"/>
    <w:rsid w:val="00384DA9"/>
    <w:rsid w:val="00385752"/>
    <w:rsid w:val="0038605C"/>
    <w:rsid w:val="00386326"/>
    <w:rsid w:val="00386803"/>
    <w:rsid w:val="00387499"/>
    <w:rsid w:val="00390493"/>
    <w:rsid w:val="00392C64"/>
    <w:rsid w:val="00393805"/>
    <w:rsid w:val="00393F20"/>
    <w:rsid w:val="00394350"/>
    <w:rsid w:val="00394A3F"/>
    <w:rsid w:val="00395D5C"/>
    <w:rsid w:val="00395E13"/>
    <w:rsid w:val="00397134"/>
    <w:rsid w:val="003975E3"/>
    <w:rsid w:val="003A39F3"/>
    <w:rsid w:val="003A4C2F"/>
    <w:rsid w:val="003A691B"/>
    <w:rsid w:val="003B0B18"/>
    <w:rsid w:val="003B27AC"/>
    <w:rsid w:val="003B29C8"/>
    <w:rsid w:val="003B3963"/>
    <w:rsid w:val="003B4552"/>
    <w:rsid w:val="003B4C75"/>
    <w:rsid w:val="003C0A67"/>
    <w:rsid w:val="003C17CD"/>
    <w:rsid w:val="003C1882"/>
    <w:rsid w:val="003C2DA8"/>
    <w:rsid w:val="003C301C"/>
    <w:rsid w:val="003C4AF0"/>
    <w:rsid w:val="003C5EEE"/>
    <w:rsid w:val="003D08A9"/>
    <w:rsid w:val="003D313D"/>
    <w:rsid w:val="003D31F4"/>
    <w:rsid w:val="003D45B1"/>
    <w:rsid w:val="003D4D37"/>
    <w:rsid w:val="003D57F1"/>
    <w:rsid w:val="003D679B"/>
    <w:rsid w:val="003D68B2"/>
    <w:rsid w:val="003D693F"/>
    <w:rsid w:val="003D6E7C"/>
    <w:rsid w:val="003D780A"/>
    <w:rsid w:val="003D78E9"/>
    <w:rsid w:val="003D7E7B"/>
    <w:rsid w:val="003E0253"/>
    <w:rsid w:val="003E070D"/>
    <w:rsid w:val="003E216B"/>
    <w:rsid w:val="003E254A"/>
    <w:rsid w:val="003E362D"/>
    <w:rsid w:val="003E3B5E"/>
    <w:rsid w:val="003E4844"/>
    <w:rsid w:val="003E5930"/>
    <w:rsid w:val="003E62FB"/>
    <w:rsid w:val="003F0357"/>
    <w:rsid w:val="003F150E"/>
    <w:rsid w:val="003F2386"/>
    <w:rsid w:val="003F2F57"/>
    <w:rsid w:val="003F3256"/>
    <w:rsid w:val="003F3633"/>
    <w:rsid w:val="003F4E52"/>
    <w:rsid w:val="003F5938"/>
    <w:rsid w:val="004008B2"/>
    <w:rsid w:val="004019E2"/>
    <w:rsid w:val="00402936"/>
    <w:rsid w:val="00404872"/>
    <w:rsid w:val="004050BD"/>
    <w:rsid w:val="004065EB"/>
    <w:rsid w:val="004069E9"/>
    <w:rsid w:val="004110DB"/>
    <w:rsid w:val="00412C79"/>
    <w:rsid w:val="00412EA1"/>
    <w:rsid w:val="004130CF"/>
    <w:rsid w:val="00413C0C"/>
    <w:rsid w:val="004141DE"/>
    <w:rsid w:val="00414C98"/>
    <w:rsid w:val="00420816"/>
    <w:rsid w:val="004209CC"/>
    <w:rsid w:val="004221BD"/>
    <w:rsid w:val="004223D3"/>
    <w:rsid w:val="00423577"/>
    <w:rsid w:val="00426271"/>
    <w:rsid w:val="00426908"/>
    <w:rsid w:val="00426E3C"/>
    <w:rsid w:val="00427575"/>
    <w:rsid w:val="00427862"/>
    <w:rsid w:val="004279C7"/>
    <w:rsid w:val="0043109F"/>
    <w:rsid w:val="00432716"/>
    <w:rsid w:val="00432975"/>
    <w:rsid w:val="00433448"/>
    <w:rsid w:val="00433B14"/>
    <w:rsid w:val="00433C82"/>
    <w:rsid w:val="00434E38"/>
    <w:rsid w:val="00434EB1"/>
    <w:rsid w:val="004353BB"/>
    <w:rsid w:val="00437188"/>
    <w:rsid w:val="00437FFD"/>
    <w:rsid w:val="00443A2D"/>
    <w:rsid w:val="00443D6D"/>
    <w:rsid w:val="0044577D"/>
    <w:rsid w:val="004459E6"/>
    <w:rsid w:val="0044686C"/>
    <w:rsid w:val="004468D3"/>
    <w:rsid w:val="00446A32"/>
    <w:rsid w:val="004504C2"/>
    <w:rsid w:val="00450C50"/>
    <w:rsid w:val="00451D4A"/>
    <w:rsid w:val="00452301"/>
    <w:rsid w:val="00452874"/>
    <w:rsid w:val="0045360E"/>
    <w:rsid w:val="004551E6"/>
    <w:rsid w:val="0045539D"/>
    <w:rsid w:val="00455A9F"/>
    <w:rsid w:val="00456674"/>
    <w:rsid w:val="004570CB"/>
    <w:rsid w:val="004603AA"/>
    <w:rsid w:val="00461095"/>
    <w:rsid w:val="0046138E"/>
    <w:rsid w:val="00462658"/>
    <w:rsid w:val="004632B4"/>
    <w:rsid w:val="00463900"/>
    <w:rsid w:val="00465307"/>
    <w:rsid w:val="00465BDC"/>
    <w:rsid w:val="00466F4C"/>
    <w:rsid w:val="004677F3"/>
    <w:rsid w:val="00467C79"/>
    <w:rsid w:val="004709B0"/>
    <w:rsid w:val="00472C12"/>
    <w:rsid w:val="00472DF0"/>
    <w:rsid w:val="004741FA"/>
    <w:rsid w:val="0047444C"/>
    <w:rsid w:val="00480B76"/>
    <w:rsid w:val="0048283C"/>
    <w:rsid w:val="00482CD3"/>
    <w:rsid w:val="00484F83"/>
    <w:rsid w:val="00485314"/>
    <w:rsid w:val="004853A3"/>
    <w:rsid w:val="004877C0"/>
    <w:rsid w:val="00490551"/>
    <w:rsid w:val="00491942"/>
    <w:rsid w:val="004922FA"/>
    <w:rsid w:val="004923B8"/>
    <w:rsid w:val="00492509"/>
    <w:rsid w:val="004926DD"/>
    <w:rsid w:val="004932EB"/>
    <w:rsid w:val="00494058"/>
    <w:rsid w:val="00495294"/>
    <w:rsid w:val="0049626C"/>
    <w:rsid w:val="004969BB"/>
    <w:rsid w:val="00496FA9"/>
    <w:rsid w:val="00497ED5"/>
    <w:rsid w:val="004A011C"/>
    <w:rsid w:val="004A243F"/>
    <w:rsid w:val="004A2EC4"/>
    <w:rsid w:val="004A57FA"/>
    <w:rsid w:val="004A6469"/>
    <w:rsid w:val="004A77EE"/>
    <w:rsid w:val="004B0ABE"/>
    <w:rsid w:val="004B0FAB"/>
    <w:rsid w:val="004B2051"/>
    <w:rsid w:val="004B211F"/>
    <w:rsid w:val="004B4B1C"/>
    <w:rsid w:val="004B5C13"/>
    <w:rsid w:val="004B66D5"/>
    <w:rsid w:val="004B6799"/>
    <w:rsid w:val="004B7810"/>
    <w:rsid w:val="004C079D"/>
    <w:rsid w:val="004C13F8"/>
    <w:rsid w:val="004C16C7"/>
    <w:rsid w:val="004C1DC8"/>
    <w:rsid w:val="004C2010"/>
    <w:rsid w:val="004C21C9"/>
    <w:rsid w:val="004C26EE"/>
    <w:rsid w:val="004C3284"/>
    <w:rsid w:val="004C3421"/>
    <w:rsid w:val="004C424D"/>
    <w:rsid w:val="004C5145"/>
    <w:rsid w:val="004C5D1D"/>
    <w:rsid w:val="004C70E2"/>
    <w:rsid w:val="004C72B1"/>
    <w:rsid w:val="004D0BD3"/>
    <w:rsid w:val="004D1071"/>
    <w:rsid w:val="004D4F82"/>
    <w:rsid w:val="004D6475"/>
    <w:rsid w:val="004D64D0"/>
    <w:rsid w:val="004D7943"/>
    <w:rsid w:val="004E1659"/>
    <w:rsid w:val="004E1A23"/>
    <w:rsid w:val="004E1E72"/>
    <w:rsid w:val="004E25EC"/>
    <w:rsid w:val="004E3091"/>
    <w:rsid w:val="004E46B5"/>
    <w:rsid w:val="004E4C3D"/>
    <w:rsid w:val="004E6B71"/>
    <w:rsid w:val="004E6E70"/>
    <w:rsid w:val="004E709E"/>
    <w:rsid w:val="004E7168"/>
    <w:rsid w:val="004E7E3C"/>
    <w:rsid w:val="004F0431"/>
    <w:rsid w:val="004F0A83"/>
    <w:rsid w:val="004F0FE2"/>
    <w:rsid w:val="004F1316"/>
    <w:rsid w:val="004F1C88"/>
    <w:rsid w:val="004F20D0"/>
    <w:rsid w:val="004F340E"/>
    <w:rsid w:val="004F61AF"/>
    <w:rsid w:val="004F6B68"/>
    <w:rsid w:val="004F74CD"/>
    <w:rsid w:val="004F7743"/>
    <w:rsid w:val="004F7800"/>
    <w:rsid w:val="00500CFC"/>
    <w:rsid w:val="00501032"/>
    <w:rsid w:val="005022D1"/>
    <w:rsid w:val="00505346"/>
    <w:rsid w:val="00505804"/>
    <w:rsid w:val="005062D6"/>
    <w:rsid w:val="0050706C"/>
    <w:rsid w:val="00510DAC"/>
    <w:rsid w:val="005119EE"/>
    <w:rsid w:val="00511F02"/>
    <w:rsid w:val="005121B1"/>
    <w:rsid w:val="00512E37"/>
    <w:rsid w:val="0051309F"/>
    <w:rsid w:val="0051395E"/>
    <w:rsid w:val="00514180"/>
    <w:rsid w:val="00515F61"/>
    <w:rsid w:val="00516198"/>
    <w:rsid w:val="00516247"/>
    <w:rsid w:val="00516551"/>
    <w:rsid w:val="0051716B"/>
    <w:rsid w:val="005211E4"/>
    <w:rsid w:val="0052134B"/>
    <w:rsid w:val="0052161B"/>
    <w:rsid w:val="005243E9"/>
    <w:rsid w:val="00525CEE"/>
    <w:rsid w:val="00526030"/>
    <w:rsid w:val="0052687D"/>
    <w:rsid w:val="005278F8"/>
    <w:rsid w:val="00530768"/>
    <w:rsid w:val="005309D5"/>
    <w:rsid w:val="00530AC7"/>
    <w:rsid w:val="00530CB2"/>
    <w:rsid w:val="005318A2"/>
    <w:rsid w:val="00532EA4"/>
    <w:rsid w:val="00533442"/>
    <w:rsid w:val="0053588E"/>
    <w:rsid w:val="005403E2"/>
    <w:rsid w:val="00541130"/>
    <w:rsid w:val="00542331"/>
    <w:rsid w:val="005432A6"/>
    <w:rsid w:val="005442A0"/>
    <w:rsid w:val="0054459B"/>
    <w:rsid w:val="00544AA8"/>
    <w:rsid w:val="00546465"/>
    <w:rsid w:val="0055115A"/>
    <w:rsid w:val="00551C64"/>
    <w:rsid w:val="005544F5"/>
    <w:rsid w:val="00554744"/>
    <w:rsid w:val="00554CB9"/>
    <w:rsid w:val="0055565F"/>
    <w:rsid w:val="00555FE1"/>
    <w:rsid w:val="005569F5"/>
    <w:rsid w:val="005614C4"/>
    <w:rsid w:val="005624D7"/>
    <w:rsid w:val="00565912"/>
    <w:rsid w:val="00565C80"/>
    <w:rsid w:val="00570710"/>
    <w:rsid w:val="00570FD8"/>
    <w:rsid w:val="00572609"/>
    <w:rsid w:val="00572C7B"/>
    <w:rsid w:val="00572FD4"/>
    <w:rsid w:val="005730C1"/>
    <w:rsid w:val="005756DA"/>
    <w:rsid w:val="00577189"/>
    <w:rsid w:val="00581413"/>
    <w:rsid w:val="005819A9"/>
    <w:rsid w:val="00581B03"/>
    <w:rsid w:val="005821E1"/>
    <w:rsid w:val="00583062"/>
    <w:rsid w:val="00585651"/>
    <w:rsid w:val="00585E4B"/>
    <w:rsid w:val="00586784"/>
    <w:rsid w:val="0059012C"/>
    <w:rsid w:val="00591171"/>
    <w:rsid w:val="00591C3F"/>
    <w:rsid w:val="00592BCD"/>
    <w:rsid w:val="00595738"/>
    <w:rsid w:val="00595C50"/>
    <w:rsid w:val="0059610E"/>
    <w:rsid w:val="005A1010"/>
    <w:rsid w:val="005A10F4"/>
    <w:rsid w:val="005A1468"/>
    <w:rsid w:val="005A1C62"/>
    <w:rsid w:val="005A29FB"/>
    <w:rsid w:val="005A2A69"/>
    <w:rsid w:val="005A4CF2"/>
    <w:rsid w:val="005A5E16"/>
    <w:rsid w:val="005A7962"/>
    <w:rsid w:val="005A7E8F"/>
    <w:rsid w:val="005B08A8"/>
    <w:rsid w:val="005B199B"/>
    <w:rsid w:val="005B2B0C"/>
    <w:rsid w:val="005B3E45"/>
    <w:rsid w:val="005B41B1"/>
    <w:rsid w:val="005B5D18"/>
    <w:rsid w:val="005B7E5D"/>
    <w:rsid w:val="005C0266"/>
    <w:rsid w:val="005C0AE3"/>
    <w:rsid w:val="005C2F62"/>
    <w:rsid w:val="005C558F"/>
    <w:rsid w:val="005C651B"/>
    <w:rsid w:val="005C6BB8"/>
    <w:rsid w:val="005C7544"/>
    <w:rsid w:val="005C7C1D"/>
    <w:rsid w:val="005D09A8"/>
    <w:rsid w:val="005D0DE3"/>
    <w:rsid w:val="005D24C7"/>
    <w:rsid w:val="005D415B"/>
    <w:rsid w:val="005D7794"/>
    <w:rsid w:val="005E166D"/>
    <w:rsid w:val="005E299E"/>
    <w:rsid w:val="005E3247"/>
    <w:rsid w:val="005E3B89"/>
    <w:rsid w:val="005E51E2"/>
    <w:rsid w:val="005E5DF0"/>
    <w:rsid w:val="005E60A9"/>
    <w:rsid w:val="005F01AB"/>
    <w:rsid w:val="005F1401"/>
    <w:rsid w:val="005F1A85"/>
    <w:rsid w:val="005F26DA"/>
    <w:rsid w:val="005F39DE"/>
    <w:rsid w:val="005F43D6"/>
    <w:rsid w:val="005F5339"/>
    <w:rsid w:val="005F5751"/>
    <w:rsid w:val="005F7821"/>
    <w:rsid w:val="00600342"/>
    <w:rsid w:val="006008E0"/>
    <w:rsid w:val="00603C03"/>
    <w:rsid w:val="006049FA"/>
    <w:rsid w:val="00605AE5"/>
    <w:rsid w:val="00606E08"/>
    <w:rsid w:val="006075A6"/>
    <w:rsid w:val="006103FC"/>
    <w:rsid w:val="00611EDF"/>
    <w:rsid w:val="006128ED"/>
    <w:rsid w:val="006132C3"/>
    <w:rsid w:val="006133A5"/>
    <w:rsid w:val="0061516E"/>
    <w:rsid w:val="00616705"/>
    <w:rsid w:val="006202C7"/>
    <w:rsid w:val="00620705"/>
    <w:rsid w:val="006208A4"/>
    <w:rsid w:val="0062107E"/>
    <w:rsid w:val="0062255F"/>
    <w:rsid w:val="00623EE5"/>
    <w:rsid w:val="00625B0A"/>
    <w:rsid w:val="00626135"/>
    <w:rsid w:val="00626988"/>
    <w:rsid w:val="0063420A"/>
    <w:rsid w:val="006342B6"/>
    <w:rsid w:val="00635023"/>
    <w:rsid w:val="00636017"/>
    <w:rsid w:val="00636C00"/>
    <w:rsid w:val="0063712E"/>
    <w:rsid w:val="00637172"/>
    <w:rsid w:val="00637E99"/>
    <w:rsid w:val="00640CD8"/>
    <w:rsid w:val="006415FE"/>
    <w:rsid w:val="00641A95"/>
    <w:rsid w:val="0064397F"/>
    <w:rsid w:val="00645006"/>
    <w:rsid w:val="006474EB"/>
    <w:rsid w:val="00650476"/>
    <w:rsid w:val="0065183F"/>
    <w:rsid w:val="006520A6"/>
    <w:rsid w:val="006537C6"/>
    <w:rsid w:val="006546FC"/>
    <w:rsid w:val="00655300"/>
    <w:rsid w:val="00656E7E"/>
    <w:rsid w:val="006579E9"/>
    <w:rsid w:val="0066006E"/>
    <w:rsid w:val="00660E5B"/>
    <w:rsid w:val="0066243A"/>
    <w:rsid w:val="00662968"/>
    <w:rsid w:val="00664289"/>
    <w:rsid w:val="00664881"/>
    <w:rsid w:val="006651AA"/>
    <w:rsid w:val="006661FB"/>
    <w:rsid w:val="00666B38"/>
    <w:rsid w:val="00667DB1"/>
    <w:rsid w:val="006711BC"/>
    <w:rsid w:val="00671261"/>
    <w:rsid w:val="00671296"/>
    <w:rsid w:val="00672B62"/>
    <w:rsid w:val="0067371E"/>
    <w:rsid w:val="00675653"/>
    <w:rsid w:val="006768EB"/>
    <w:rsid w:val="00676EEE"/>
    <w:rsid w:val="00677898"/>
    <w:rsid w:val="00680C88"/>
    <w:rsid w:val="00681D38"/>
    <w:rsid w:val="00681DFB"/>
    <w:rsid w:val="00681EAB"/>
    <w:rsid w:val="00682FEB"/>
    <w:rsid w:val="00683732"/>
    <w:rsid w:val="006862FD"/>
    <w:rsid w:val="00687A64"/>
    <w:rsid w:val="00687B7E"/>
    <w:rsid w:val="006901E1"/>
    <w:rsid w:val="006911E8"/>
    <w:rsid w:val="00692816"/>
    <w:rsid w:val="00692B7D"/>
    <w:rsid w:val="00692D18"/>
    <w:rsid w:val="00692D98"/>
    <w:rsid w:val="00692F6A"/>
    <w:rsid w:val="00692F8D"/>
    <w:rsid w:val="006943E4"/>
    <w:rsid w:val="0069468C"/>
    <w:rsid w:val="0069491C"/>
    <w:rsid w:val="00695110"/>
    <w:rsid w:val="00696427"/>
    <w:rsid w:val="006965CB"/>
    <w:rsid w:val="00696CB4"/>
    <w:rsid w:val="00696FD2"/>
    <w:rsid w:val="00697333"/>
    <w:rsid w:val="006A023F"/>
    <w:rsid w:val="006A3923"/>
    <w:rsid w:val="006A3C41"/>
    <w:rsid w:val="006A4485"/>
    <w:rsid w:val="006A5770"/>
    <w:rsid w:val="006A5D9B"/>
    <w:rsid w:val="006A661F"/>
    <w:rsid w:val="006A6EBC"/>
    <w:rsid w:val="006A7035"/>
    <w:rsid w:val="006A7291"/>
    <w:rsid w:val="006A7B72"/>
    <w:rsid w:val="006A7EB4"/>
    <w:rsid w:val="006B016A"/>
    <w:rsid w:val="006B0988"/>
    <w:rsid w:val="006B1178"/>
    <w:rsid w:val="006B1293"/>
    <w:rsid w:val="006B2437"/>
    <w:rsid w:val="006B2EFD"/>
    <w:rsid w:val="006B389F"/>
    <w:rsid w:val="006B5CB7"/>
    <w:rsid w:val="006B6C81"/>
    <w:rsid w:val="006C1AE8"/>
    <w:rsid w:val="006C1C40"/>
    <w:rsid w:val="006C230B"/>
    <w:rsid w:val="006C2A07"/>
    <w:rsid w:val="006C319A"/>
    <w:rsid w:val="006C44B7"/>
    <w:rsid w:val="006C5171"/>
    <w:rsid w:val="006C55CD"/>
    <w:rsid w:val="006C5AF7"/>
    <w:rsid w:val="006C5BDE"/>
    <w:rsid w:val="006C6B0F"/>
    <w:rsid w:val="006C7014"/>
    <w:rsid w:val="006C7D21"/>
    <w:rsid w:val="006D079B"/>
    <w:rsid w:val="006D0AC3"/>
    <w:rsid w:val="006D0AEB"/>
    <w:rsid w:val="006D2420"/>
    <w:rsid w:val="006D2454"/>
    <w:rsid w:val="006D31CA"/>
    <w:rsid w:val="006D3518"/>
    <w:rsid w:val="006D4C57"/>
    <w:rsid w:val="006D567C"/>
    <w:rsid w:val="006D5933"/>
    <w:rsid w:val="006D6D0E"/>
    <w:rsid w:val="006D6D9D"/>
    <w:rsid w:val="006D77BA"/>
    <w:rsid w:val="006D77CE"/>
    <w:rsid w:val="006D7DDE"/>
    <w:rsid w:val="006E04FA"/>
    <w:rsid w:val="006E091C"/>
    <w:rsid w:val="006E1181"/>
    <w:rsid w:val="006E299D"/>
    <w:rsid w:val="006E3455"/>
    <w:rsid w:val="006E34F5"/>
    <w:rsid w:val="006E3C2B"/>
    <w:rsid w:val="006E48D4"/>
    <w:rsid w:val="006E5BC7"/>
    <w:rsid w:val="006E7AA1"/>
    <w:rsid w:val="006F1495"/>
    <w:rsid w:val="006F20EA"/>
    <w:rsid w:val="006F28C0"/>
    <w:rsid w:val="006F28ED"/>
    <w:rsid w:val="006F5797"/>
    <w:rsid w:val="006F5BBB"/>
    <w:rsid w:val="006F5C21"/>
    <w:rsid w:val="006F6471"/>
    <w:rsid w:val="006F64D8"/>
    <w:rsid w:val="00700311"/>
    <w:rsid w:val="00700933"/>
    <w:rsid w:val="0070143E"/>
    <w:rsid w:val="007019ED"/>
    <w:rsid w:val="00701CCA"/>
    <w:rsid w:val="007020C1"/>
    <w:rsid w:val="00702EA9"/>
    <w:rsid w:val="007037BB"/>
    <w:rsid w:val="007046ED"/>
    <w:rsid w:val="00706598"/>
    <w:rsid w:val="007068F5"/>
    <w:rsid w:val="00712D19"/>
    <w:rsid w:val="00713A54"/>
    <w:rsid w:val="00715774"/>
    <w:rsid w:val="00715A6A"/>
    <w:rsid w:val="007161A0"/>
    <w:rsid w:val="007170C5"/>
    <w:rsid w:val="00721B4E"/>
    <w:rsid w:val="0072376C"/>
    <w:rsid w:val="00725420"/>
    <w:rsid w:val="00726244"/>
    <w:rsid w:val="00726D45"/>
    <w:rsid w:val="007300D4"/>
    <w:rsid w:val="007314F4"/>
    <w:rsid w:val="00732103"/>
    <w:rsid w:val="007324CE"/>
    <w:rsid w:val="00733805"/>
    <w:rsid w:val="00733BB6"/>
    <w:rsid w:val="00735227"/>
    <w:rsid w:val="0073563A"/>
    <w:rsid w:val="00736F3D"/>
    <w:rsid w:val="00737077"/>
    <w:rsid w:val="007378F3"/>
    <w:rsid w:val="00737C25"/>
    <w:rsid w:val="007405F3"/>
    <w:rsid w:val="007417DC"/>
    <w:rsid w:val="00741C2B"/>
    <w:rsid w:val="00742C59"/>
    <w:rsid w:val="007436FE"/>
    <w:rsid w:val="007437C5"/>
    <w:rsid w:val="00743E8E"/>
    <w:rsid w:val="00744085"/>
    <w:rsid w:val="00744812"/>
    <w:rsid w:val="00745BBF"/>
    <w:rsid w:val="00745CD9"/>
    <w:rsid w:val="00746439"/>
    <w:rsid w:val="00746B4A"/>
    <w:rsid w:val="007501B0"/>
    <w:rsid w:val="007501CD"/>
    <w:rsid w:val="00750837"/>
    <w:rsid w:val="00751E32"/>
    <w:rsid w:val="007526B9"/>
    <w:rsid w:val="00752924"/>
    <w:rsid w:val="00752DA1"/>
    <w:rsid w:val="00753063"/>
    <w:rsid w:val="007536BD"/>
    <w:rsid w:val="0075516F"/>
    <w:rsid w:val="00756DFB"/>
    <w:rsid w:val="00757022"/>
    <w:rsid w:val="007575C9"/>
    <w:rsid w:val="0076286D"/>
    <w:rsid w:val="00762FCB"/>
    <w:rsid w:val="00763819"/>
    <w:rsid w:val="00763EE5"/>
    <w:rsid w:val="00764263"/>
    <w:rsid w:val="007644E4"/>
    <w:rsid w:val="00764F77"/>
    <w:rsid w:val="00765D04"/>
    <w:rsid w:val="00766C2F"/>
    <w:rsid w:val="00770B1A"/>
    <w:rsid w:val="00771368"/>
    <w:rsid w:val="00780949"/>
    <w:rsid w:val="00782BE7"/>
    <w:rsid w:val="0078319C"/>
    <w:rsid w:val="00783E64"/>
    <w:rsid w:val="00784118"/>
    <w:rsid w:val="00784485"/>
    <w:rsid w:val="00784918"/>
    <w:rsid w:val="0078535F"/>
    <w:rsid w:val="00785585"/>
    <w:rsid w:val="00785733"/>
    <w:rsid w:val="00787DA6"/>
    <w:rsid w:val="00787F06"/>
    <w:rsid w:val="0079082A"/>
    <w:rsid w:val="00791B85"/>
    <w:rsid w:val="00792343"/>
    <w:rsid w:val="007927BF"/>
    <w:rsid w:val="00793B69"/>
    <w:rsid w:val="007945A9"/>
    <w:rsid w:val="00795287"/>
    <w:rsid w:val="007953A5"/>
    <w:rsid w:val="007961E5"/>
    <w:rsid w:val="00796C4F"/>
    <w:rsid w:val="007977C2"/>
    <w:rsid w:val="007A00F3"/>
    <w:rsid w:val="007A048A"/>
    <w:rsid w:val="007A1AF3"/>
    <w:rsid w:val="007A1B72"/>
    <w:rsid w:val="007A3E8E"/>
    <w:rsid w:val="007A45C2"/>
    <w:rsid w:val="007A5721"/>
    <w:rsid w:val="007A619B"/>
    <w:rsid w:val="007A6C8F"/>
    <w:rsid w:val="007A7276"/>
    <w:rsid w:val="007B3C64"/>
    <w:rsid w:val="007B6D13"/>
    <w:rsid w:val="007C016C"/>
    <w:rsid w:val="007C1469"/>
    <w:rsid w:val="007C1636"/>
    <w:rsid w:val="007C281E"/>
    <w:rsid w:val="007C2989"/>
    <w:rsid w:val="007C5209"/>
    <w:rsid w:val="007C7EC6"/>
    <w:rsid w:val="007D15FA"/>
    <w:rsid w:val="007D3AD3"/>
    <w:rsid w:val="007D3BA7"/>
    <w:rsid w:val="007D4D14"/>
    <w:rsid w:val="007D5ABB"/>
    <w:rsid w:val="007D5DD4"/>
    <w:rsid w:val="007E14EC"/>
    <w:rsid w:val="007E1FD5"/>
    <w:rsid w:val="007E2860"/>
    <w:rsid w:val="007E3554"/>
    <w:rsid w:val="007E66B6"/>
    <w:rsid w:val="007E6C21"/>
    <w:rsid w:val="007E7EE4"/>
    <w:rsid w:val="007F0A59"/>
    <w:rsid w:val="007F28AA"/>
    <w:rsid w:val="007F32B1"/>
    <w:rsid w:val="007F4B7D"/>
    <w:rsid w:val="007F65E1"/>
    <w:rsid w:val="0080019A"/>
    <w:rsid w:val="00800D70"/>
    <w:rsid w:val="00801ADB"/>
    <w:rsid w:val="00802C1E"/>
    <w:rsid w:val="0080302E"/>
    <w:rsid w:val="00803D4B"/>
    <w:rsid w:val="0080550D"/>
    <w:rsid w:val="008100AA"/>
    <w:rsid w:val="00811466"/>
    <w:rsid w:val="00811992"/>
    <w:rsid w:val="00813DFB"/>
    <w:rsid w:val="0081538A"/>
    <w:rsid w:val="008155C7"/>
    <w:rsid w:val="0081768A"/>
    <w:rsid w:val="0081791D"/>
    <w:rsid w:val="00817C35"/>
    <w:rsid w:val="008211B8"/>
    <w:rsid w:val="00822159"/>
    <w:rsid w:val="00822C78"/>
    <w:rsid w:val="00824AD2"/>
    <w:rsid w:val="008253F4"/>
    <w:rsid w:val="0082719C"/>
    <w:rsid w:val="008274C3"/>
    <w:rsid w:val="00827720"/>
    <w:rsid w:val="00827A18"/>
    <w:rsid w:val="00830BCD"/>
    <w:rsid w:val="00834F5E"/>
    <w:rsid w:val="00835208"/>
    <w:rsid w:val="0083624B"/>
    <w:rsid w:val="008362C9"/>
    <w:rsid w:val="00841F9C"/>
    <w:rsid w:val="00842868"/>
    <w:rsid w:val="00842AB6"/>
    <w:rsid w:val="00843461"/>
    <w:rsid w:val="008437D6"/>
    <w:rsid w:val="008455AE"/>
    <w:rsid w:val="00846324"/>
    <w:rsid w:val="008464D9"/>
    <w:rsid w:val="008478AE"/>
    <w:rsid w:val="008508CF"/>
    <w:rsid w:val="00850E0C"/>
    <w:rsid w:val="0085387B"/>
    <w:rsid w:val="00853EA1"/>
    <w:rsid w:val="00854B36"/>
    <w:rsid w:val="008562CD"/>
    <w:rsid w:val="00856A0A"/>
    <w:rsid w:val="00857111"/>
    <w:rsid w:val="00857C49"/>
    <w:rsid w:val="008602E4"/>
    <w:rsid w:val="00861D4D"/>
    <w:rsid w:val="0086236A"/>
    <w:rsid w:val="00862957"/>
    <w:rsid w:val="008632E2"/>
    <w:rsid w:val="00863700"/>
    <w:rsid w:val="00863FC3"/>
    <w:rsid w:val="00864944"/>
    <w:rsid w:val="0086609F"/>
    <w:rsid w:val="0086644B"/>
    <w:rsid w:val="00866520"/>
    <w:rsid w:val="00867AE3"/>
    <w:rsid w:val="00870933"/>
    <w:rsid w:val="008734B3"/>
    <w:rsid w:val="008743CC"/>
    <w:rsid w:val="00875A12"/>
    <w:rsid w:val="00876317"/>
    <w:rsid w:val="0087710A"/>
    <w:rsid w:val="008824DB"/>
    <w:rsid w:val="0088342A"/>
    <w:rsid w:val="00883B8B"/>
    <w:rsid w:val="00883F1D"/>
    <w:rsid w:val="00884512"/>
    <w:rsid w:val="00884F6E"/>
    <w:rsid w:val="00885144"/>
    <w:rsid w:val="00886348"/>
    <w:rsid w:val="00891AC4"/>
    <w:rsid w:val="00893B44"/>
    <w:rsid w:val="00893C7F"/>
    <w:rsid w:val="00895A5D"/>
    <w:rsid w:val="0089688A"/>
    <w:rsid w:val="008A02D2"/>
    <w:rsid w:val="008A07AC"/>
    <w:rsid w:val="008A19DA"/>
    <w:rsid w:val="008A2A9B"/>
    <w:rsid w:val="008A440A"/>
    <w:rsid w:val="008A476A"/>
    <w:rsid w:val="008A5493"/>
    <w:rsid w:val="008A6AC9"/>
    <w:rsid w:val="008A75AD"/>
    <w:rsid w:val="008B09FD"/>
    <w:rsid w:val="008B1733"/>
    <w:rsid w:val="008B1E19"/>
    <w:rsid w:val="008B2017"/>
    <w:rsid w:val="008B2283"/>
    <w:rsid w:val="008B232B"/>
    <w:rsid w:val="008B27B2"/>
    <w:rsid w:val="008B343C"/>
    <w:rsid w:val="008B3D38"/>
    <w:rsid w:val="008B56EF"/>
    <w:rsid w:val="008B5DC0"/>
    <w:rsid w:val="008B6C20"/>
    <w:rsid w:val="008C1D10"/>
    <w:rsid w:val="008C4C8E"/>
    <w:rsid w:val="008C6400"/>
    <w:rsid w:val="008C6967"/>
    <w:rsid w:val="008D0E66"/>
    <w:rsid w:val="008D1748"/>
    <w:rsid w:val="008D1840"/>
    <w:rsid w:val="008D3AC8"/>
    <w:rsid w:val="008D5565"/>
    <w:rsid w:val="008D5682"/>
    <w:rsid w:val="008D5888"/>
    <w:rsid w:val="008D5A6F"/>
    <w:rsid w:val="008D6B61"/>
    <w:rsid w:val="008D6C6B"/>
    <w:rsid w:val="008D7270"/>
    <w:rsid w:val="008D7B1C"/>
    <w:rsid w:val="008E0083"/>
    <w:rsid w:val="008E14B3"/>
    <w:rsid w:val="008E1C5F"/>
    <w:rsid w:val="008E2D7D"/>
    <w:rsid w:val="008E3E5C"/>
    <w:rsid w:val="008E4471"/>
    <w:rsid w:val="008E5DCD"/>
    <w:rsid w:val="008E6CD5"/>
    <w:rsid w:val="008F029E"/>
    <w:rsid w:val="008F3658"/>
    <w:rsid w:val="008F3D99"/>
    <w:rsid w:val="008F4330"/>
    <w:rsid w:val="008F457F"/>
    <w:rsid w:val="008F5214"/>
    <w:rsid w:val="008F616D"/>
    <w:rsid w:val="008F6BE3"/>
    <w:rsid w:val="008F749D"/>
    <w:rsid w:val="008F74FA"/>
    <w:rsid w:val="008F7E22"/>
    <w:rsid w:val="00900B05"/>
    <w:rsid w:val="00901199"/>
    <w:rsid w:val="00901B8A"/>
    <w:rsid w:val="009025EE"/>
    <w:rsid w:val="009027D8"/>
    <w:rsid w:val="0090494E"/>
    <w:rsid w:val="00904EF7"/>
    <w:rsid w:val="00905FA0"/>
    <w:rsid w:val="009061AE"/>
    <w:rsid w:val="009064EB"/>
    <w:rsid w:val="0090721A"/>
    <w:rsid w:val="00907512"/>
    <w:rsid w:val="009102EA"/>
    <w:rsid w:val="009106D7"/>
    <w:rsid w:val="00912FE2"/>
    <w:rsid w:val="00913E0D"/>
    <w:rsid w:val="00914BCA"/>
    <w:rsid w:val="00915003"/>
    <w:rsid w:val="0092012E"/>
    <w:rsid w:val="00921F65"/>
    <w:rsid w:val="00922E5E"/>
    <w:rsid w:val="0092347A"/>
    <w:rsid w:val="00923FEC"/>
    <w:rsid w:val="009246A2"/>
    <w:rsid w:val="00924B3B"/>
    <w:rsid w:val="00931D35"/>
    <w:rsid w:val="00932A53"/>
    <w:rsid w:val="00932C9C"/>
    <w:rsid w:val="00933895"/>
    <w:rsid w:val="00933951"/>
    <w:rsid w:val="00933B24"/>
    <w:rsid w:val="0093519C"/>
    <w:rsid w:val="00935923"/>
    <w:rsid w:val="00935931"/>
    <w:rsid w:val="0093738E"/>
    <w:rsid w:val="00937C8C"/>
    <w:rsid w:val="00941092"/>
    <w:rsid w:val="0094114B"/>
    <w:rsid w:val="00944EA5"/>
    <w:rsid w:val="0094634F"/>
    <w:rsid w:val="0094739F"/>
    <w:rsid w:val="009473F1"/>
    <w:rsid w:val="00947966"/>
    <w:rsid w:val="00950480"/>
    <w:rsid w:val="00950781"/>
    <w:rsid w:val="0095140C"/>
    <w:rsid w:val="0095187F"/>
    <w:rsid w:val="00952CA0"/>
    <w:rsid w:val="009545B9"/>
    <w:rsid w:val="00954866"/>
    <w:rsid w:val="0095565B"/>
    <w:rsid w:val="00955BE1"/>
    <w:rsid w:val="009564D7"/>
    <w:rsid w:val="00957997"/>
    <w:rsid w:val="00960903"/>
    <w:rsid w:val="00960B74"/>
    <w:rsid w:val="00961972"/>
    <w:rsid w:val="00963868"/>
    <w:rsid w:val="00963BE9"/>
    <w:rsid w:val="00965561"/>
    <w:rsid w:val="0096743E"/>
    <w:rsid w:val="00967FC3"/>
    <w:rsid w:val="0097092B"/>
    <w:rsid w:val="00972908"/>
    <w:rsid w:val="0097348E"/>
    <w:rsid w:val="00974161"/>
    <w:rsid w:val="00974614"/>
    <w:rsid w:val="00974C54"/>
    <w:rsid w:val="00974E2E"/>
    <w:rsid w:val="00975F4F"/>
    <w:rsid w:val="0097616E"/>
    <w:rsid w:val="00980A79"/>
    <w:rsid w:val="00981ACA"/>
    <w:rsid w:val="00982325"/>
    <w:rsid w:val="00982CF5"/>
    <w:rsid w:val="00983335"/>
    <w:rsid w:val="00983AF7"/>
    <w:rsid w:val="00985A36"/>
    <w:rsid w:val="009867D5"/>
    <w:rsid w:val="009919E2"/>
    <w:rsid w:val="009921FE"/>
    <w:rsid w:val="00992575"/>
    <w:rsid w:val="009942B3"/>
    <w:rsid w:val="00994CB4"/>
    <w:rsid w:val="009953B7"/>
    <w:rsid w:val="00996AF8"/>
    <w:rsid w:val="009970DA"/>
    <w:rsid w:val="00997D1F"/>
    <w:rsid w:val="009A0983"/>
    <w:rsid w:val="009A21DC"/>
    <w:rsid w:val="009A283A"/>
    <w:rsid w:val="009A390E"/>
    <w:rsid w:val="009A436A"/>
    <w:rsid w:val="009A4F83"/>
    <w:rsid w:val="009A5322"/>
    <w:rsid w:val="009A644B"/>
    <w:rsid w:val="009A79CA"/>
    <w:rsid w:val="009A79DB"/>
    <w:rsid w:val="009B0ACD"/>
    <w:rsid w:val="009B15E9"/>
    <w:rsid w:val="009B1F3C"/>
    <w:rsid w:val="009B2325"/>
    <w:rsid w:val="009B3B06"/>
    <w:rsid w:val="009B4677"/>
    <w:rsid w:val="009B4B5B"/>
    <w:rsid w:val="009B56DD"/>
    <w:rsid w:val="009B64BC"/>
    <w:rsid w:val="009C0640"/>
    <w:rsid w:val="009C0C16"/>
    <w:rsid w:val="009C248D"/>
    <w:rsid w:val="009C2DA5"/>
    <w:rsid w:val="009C3EBF"/>
    <w:rsid w:val="009C4B67"/>
    <w:rsid w:val="009C5457"/>
    <w:rsid w:val="009D0117"/>
    <w:rsid w:val="009D023D"/>
    <w:rsid w:val="009D1AEB"/>
    <w:rsid w:val="009D48E9"/>
    <w:rsid w:val="009D5C4D"/>
    <w:rsid w:val="009D5D01"/>
    <w:rsid w:val="009D5FF3"/>
    <w:rsid w:val="009D60AA"/>
    <w:rsid w:val="009D75A2"/>
    <w:rsid w:val="009E1863"/>
    <w:rsid w:val="009E2D9D"/>
    <w:rsid w:val="009E460D"/>
    <w:rsid w:val="009E4C24"/>
    <w:rsid w:val="009E58A1"/>
    <w:rsid w:val="009E7021"/>
    <w:rsid w:val="009E7396"/>
    <w:rsid w:val="009E7AF3"/>
    <w:rsid w:val="009E7C31"/>
    <w:rsid w:val="009F01C1"/>
    <w:rsid w:val="009F06D4"/>
    <w:rsid w:val="009F1B57"/>
    <w:rsid w:val="009F2E14"/>
    <w:rsid w:val="009F371C"/>
    <w:rsid w:val="009F48C8"/>
    <w:rsid w:val="009F58BA"/>
    <w:rsid w:val="009F7018"/>
    <w:rsid w:val="009F70E8"/>
    <w:rsid w:val="009F7672"/>
    <w:rsid w:val="009F7F3D"/>
    <w:rsid w:val="00A01151"/>
    <w:rsid w:val="00A0235D"/>
    <w:rsid w:val="00A02AF0"/>
    <w:rsid w:val="00A037FB"/>
    <w:rsid w:val="00A04C48"/>
    <w:rsid w:val="00A04DF1"/>
    <w:rsid w:val="00A0576D"/>
    <w:rsid w:val="00A0766C"/>
    <w:rsid w:val="00A07D1D"/>
    <w:rsid w:val="00A118E8"/>
    <w:rsid w:val="00A12DA2"/>
    <w:rsid w:val="00A12DD4"/>
    <w:rsid w:val="00A1363F"/>
    <w:rsid w:val="00A13EF0"/>
    <w:rsid w:val="00A14B11"/>
    <w:rsid w:val="00A14FDF"/>
    <w:rsid w:val="00A15776"/>
    <w:rsid w:val="00A15D81"/>
    <w:rsid w:val="00A16463"/>
    <w:rsid w:val="00A16DD4"/>
    <w:rsid w:val="00A16E1E"/>
    <w:rsid w:val="00A17E15"/>
    <w:rsid w:val="00A20608"/>
    <w:rsid w:val="00A2112B"/>
    <w:rsid w:val="00A2227F"/>
    <w:rsid w:val="00A22DC9"/>
    <w:rsid w:val="00A2321B"/>
    <w:rsid w:val="00A23B50"/>
    <w:rsid w:val="00A23B77"/>
    <w:rsid w:val="00A23F1C"/>
    <w:rsid w:val="00A2416B"/>
    <w:rsid w:val="00A2459A"/>
    <w:rsid w:val="00A2489E"/>
    <w:rsid w:val="00A24D44"/>
    <w:rsid w:val="00A25176"/>
    <w:rsid w:val="00A253B9"/>
    <w:rsid w:val="00A2552B"/>
    <w:rsid w:val="00A258DB"/>
    <w:rsid w:val="00A27E35"/>
    <w:rsid w:val="00A31425"/>
    <w:rsid w:val="00A3267E"/>
    <w:rsid w:val="00A33899"/>
    <w:rsid w:val="00A340DB"/>
    <w:rsid w:val="00A34111"/>
    <w:rsid w:val="00A3447F"/>
    <w:rsid w:val="00A346C8"/>
    <w:rsid w:val="00A357A5"/>
    <w:rsid w:val="00A359F0"/>
    <w:rsid w:val="00A35DA8"/>
    <w:rsid w:val="00A35FAF"/>
    <w:rsid w:val="00A36089"/>
    <w:rsid w:val="00A40048"/>
    <w:rsid w:val="00A40106"/>
    <w:rsid w:val="00A4015B"/>
    <w:rsid w:val="00A4075D"/>
    <w:rsid w:val="00A407A8"/>
    <w:rsid w:val="00A40C69"/>
    <w:rsid w:val="00A40EC0"/>
    <w:rsid w:val="00A430C8"/>
    <w:rsid w:val="00A44133"/>
    <w:rsid w:val="00A44FED"/>
    <w:rsid w:val="00A45395"/>
    <w:rsid w:val="00A47154"/>
    <w:rsid w:val="00A4730B"/>
    <w:rsid w:val="00A47E02"/>
    <w:rsid w:val="00A5010F"/>
    <w:rsid w:val="00A5025B"/>
    <w:rsid w:val="00A51313"/>
    <w:rsid w:val="00A51FF5"/>
    <w:rsid w:val="00A52D4C"/>
    <w:rsid w:val="00A53321"/>
    <w:rsid w:val="00A5514C"/>
    <w:rsid w:val="00A57C80"/>
    <w:rsid w:val="00A57CF9"/>
    <w:rsid w:val="00A612AE"/>
    <w:rsid w:val="00A61707"/>
    <w:rsid w:val="00A7051E"/>
    <w:rsid w:val="00A708B6"/>
    <w:rsid w:val="00A72FAC"/>
    <w:rsid w:val="00A73612"/>
    <w:rsid w:val="00A742E0"/>
    <w:rsid w:val="00A74412"/>
    <w:rsid w:val="00A745E8"/>
    <w:rsid w:val="00A74F18"/>
    <w:rsid w:val="00A75819"/>
    <w:rsid w:val="00A75A4D"/>
    <w:rsid w:val="00A75B6F"/>
    <w:rsid w:val="00A75BDE"/>
    <w:rsid w:val="00A7623B"/>
    <w:rsid w:val="00A7625B"/>
    <w:rsid w:val="00A76D9D"/>
    <w:rsid w:val="00A77660"/>
    <w:rsid w:val="00A77BEC"/>
    <w:rsid w:val="00A77E36"/>
    <w:rsid w:val="00A80A61"/>
    <w:rsid w:val="00A82181"/>
    <w:rsid w:val="00A83C02"/>
    <w:rsid w:val="00A8408B"/>
    <w:rsid w:val="00A84260"/>
    <w:rsid w:val="00A84A20"/>
    <w:rsid w:val="00A84C14"/>
    <w:rsid w:val="00A85997"/>
    <w:rsid w:val="00A85FAC"/>
    <w:rsid w:val="00A86EEF"/>
    <w:rsid w:val="00A917A5"/>
    <w:rsid w:val="00A92C69"/>
    <w:rsid w:val="00A937CC"/>
    <w:rsid w:val="00A97BB6"/>
    <w:rsid w:val="00A97C61"/>
    <w:rsid w:val="00AA0FD5"/>
    <w:rsid w:val="00AA1191"/>
    <w:rsid w:val="00AA1C95"/>
    <w:rsid w:val="00AA31A3"/>
    <w:rsid w:val="00AA34F6"/>
    <w:rsid w:val="00AA3937"/>
    <w:rsid w:val="00AA52DA"/>
    <w:rsid w:val="00AA5B53"/>
    <w:rsid w:val="00AA60BD"/>
    <w:rsid w:val="00AA6C64"/>
    <w:rsid w:val="00AA76AB"/>
    <w:rsid w:val="00AB13A1"/>
    <w:rsid w:val="00AB13A3"/>
    <w:rsid w:val="00AB1D98"/>
    <w:rsid w:val="00AB23F4"/>
    <w:rsid w:val="00AB2D93"/>
    <w:rsid w:val="00AB35C9"/>
    <w:rsid w:val="00AB3B4C"/>
    <w:rsid w:val="00AB4513"/>
    <w:rsid w:val="00AB6997"/>
    <w:rsid w:val="00AB7F51"/>
    <w:rsid w:val="00AC12A1"/>
    <w:rsid w:val="00AC13A9"/>
    <w:rsid w:val="00AC18CC"/>
    <w:rsid w:val="00AC3665"/>
    <w:rsid w:val="00AC48F3"/>
    <w:rsid w:val="00AC56A9"/>
    <w:rsid w:val="00AC62C4"/>
    <w:rsid w:val="00AC6463"/>
    <w:rsid w:val="00AC7225"/>
    <w:rsid w:val="00AD07B5"/>
    <w:rsid w:val="00AD1096"/>
    <w:rsid w:val="00AD18F1"/>
    <w:rsid w:val="00AD2200"/>
    <w:rsid w:val="00AD3436"/>
    <w:rsid w:val="00AD38ED"/>
    <w:rsid w:val="00AD5C58"/>
    <w:rsid w:val="00AD6F8E"/>
    <w:rsid w:val="00AD745C"/>
    <w:rsid w:val="00AD760D"/>
    <w:rsid w:val="00AE0C48"/>
    <w:rsid w:val="00AE10C6"/>
    <w:rsid w:val="00AE2420"/>
    <w:rsid w:val="00AE4509"/>
    <w:rsid w:val="00AE4CF7"/>
    <w:rsid w:val="00AE6767"/>
    <w:rsid w:val="00AE7202"/>
    <w:rsid w:val="00AE7652"/>
    <w:rsid w:val="00AF0ADE"/>
    <w:rsid w:val="00AF12CB"/>
    <w:rsid w:val="00AF1616"/>
    <w:rsid w:val="00AF21BA"/>
    <w:rsid w:val="00AF22D8"/>
    <w:rsid w:val="00AF3826"/>
    <w:rsid w:val="00AF3ABB"/>
    <w:rsid w:val="00AF4A6B"/>
    <w:rsid w:val="00AF64C3"/>
    <w:rsid w:val="00AF71D1"/>
    <w:rsid w:val="00B000F3"/>
    <w:rsid w:val="00B009BB"/>
    <w:rsid w:val="00B018E3"/>
    <w:rsid w:val="00B01BE8"/>
    <w:rsid w:val="00B02AF8"/>
    <w:rsid w:val="00B04C4D"/>
    <w:rsid w:val="00B11EA5"/>
    <w:rsid w:val="00B16B7F"/>
    <w:rsid w:val="00B21124"/>
    <w:rsid w:val="00B22720"/>
    <w:rsid w:val="00B24BA1"/>
    <w:rsid w:val="00B25248"/>
    <w:rsid w:val="00B26183"/>
    <w:rsid w:val="00B26973"/>
    <w:rsid w:val="00B30C87"/>
    <w:rsid w:val="00B3250B"/>
    <w:rsid w:val="00B34D85"/>
    <w:rsid w:val="00B359C4"/>
    <w:rsid w:val="00B36441"/>
    <w:rsid w:val="00B370D3"/>
    <w:rsid w:val="00B40804"/>
    <w:rsid w:val="00B44091"/>
    <w:rsid w:val="00B4596B"/>
    <w:rsid w:val="00B460BF"/>
    <w:rsid w:val="00B464F0"/>
    <w:rsid w:val="00B468DD"/>
    <w:rsid w:val="00B46B13"/>
    <w:rsid w:val="00B46FA2"/>
    <w:rsid w:val="00B50493"/>
    <w:rsid w:val="00B50A38"/>
    <w:rsid w:val="00B50BAC"/>
    <w:rsid w:val="00B519F2"/>
    <w:rsid w:val="00B51D8C"/>
    <w:rsid w:val="00B54604"/>
    <w:rsid w:val="00B54A37"/>
    <w:rsid w:val="00B5608A"/>
    <w:rsid w:val="00B60251"/>
    <w:rsid w:val="00B61D67"/>
    <w:rsid w:val="00B61F7A"/>
    <w:rsid w:val="00B65BA9"/>
    <w:rsid w:val="00B664F5"/>
    <w:rsid w:val="00B66AA0"/>
    <w:rsid w:val="00B703D5"/>
    <w:rsid w:val="00B70665"/>
    <w:rsid w:val="00B70E9F"/>
    <w:rsid w:val="00B71854"/>
    <w:rsid w:val="00B73203"/>
    <w:rsid w:val="00B751F4"/>
    <w:rsid w:val="00B757B8"/>
    <w:rsid w:val="00B75EE5"/>
    <w:rsid w:val="00B772C8"/>
    <w:rsid w:val="00B808AA"/>
    <w:rsid w:val="00B80BC2"/>
    <w:rsid w:val="00B81170"/>
    <w:rsid w:val="00B81593"/>
    <w:rsid w:val="00B81E1C"/>
    <w:rsid w:val="00B8203F"/>
    <w:rsid w:val="00B8235F"/>
    <w:rsid w:val="00B833F3"/>
    <w:rsid w:val="00B83B4E"/>
    <w:rsid w:val="00B84830"/>
    <w:rsid w:val="00B87CE9"/>
    <w:rsid w:val="00B9495D"/>
    <w:rsid w:val="00B964FD"/>
    <w:rsid w:val="00B97001"/>
    <w:rsid w:val="00BA0657"/>
    <w:rsid w:val="00BA09CE"/>
    <w:rsid w:val="00BA17EE"/>
    <w:rsid w:val="00BA2EAA"/>
    <w:rsid w:val="00BA3CE5"/>
    <w:rsid w:val="00BA49BD"/>
    <w:rsid w:val="00BA5205"/>
    <w:rsid w:val="00BA5EEB"/>
    <w:rsid w:val="00BA6732"/>
    <w:rsid w:val="00BA6F69"/>
    <w:rsid w:val="00BA79A9"/>
    <w:rsid w:val="00BB089E"/>
    <w:rsid w:val="00BB1344"/>
    <w:rsid w:val="00BB158B"/>
    <w:rsid w:val="00BB19E9"/>
    <w:rsid w:val="00BB1FF3"/>
    <w:rsid w:val="00BB2373"/>
    <w:rsid w:val="00BB2E63"/>
    <w:rsid w:val="00BB3A1C"/>
    <w:rsid w:val="00BB557B"/>
    <w:rsid w:val="00BB7561"/>
    <w:rsid w:val="00BC0D4E"/>
    <w:rsid w:val="00BC0E5F"/>
    <w:rsid w:val="00BC0E66"/>
    <w:rsid w:val="00BC103F"/>
    <w:rsid w:val="00BC1949"/>
    <w:rsid w:val="00BC2EB8"/>
    <w:rsid w:val="00BC48D2"/>
    <w:rsid w:val="00BC49B0"/>
    <w:rsid w:val="00BC49E4"/>
    <w:rsid w:val="00BC53CA"/>
    <w:rsid w:val="00BC586A"/>
    <w:rsid w:val="00BD212B"/>
    <w:rsid w:val="00BD28B2"/>
    <w:rsid w:val="00BD34AA"/>
    <w:rsid w:val="00BD3576"/>
    <w:rsid w:val="00BD41EE"/>
    <w:rsid w:val="00BD5A3E"/>
    <w:rsid w:val="00BD5F95"/>
    <w:rsid w:val="00BD60C5"/>
    <w:rsid w:val="00BD694A"/>
    <w:rsid w:val="00BE02AD"/>
    <w:rsid w:val="00BE0CDA"/>
    <w:rsid w:val="00BE1259"/>
    <w:rsid w:val="00BE2B83"/>
    <w:rsid w:val="00BE381E"/>
    <w:rsid w:val="00BE45F6"/>
    <w:rsid w:val="00BE49FF"/>
    <w:rsid w:val="00BE7FB8"/>
    <w:rsid w:val="00BF0039"/>
    <w:rsid w:val="00BF17E2"/>
    <w:rsid w:val="00BF1B58"/>
    <w:rsid w:val="00BF5A0A"/>
    <w:rsid w:val="00BF72C9"/>
    <w:rsid w:val="00C024CD"/>
    <w:rsid w:val="00C03900"/>
    <w:rsid w:val="00C0481E"/>
    <w:rsid w:val="00C04E12"/>
    <w:rsid w:val="00C056F1"/>
    <w:rsid w:val="00C06AA4"/>
    <w:rsid w:val="00C07479"/>
    <w:rsid w:val="00C077C5"/>
    <w:rsid w:val="00C13A4E"/>
    <w:rsid w:val="00C1507A"/>
    <w:rsid w:val="00C161DF"/>
    <w:rsid w:val="00C17716"/>
    <w:rsid w:val="00C1793F"/>
    <w:rsid w:val="00C20BD3"/>
    <w:rsid w:val="00C21469"/>
    <w:rsid w:val="00C214C5"/>
    <w:rsid w:val="00C2158D"/>
    <w:rsid w:val="00C2167B"/>
    <w:rsid w:val="00C22000"/>
    <w:rsid w:val="00C229DE"/>
    <w:rsid w:val="00C239CD"/>
    <w:rsid w:val="00C23A3F"/>
    <w:rsid w:val="00C24AE1"/>
    <w:rsid w:val="00C24C6E"/>
    <w:rsid w:val="00C258FC"/>
    <w:rsid w:val="00C2657A"/>
    <w:rsid w:val="00C26CC3"/>
    <w:rsid w:val="00C314EA"/>
    <w:rsid w:val="00C32F05"/>
    <w:rsid w:val="00C330B0"/>
    <w:rsid w:val="00C34314"/>
    <w:rsid w:val="00C34E9C"/>
    <w:rsid w:val="00C35619"/>
    <w:rsid w:val="00C36B6A"/>
    <w:rsid w:val="00C36C73"/>
    <w:rsid w:val="00C373DB"/>
    <w:rsid w:val="00C3790A"/>
    <w:rsid w:val="00C410AD"/>
    <w:rsid w:val="00C4197C"/>
    <w:rsid w:val="00C4210D"/>
    <w:rsid w:val="00C42E5B"/>
    <w:rsid w:val="00C4309B"/>
    <w:rsid w:val="00C44204"/>
    <w:rsid w:val="00C453E6"/>
    <w:rsid w:val="00C4564C"/>
    <w:rsid w:val="00C45B61"/>
    <w:rsid w:val="00C45E9A"/>
    <w:rsid w:val="00C4704C"/>
    <w:rsid w:val="00C5069D"/>
    <w:rsid w:val="00C50981"/>
    <w:rsid w:val="00C50F7C"/>
    <w:rsid w:val="00C51642"/>
    <w:rsid w:val="00C5178C"/>
    <w:rsid w:val="00C52E2F"/>
    <w:rsid w:val="00C532EB"/>
    <w:rsid w:val="00C539A8"/>
    <w:rsid w:val="00C53A6F"/>
    <w:rsid w:val="00C544E7"/>
    <w:rsid w:val="00C548D0"/>
    <w:rsid w:val="00C55143"/>
    <w:rsid w:val="00C55CDD"/>
    <w:rsid w:val="00C56E29"/>
    <w:rsid w:val="00C57F44"/>
    <w:rsid w:val="00C61AC2"/>
    <w:rsid w:val="00C61E11"/>
    <w:rsid w:val="00C6246A"/>
    <w:rsid w:val="00C63406"/>
    <w:rsid w:val="00C6396D"/>
    <w:rsid w:val="00C639D2"/>
    <w:rsid w:val="00C66228"/>
    <w:rsid w:val="00C665AB"/>
    <w:rsid w:val="00C66B4B"/>
    <w:rsid w:val="00C66B91"/>
    <w:rsid w:val="00C674C0"/>
    <w:rsid w:val="00C70D5A"/>
    <w:rsid w:val="00C721E7"/>
    <w:rsid w:val="00C72A47"/>
    <w:rsid w:val="00C7321D"/>
    <w:rsid w:val="00C736B2"/>
    <w:rsid w:val="00C73CEE"/>
    <w:rsid w:val="00C7458A"/>
    <w:rsid w:val="00C8141D"/>
    <w:rsid w:val="00C8179D"/>
    <w:rsid w:val="00C82296"/>
    <w:rsid w:val="00C82E91"/>
    <w:rsid w:val="00C834CA"/>
    <w:rsid w:val="00C84725"/>
    <w:rsid w:val="00C847F5"/>
    <w:rsid w:val="00C84CF2"/>
    <w:rsid w:val="00C87AA9"/>
    <w:rsid w:val="00C911AF"/>
    <w:rsid w:val="00C94251"/>
    <w:rsid w:val="00C94CD6"/>
    <w:rsid w:val="00C94D1A"/>
    <w:rsid w:val="00C950C9"/>
    <w:rsid w:val="00C951FA"/>
    <w:rsid w:val="00C95377"/>
    <w:rsid w:val="00C97076"/>
    <w:rsid w:val="00C977B8"/>
    <w:rsid w:val="00CA0177"/>
    <w:rsid w:val="00CA0B23"/>
    <w:rsid w:val="00CA1718"/>
    <w:rsid w:val="00CA1E11"/>
    <w:rsid w:val="00CA227F"/>
    <w:rsid w:val="00CA2B63"/>
    <w:rsid w:val="00CA3585"/>
    <w:rsid w:val="00CA3EC7"/>
    <w:rsid w:val="00CA40E2"/>
    <w:rsid w:val="00CA599B"/>
    <w:rsid w:val="00CA5D64"/>
    <w:rsid w:val="00CA7527"/>
    <w:rsid w:val="00CA7D1B"/>
    <w:rsid w:val="00CB2AE7"/>
    <w:rsid w:val="00CB344E"/>
    <w:rsid w:val="00CB3459"/>
    <w:rsid w:val="00CB5E01"/>
    <w:rsid w:val="00CB62D0"/>
    <w:rsid w:val="00CB6403"/>
    <w:rsid w:val="00CB67B0"/>
    <w:rsid w:val="00CB6AC7"/>
    <w:rsid w:val="00CB6D11"/>
    <w:rsid w:val="00CC02D1"/>
    <w:rsid w:val="00CC0811"/>
    <w:rsid w:val="00CC2062"/>
    <w:rsid w:val="00CC270E"/>
    <w:rsid w:val="00CC2C47"/>
    <w:rsid w:val="00CC2DAD"/>
    <w:rsid w:val="00CD02D7"/>
    <w:rsid w:val="00CD09D7"/>
    <w:rsid w:val="00CD168D"/>
    <w:rsid w:val="00CD41C0"/>
    <w:rsid w:val="00CD5FE8"/>
    <w:rsid w:val="00CD701D"/>
    <w:rsid w:val="00CD70AD"/>
    <w:rsid w:val="00CD7E85"/>
    <w:rsid w:val="00CE2743"/>
    <w:rsid w:val="00CE5846"/>
    <w:rsid w:val="00CE5A84"/>
    <w:rsid w:val="00CE78FF"/>
    <w:rsid w:val="00CE7A06"/>
    <w:rsid w:val="00CF01F2"/>
    <w:rsid w:val="00CF109E"/>
    <w:rsid w:val="00CF194B"/>
    <w:rsid w:val="00CF2F04"/>
    <w:rsid w:val="00CF5561"/>
    <w:rsid w:val="00CF56FD"/>
    <w:rsid w:val="00CF5AF6"/>
    <w:rsid w:val="00CF6817"/>
    <w:rsid w:val="00CF7326"/>
    <w:rsid w:val="00CF7702"/>
    <w:rsid w:val="00D01D70"/>
    <w:rsid w:val="00D0223D"/>
    <w:rsid w:val="00D026F8"/>
    <w:rsid w:val="00D028F2"/>
    <w:rsid w:val="00D0339B"/>
    <w:rsid w:val="00D0457F"/>
    <w:rsid w:val="00D05213"/>
    <w:rsid w:val="00D0647D"/>
    <w:rsid w:val="00D06CDE"/>
    <w:rsid w:val="00D0733F"/>
    <w:rsid w:val="00D10078"/>
    <w:rsid w:val="00D11ED7"/>
    <w:rsid w:val="00D13889"/>
    <w:rsid w:val="00D13A96"/>
    <w:rsid w:val="00D16887"/>
    <w:rsid w:val="00D174AE"/>
    <w:rsid w:val="00D2123D"/>
    <w:rsid w:val="00D229E4"/>
    <w:rsid w:val="00D22D0A"/>
    <w:rsid w:val="00D2319D"/>
    <w:rsid w:val="00D2392D"/>
    <w:rsid w:val="00D241B3"/>
    <w:rsid w:val="00D27180"/>
    <w:rsid w:val="00D271EF"/>
    <w:rsid w:val="00D3241A"/>
    <w:rsid w:val="00D32BE4"/>
    <w:rsid w:val="00D3556B"/>
    <w:rsid w:val="00D35CBB"/>
    <w:rsid w:val="00D36F94"/>
    <w:rsid w:val="00D370E3"/>
    <w:rsid w:val="00D3739C"/>
    <w:rsid w:val="00D4091B"/>
    <w:rsid w:val="00D4289E"/>
    <w:rsid w:val="00D4297D"/>
    <w:rsid w:val="00D42CD6"/>
    <w:rsid w:val="00D44FCE"/>
    <w:rsid w:val="00D46443"/>
    <w:rsid w:val="00D4777E"/>
    <w:rsid w:val="00D50489"/>
    <w:rsid w:val="00D50890"/>
    <w:rsid w:val="00D5362F"/>
    <w:rsid w:val="00D53656"/>
    <w:rsid w:val="00D55469"/>
    <w:rsid w:val="00D56EE6"/>
    <w:rsid w:val="00D607D0"/>
    <w:rsid w:val="00D60EE4"/>
    <w:rsid w:val="00D62BD8"/>
    <w:rsid w:val="00D643A6"/>
    <w:rsid w:val="00D668F1"/>
    <w:rsid w:val="00D67CF2"/>
    <w:rsid w:val="00D71122"/>
    <w:rsid w:val="00D7350C"/>
    <w:rsid w:val="00D73596"/>
    <w:rsid w:val="00D73A54"/>
    <w:rsid w:val="00D750C2"/>
    <w:rsid w:val="00D75CF4"/>
    <w:rsid w:val="00D76CAE"/>
    <w:rsid w:val="00D80030"/>
    <w:rsid w:val="00D81C55"/>
    <w:rsid w:val="00D83078"/>
    <w:rsid w:val="00D831B2"/>
    <w:rsid w:val="00D86C08"/>
    <w:rsid w:val="00D8760C"/>
    <w:rsid w:val="00D87635"/>
    <w:rsid w:val="00D8766D"/>
    <w:rsid w:val="00D9127F"/>
    <w:rsid w:val="00D915AE"/>
    <w:rsid w:val="00D9162C"/>
    <w:rsid w:val="00D93DFA"/>
    <w:rsid w:val="00D93E93"/>
    <w:rsid w:val="00D94D26"/>
    <w:rsid w:val="00D9524E"/>
    <w:rsid w:val="00D96C70"/>
    <w:rsid w:val="00D96DF7"/>
    <w:rsid w:val="00D977CC"/>
    <w:rsid w:val="00DA1235"/>
    <w:rsid w:val="00DA1A04"/>
    <w:rsid w:val="00DA2298"/>
    <w:rsid w:val="00DA2B3C"/>
    <w:rsid w:val="00DA2F79"/>
    <w:rsid w:val="00DA2F95"/>
    <w:rsid w:val="00DA3645"/>
    <w:rsid w:val="00DA3977"/>
    <w:rsid w:val="00DB0077"/>
    <w:rsid w:val="00DB0131"/>
    <w:rsid w:val="00DB10C6"/>
    <w:rsid w:val="00DB1FBC"/>
    <w:rsid w:val="00DB289A"/>
    <w:rsid w:val="00DB3706"/>
    <w:rsid w:val="00DB4250"/>
    <w:rsid w:val="00DB5049"/>
    <w:rsid w:val="00DB732C"/>
    <w:rsid w:val="00DB7AF7"/>
    <w:rsid w:val="00DB7B0E"/>
    <w:rsid w:val="00DC0F00"/>
    <w:rsid w:val="00DC29DA"/>
    <w:rsid w:val="00DC3127"/>
    <w:rsid w:val="00DC438B"/>
    <w:rsid w:val="00DC4462"/>
    <w:rsid w:val="00DC7743"/>
    <w:rsid w:val="00DD1107"/>
    <w:rsid w:val="00DD1B45"/>
    <w:rsid w:val="00DD1CE9"/>
    <w:rsid w:val="00DD43E2"/>
    <w:rsid w:val="00DD47A1"/>
    <w:rsid w:val="00DD5608"/>
    <w:rsid w:val="00DD5A9B"/>
    <w:rsid w:val="00DD6CAE"/>
    <w:rsid w:val="00DE03E4"/>
    <w:rsid w:val="00DE080F"/>
    <w:rsid w:val="00DE0CD3"/>
    <w:rsid w:val="00DE0E33"/>
    <w:rsid w:val="00DE1A5E"/>
    <w:rsid w:val="00DE28E6"/>
    <w:rsid w:val="00DE2B05"/>
    <w:rsid w:val="00DE543A"/>
    <w:rsid w:val="00DE5B86"/>
    <w:rsid w:val="00DE5DFE"/>
    <w:rsid w:val="00DF0A4D"/>
    <w:rsid w:val="00DF1E26"/>
    <w:rsid w:val="00DF1F74"/>
    <w:rsid w:val="00DF2941"/>
    <w:rsid w:val="00DF296B"/>
    <w:rsid w:val="00DF4E3B"/>
    <w:rsid w:val="00DF560C"/>
    <w:rsid w:val="00DF6722"/>
    <w:rsid w:val="00DF674E"/>
    <w:rsid w:val="00DF6988"/>
    <w:rsid w:val="00DF7CEF"/>
    <w:rsid w:val="00E0122C"/>
    <w:rsid w:val="00E01AA4"/>
    <w:rsid w:val="00E01D02"/>
    <w:rsid w:val="00E02503"/>
    <w:rsid w:val="00E02CDB"/>
    <w:rsid w:val="00E02E29"/>
    <w:rsid w:val="00E03345"/>
    <w:rsid w:val="00E03636"/>
    <w:rsid w:val="00E038AF"/>
    <w:rsid w:val="00E03CB4"/>
    <w:rsid w:val="00E047F7"/>
    <w:rsid w:val="00E10160"/>
    <w:rsid w:val="00E11B41"/>
    <w:rsid w:val="00E11FFF"/>
    <w:rsid w:val="00E122AE"/>
    <w:rsid w:val="00E123EF"/>
    <w:rsid w:val="00E13320"/>
    <w:rsid w:val="00E13631"/>
    <w:rsid w:val="00E1392E"/>
    <w:rsid w:val="00E13F82"/>
    <w:rsid w:val="00E14074"/>
    <w:rsid w:val="00E16161"/>
    <w:rsid w:val="00E162EF"/>
    <w:rsid w:val="00E16F0E"/>
    <w:rsid w:val="00E204D8"/>
    <w:rsid w:val="00E22339"/>
    <w:rsid w:val="00E23058"/>
    <w:rsid w:val="00E2336C"/>
    <w:rsid w:val="00E238F5"/>
    <w:rsid w:val="00E24AB3"/>
    <w:rsid w:val="00E24F91"/>
    <w:rsid w:val="00E25588"/>
    <w:rsid w:val="00E2637C"/>
    <w:rsid w:val="00E27877"/>
    <w:rsid w:val="00E27A45"/>
    <w:rsid w:val="00E3010E"/>
    <w:rsid w:val="00E31550"/>
    <w:rsid w:val="00E31C21"/>
    <w:rsid w:val="00E31DB0"/>
    <w:rsid w:val="00E3379A"/>
    <w:rsid w:val="00E34086"/>
    <w:rsid w:val="00E358CC"/>
    <w:rsid w:val="00E35CDC"/>
    <w:rsid w:val="00E35F32"/>
    <w:rsid w:val="00E36D7A"/>
    <w:rsid w:val="00E374A8"/>
    <w:rsid w:val="00E40A46"/>
    <w:rsid w:val="00E4202D"/>
    <w:rsid w:val="00E42941"/>
    <w:rsid w:val="00E4352E"/>
    <w:rsid w:val="00E43FC3"/>
    <w:rsid w:val="00E44248"/>
    <w:rsid w:val="00E452A7"/>
    <w:rsid w:val="00E45CB2"/>
    <w:rsid w:val="00E47143"/>
    <w:rsid w:val="00E5242B"/>
    <w:rsid w:val="00E52568"/>
    <w:rsid w:val="00E54ED2"/>
    <w:rsid w:val="00E54FE3"/>
    <w:rsid w:val="00E56099"/>
    <w:rsid w:val="00E57A2B"/>
    <w:rsid w:val="00E6035F"/>
    <w:rsid w:val="00E608A4"/>
    <w:rsid w:val="00E60A96"/>
    <w:rsid w:val="00E60D3C"/>
    <w:rsid w:val="00E615F2"/>
    <w:rsid w:val="00E622DD"/>
    <w:rsid w:val="00E63BBE"/>
    <w:rsid w:val="00E64AEB"/>
    <w:rsid w:val="00E66263"/>
    <w:rsid w:val="00E673C7"/>
    <w:rsid w:val="00E67424"/>
    <w:rsid w:val="00E67467"/>
    <w:rsid w:val="00E674B5"/>
    <w:rsid w:val="00E679CF"/>
    <w:rsid w:val="00E7154D"/>
    <w:rsid w:val="00E7426C"/>
    <w:rsid w:val="00E74E4A"/>
    <w:rsid w:val="00E75252"/>
    <w:rsid w:val="00E7699E"/>
    <w:rsid w:val="00E80015"/>
    <w:rsid w:val="00E809BF"/>
    <w:rsid w:val="00E81222"/>
    <w:rsid w:val="00E81715"/>
    <w:rsid w:val="00E827D9"/>
    <w:rsid w:val="00E8296A"/>
    <w:rsid w:val="00E82EC9"/>
    <w:rsid w:val="00E84E80"/>
    <w:rsid w:val="00E85235"/>
    <w:rsid w:val="00E85865"/>
    <w:rsid w:val="00E86E70"/>
    <w:rsid w:val="00E8783E"/>
    <w:rsid w:val="00E878DB"/>
    <w:rsid w:val="00E90C21"/>
    <w:rsid w:val="00E91C68"/>
    <w:rsid w:val="00E92B65"/>
    <w:rsid w:val="00E9360D"/>
    <w:rsid w:val="00E94870"/>
    <w:rsid w:val="00E96E10"/>
    <w:rsid w:val="00EA0F15"/>
    <w:rsid w:val="00EA1687"/>
    <w:rsid w:val="00EA32B4"/>
    <w:rsid w:val="00EA4CDD"/>
    <w:rsid w:val="00EA6051"/>
    <w:rsid w:val="00EA6808"/>
    <w:rsid w:val="00EB1F43"/>
    <w:rsid w:val="00EB340E"/>
    <w:rsid w:val="00EB560B"/>
    <w:rsid w:val="00EB651F"/>
    <w:rsid w:val="00EB65F1"/>
    <w:rsid w:val="00EC034A"/>
    <w:rsid w:val="00EC3E7C"/>
    <w:rsid w:val="00EC73A6"/>
    <w:rsid w:val="00ED0448"/>
    <w:rsid w:val="00ED137D"/>
    <w:rsid w:val="00ED2935"/>
    <w:rsid w:val="00ED2ECB"/>
    <w:rsid w:val="00ED387A"/>
    <w:rsid w:val="00ED46AB"/>
    <w:rsid w:val="00ED50DB"/>
    <w:rsid w:val="00ED63E6"/>
    <w:rsid w:val="00ED6D76"/>
    <w:rsid w:val="00ED7F3D"/>
    <w:rsid w:val="00EE1AE1"/>
    <w:rsid w:val="00EE20AF"/>
    <w:rsid w:val="00EE3206"/>
    <w:rsid w:val="00EE3675"/>
    <w:rsid w:val="00EE533E"/>
    <w:rsid w:val="00EE60AF"/>
    <w:rsid w:val="00EE6EE0"/>
    <w:rsid w:val="00EE6F10"/>
    <w:rsid w:val="00EE71C5"/>
    <w:rsid w:val="00EF08B2"/>
    <w:rsid w:val="00EF1B91"/>
    <w:rsid w:val="00EF1CEC"/>
    <w:rsid w:val="00EF27C6"/>
    <w:rsid w:val="00EF31FB"/>
    <w:rsid w:val="00EF5E1F"/>
    <w:rsid w:val="00EF72EF"/>
    <w:rsid w:val="00EF73DC"/>
    <w:rsid w:val="00EF7C7A"/>
    <w:rsid w:val="00EF7DF2"/>
    <w:rsid w:val="00F00B2F"/>
    <w:rsid w:val="00F0130C"/>
    <w:rsid w:val="00F01F45"/>
    <w:rsid w:val="00F0350E"/>
    <w:rsid w:val="00F03566"/>
    <w:rsid w:val="00F036BF"/>
    <w:rsid w:val="00F04876"/>
    <w:rsid w:val="00F05480"/>
    <w:rsid w:val="00F066EF"/>
    <w:rsid w:val="00F06F70"/>
    <w:rsid w:val="00F11767"/>
    <w:rsid w:val="00F12E6C"/>
    <w:rsid w:val="00F136D9"/>
    <w:rsid w:val="00F13FED"/>
    <w:rsid w:val="00F13FFB"/>
    <w:rsid w:val="00F14258"/>
    <w:rsid w:val="00F147B6"/>
    <w:rsid w:val="00F16B79"/>
    <w:rsid w:val="00F16F1C"/>
    <w:rsid w:val="00F16F51"/>
    <w:rsid w:val="00F17710"/>
    <w:rsid w:val="00F17CB6"/>
    <w:rsid w:val="00F21C09"/>
    <w:rsid w:val="00F2265A"/>
    <w:rsid w:val="00F24780"/>
    <w:rsid w:val="00F24EA2"/>
    <w:rsid w:val="00F25C3A"/>
    <w:rsid w:val="00F2623D"/>
    <w:rsid w:val="00F26B8C"/>
    <w:rsid w:val="00F26CB9"/>
    <w:rsid w:val="00F26F9D"/>
    <w:rsid w:val="00F30EEA"/>
    <w:rsid w:val="00F3175E"/>
    <w:rsid w:val="00F320D5"/>
    <w:rsid w:val="00F3293C"/>
    <w:rsid w:val="00F34001"/>
    <w:rsid w:val="00F348B3"/>
    <w:rsid w:val="00F350C9"/>
    <w:rsid w:val="00F35B88"/>
    <w:rsid w:val="00F366DB"/>
    <w:rsid w:val="00F37DFF"/>
    <w:rsid w:val="00F4014D"/>
    <w:rsid w:val="00F4064A"/>
    <w:rsid w:val="00F422DD"/>
    <w:rsid w:val="00F43D9A"/>
    <w:rsid w:val="00F44B2F"/>
    <w:rsid w:val="00F44B46"/>
    <w:rsid w:val="00F45FFB"/>
    <w:rsid w:val="00F46CD4"/>
    <w:rsid w:val="00F4764D"/>
    <w:rsid w:val="00F5083C"/>
    <w:rsid w:val="00F50D98"/>
    <w:rsid w:val="00F519FC"/>
    <w:rsid w:val="00F52436"/>
    <w:rsid w:val="00F538F2"/>
    <w:rsid w:val="00F5654A"/>
    <w:rsid w:val="00F56F89"/>
    <w:rsid w:val="00F5705D"/>
    <w:rsid w:val="00F61F7F"/>
    <w:rsid w:val="00F62F4D"/>
    <w:rsid w:val="00F6333C"/>
    <w:rsid w:val="00F63756"/>
    <w:rsid w:val="00F6576D"/>
    <w:rsid w:val="00F659F4"/>
    <w:rsid w:val="00F65EB7"/>
    <w:rsid w:val="00F66378"/>
    <w:rsid w:val="00F67818"/>
    <w:rsid w:val="00F70AE4"/>
    <w:rsid w:val="00F71191"/>
    <w:rsid w:val="00F73F82"/>
    <w:rsid w:val="00F75617"/>
    <w:rsid w:val="00F7644A"/>
    <w:rsid w:val="00F76A62"/>
    <w:rsid w:val="00F76EB7"/>
    <w:rsid w:val="00F77F7A"/>
    <w:rsid w:val="00F8022B"/>
    <w:rsid w:val="00F82062"/>
    <w:rsid w:val="00F84AE2"/>
    <w:rsid w:val="00F85333"/>
    <w:rsid w:val="00F85B88"/>
    <w:rsid w:val="00F91B80"/>
    <w:rsid w:val="00F92318"/>
    <w:rsid w:val="00F926A3"/>
    <w:rsid w:val="00F927A3"/>
    <w:rsid w:val="00F92A9B"/>
    <w:rsid w:val="00F9555A"/>
    <w:rsid w:val="00F9592B"/>
    <w:rsid w:val="00F97863"/>
    <w:rsid w:val="00F978C9"/>
    <w:rsid w:val="00F97AB8"/>
    <w:rsid w:val="00F97BC3"/>
    <w:rsid w:val="00FA09A3"/>
    <w:rsid w:val="00FA180B"/>
    <w:rsid w:val="00FA20F8"/>
    <w:rsid w:val="00FA25D2"/>
    <w:rsid w:val="00FA2CA6"/>
    <w:rsid w:val="00FA2D40"/>
    <w:rsid w:val="00FA2DDA"/>
    <w:rsid w:val="00FA2DED"/>
    <w:rsid w:val="00FA30EC"/>
    <w:rsid w:val="00FA33CB"/>
    <w:rsid w:val="00FA5425"/>
    <w:rsid w:val="00FA65F5"/>
    <w:rsid w:val="00FA68BD"/>
    <w:rsid w:val="00FA746F"/>
    <w:rsid w:val="00FB0277"/>
    <w:rsid w:val="00FB0F8A"/>
    <w:rsid w:val="00FB19C8"/>
    <w:rsid w:val="00FB2BD8"/>
    <w:rsid w:val="00FB6FEB"/>
    <w:rsid w:val="00FB79BA"/>
    <w:rsid w:val="00FB7AC2"/>
    <w:rsid w:val="00FC04BC"/>
    <w:rsid w:val="00FC0BFD"/>
    <w:rsid w:val="00FC131A"/>
    <w:rsid w:val="00FC1607"/>
    <w:rsid w:val="00FC2C2F"/>
    <w:rsid w:val="00FC40D0"/>
    <w:rsid w:val="00FC40F8"/>
    <w:rsid w:val="00FC4EBC"/>
    <w:rsid w:val="00FC4FB1"/>
    <w:rsid w:val="00FC50DB"/>
    <w:rsid w:val="00FC6CBE"/>
    <w:rsid w:val="00FC6DB3"/>
    <w:rsid w:val="00FC75AA"/>
    <w:rsid w:val="00FC763B"/>
    <w:rsid w:val="00FD1016"/>
    <w:rsid w:val="00FD372B"/>
    <w:rsid w:val="00FD374D"/>
    <w:rsid w:val="00FD4014"/>
    <w:rsid w:val="00FD46BA"/>
    <w:rsid w:val="00FD591D"/>
    <w:rsid w:val="00FD6D3A"/>
    <w:rsid w:val="00FE0F24"/>
    <w:rsid w:val="00FE14CC"/>
    <w:rsid w:val="00FE1800"/>
    <w:rsid w:val="00FE2AAC"/>
    <w:rsid w:val="00FE38FC"/>
    <w:rsid w:val="00FE4956"/>
    <w:rsid w:val="00FE4DD6"/>
    <w:rsid w:val="00FE5DF9"/>
    <w:rsid w:val="00FE5EE4"/>
    <w:rsid w:val="00FE5EEB"/>
    <w:rsid w:val="00FF029C"/>
    <w:rsid w:val="00FF0A78"/>
    <w:rsid w:val="00FF0C5D"/>
    <w:rsid w:val="00FF129B"/>
    <w:rsid w:val="00FF238E"/>
    <w:rsid w:val="00FF3299"/>
    <w:rsid w:val="00FF3A48"/>
    <w:rsid w:val="00FF4DED"/>
    <w:rsid w:val="00FF511B"/>
    <w:rsid w:val="00FF518C"/>
    <w:rsid w:val="00FF5219"/>
    <w:rsid w:val="00FF5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466C496"/>
  <w15:docId w15:val="{C742BEF3-81B0-4A12-BB39-1085BC2A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776"/>
    <w:pPr>
      <w:spacing w:after="200" w:line="276" w:lineRule="auto"/>
    </w:pPr>
    <w:rPr>
      <w:rFonts w:eastAsia="Times New Roman"/>
      <w:sz w:val="22"/>
      <w:szCs w:val="22"/>
      <w:lang w:eastAsia="en-US"/>
    </w:rPr>
  </w:style>
  <w:style w:type="paragraph" w:styleId="10">
    <w:name w:val="heading 1"/>
    <w:basedOn w:val="a"/>
    <w:next w:val="a"/>
    <w:link w:val="11"/>
    <w:uiPriority w:val="9"/>
    <w:qFormat/>
    <w:rsid w:val="003D7E7B"/>
    <w:pPr>
      <w:keepNext/>
      <w:widowControl w:val="0"/>
      <w:numPr>
        <w:numId w:val="1"/>
      </w:numPr>
      <w:spacing w:after="0" w:line="240" w:lineRule="auto"/>
      <w:jc w:val="center"/>
      <w:outlineLvl w:val="0"/>
    </w:pPr>
    <w:rPr>
      <w:rFonts w:ascii="Times New Roman" w:hAnsi="Times New Roman"/>
      <w:b/>
      <w:bCs/>
      <w:lang w:eastAsia="ru-RU"/>
    </w:rPr>
  </w:style>
  <w:style w:type="paragraph" w:styleId="2">
    <w:name w:val="heading 2"/>
    <w:basedOn w:val="a"/>
    <w:next w:val="a"/>
    <w:link w:val="20"/>
    <w:uiPriority w:val="9"/>
    <w:qFormat/>
    <w:rsid w:val="003D7E7B"/>
    <w:pPr>
      <w:keepNext/>
      <w:widowControl w:val="0"/>
      <w:numPr>
        <w:ilvl w:val="1"/>
        <w:numId w:val="1"/>
      </w:numPr>
      <w:spacing w:after="0" w:line="240" w:lineRule="auto"/>
      <w:outlineLvl w:val="1"/>
    </w:pPr>
    <w:rPr>
      <w:rFonts w:ascii="Times New Roman" w:hAnsi="Times New Roman"/>
      <w:b/>
      <w:bCs/>
      <w:i/>
      <w:iCs/>
      <w:lang w:eastAsia="ru-RU"/>
    </w:rPr>
  </w:style>
  <w:style w:type="paragraph" w:styleId="3">
    <w:name w:val="heading 3"/>
    <w:basedOn w:val="a"/>
    <w:link w:val="30"/>
    <w:uiPriority w:val="9"/>
    <w:qFormat/>
    <w:rsid w:val="003D7E7B"/>
    <w:pPr>
      <w:numPr>
        <w:ilvl w:val="2"/>
        <w:numId w:val="1"/>
      </w:numPr>
      <w:spacing w:after="120" w:line="240" w:lineRule="auto"/>
      <w:outlineLvl w:val="2"/>
    </w:pPr>
    <w:rPr>
      <w:rFonts w:ascii="Times New Roman" w:hAnsi="Times New Roman"/>
      <w:sz w:val="24"/>
      <w:szCs w:val="24"/>
      <w:lang w:eastAsia="ru-RU"/>
    </w:rPr>
  </w:style>
  <w:style w:type="paragraph" w:styleId="4">
    <w:name w:val="heading 4"/>
    <w:basedOn w:val="a"/>
    <w:next w:val="a"/>
    <w:link w:val="40"/>
    <w:uiPriority w:val="9"/>
    <w:qFormat/>
    <w:rsid w:val="003D7E7B"/>
    <w:pPr>
      <w:keepNext/>
      <w:numPr>
        <w:ilvl w:val="3"/>
        <w:numId w:val="1"/>
      </w:numPr>
      <w:spacing w:after="0" w:line="240" w:lineRule="auto"/>
      <w:outlineLvl w:val="3"/>
    </w:pPr>
    <w:rPr>
      <w:rFonts w:ascii="Times New Roman" w:hAnsi="Times New Roman"/>
      <w:b/>
      <w:bCs/>
      <w:sz w:val="16"/>
      <w:szCs w:val="16"/>
      <w:lang w:eastAsia="ru-RU"/>
    </w:rPr>
  </w:style>
  <w:style w:type="paragraph" w:styleId="5">
    <w:name w:val="heading 5"/>
    <w:basedOn w:val="a"/>
    <w:next w:val="a"/>
    <w:link w:val="50"/>
    <w:uiPriority w:val="9"/>
    <w:qFormat/>
    <w:rsid w:val="003D7E7B"/>
    <w:pPr>
      <w:numPr>
        <w:ilvl w:val="4"/>
        <w:numId w:val="1"/>
      </w:numPr>
      <w:spacing w:before="240" w:after="60" w:line="240" w:lineRule="auto"/>
      <w:outlineLvl w:val="4"/>
    </w:pPr>
    <w:rPr>
      <w:rFonts w:ascii="Arial" w:hAnsi="Arial" w:cs="Arial"/>
      <w:lang w:eastAsia="ru-RU"/>
    </w:rPr>
  </w:style>
  <w:style w:type="paragraph" w:styleId="6">
    <w:name w:val="heading 6"/>
    <w:basedOn w:val="a"/>
    <w:next w:val="a"/>
    <w:link w:val="60"/>
    <w:uiPriority w:val="9"/>
    <w:qFormat/>
    <w:rsid w:val="003D7E7B"/>
    <w:pPr>
      <w:numPr>
        <w:ilvl w:val="5"/>
        <w:numId w:val="1"/>
      </w:numPr>
      <w:spacing w:before="240" w:after="60" w:line="240" w:lineRule="auto"/>
      <w:outlineLvl w:val="5"/>
    </w:pPr>
    <w:rPr>
      <w:rFonts w:ascii="Times New Roman" w:hAnsi="Times New Roman"/>
      <w:i/>
      <w:iCs/>
      <w:lang w:eastAsia="ru-RU"/>
    </w:rPr>
  </w:style>
  <w:style w:type="paragraph" w:styleId="7">
    <w:name w:val="heading 7"/>
    <w:basedOn w:val="a"/>
    <w:next w:val="a"/>
    <w:link w:val="70"/>
    <w:uiPriority w:val="9"/>
    <w:qFormat/>
    <w:rsid w:val="003D7E7B"/>
    <w:pPr>
      <w:numPr>
        <w:ilvl w:val="6"/>
        <w:numId w:val="1"/>
      </w:numPr>
      <w:spacing w:before="240" w:after="60" w:line="240" w:lineRule="auto"/>
      <w:outlineLvl w:val="6"/>
    </w:pPr>
    <w:rPr>
      <w:rFonts w:ascii="Arial" w:hAnsi="Arial" w:cs="Arial"/>
      <w:sz w:val="20"/>
      <w:szCs w:val="20"/>
      <w:lang w:eastAsia="ru-RU"/>
    </w:rPr>
  </w:style>
  <w:style w:type="paragraph" w:styleId="8">
    <w:name w:val="heading 8"/>
    <w:basedOn w:val="a"/>
    <w:next w:val="a"/>
    <w:link w:val="80"/>
    <w:uiPriority w:val="9"/>
    <w:qFormat/>
    <w:rsid w:val="003D7E7B"/>
    <w:pPr>
      <w:numPr>
        <w:ilvl w:val="7"/>
        <w:numId w:val="1"/>
      </w:numPr>
      <w:spacing w:before="240" w:after="60" w:line="240" w:lineRule="auto"/>
      <w:outlineLvl w:val="7"/>
    </w:pPr>
    <w:rPr>
      <w:rFonts w:ascii="Arial" w:hAnsi="Arial" w:cs="Arial"/>
      <w:i/>
      <w:iCs/>
      <w:sz w:val="20"/>
      <w:szCs w:val="20"/>
      <w:lang w:eastAsia="ru-RU"/>
    </w:rPr>
  </w:style>
  <w:style w:type="paragraph" w:styleId="9">
    <w:name w:val="heading 9"/>
    <w:basedOn w:val="a"/>
    <w:next w:val="a"/>
    <w:link w:val="90"/>
    <w:uiPriority w:val="9"/>
    <w:qFormat/>
    <w:rsid w:val="003D7E7B"/>
    <w:pPr>
      <w:numPr>
        <w:ilvl w:val="8"/>
        <w:numId w:val="1"/>
      </w:numPr>
      <w:spacing w:before="240" w:after="60" w:line="240" w:lineRule="auto"/>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3D7E7B"/>
    <w:rPr>
      <w:rFonts w:ascii="Times New Roman" w:eastAsia="Times New Roman" w:hAnsi="Times New Roman"/>
      <w:b/>
      <w:bCs/>
      <w:sz w:val="22"/>
      <w:szCs w:val="22"/>
    </w:rPr>
  </w:style>
  <w:style w:type="character" w:customStyle="1" w:styleId="20">
    <w:name w:val="Заголовок 2 Знак"/>
    <w:link w:val="2"/>
    <w:uiPriority w:val="9"/>
    <w:rsid w:val="003D7E7B"/>
    <w:rPr>
      <w:rFonts w:ascii="Times New Roman" w:eastAsia="Times New Roman" w:hAnsi="Times New Roman"/>
      <w:b/>
      <w:bCs/>
      <w:i/>
      <w:iCs/>
      <w:sz w:val="22"/>
      <w:szCs w:val="22"/>
    </w:rPr>
  </w:style>
  <w:style w:type="character" w:customStyle="1" w:styleId="30">
    <w:name w:val="Заголовок 3 Знак"/>
    <w:link w:val="3"/>
    <w:uiPriority w:val="9"/>
    <w:rsid w:val="003D7E7B"/>
    <w:rPr>
      <w:rFonts w:ascii="Times New Roman" w:eastAsia="Times New Roman" w:hAnsi="Times New Roman"/>
      <w:sz w:val="24"/>
      <w:szCs w:val="24"/>
    </w:rPr>
  </w:style>
  <w:style w:type="character" w:customStyle="1" w:styleId="40">
    <w:name w:val="Заголовок 4 Знак"/>
    <w:link w:val="4"/>
    <w:uiPriority w:val="9"/>
    <w:rsid w:val="003D7E7B"/>
    <w:rPr>
      <w:rFonts w:ascii="Times New Roman" w:eastAsia="Times New Roman" w:hAnsi="Times New Roman"/>
      <w:b/>
      <w:bCs/>
      <w:sz w:val="16"/>
      <w:szCs w:val="16"/>
    </w:rPr>
  </w:style>
  <w:style w:type="character" w:customStyle="1" w:styleId="50">
    <w:name w:val="Заголовок 5 Знак"/>
    <w:link w:val="5"/>
    <w:uiPriority w:val="9"/>
    <w:rsid w:val="003D7E7B"/>
    <w:rPr>
      <w:rFonts w:ascii="Arial" w:eastAsia="Times New Roman" w:hAnsi="Arial" w:cs="Arial"/>
      <w:sz w:val="22"/>
      <w:szCs w:val="22"/>
    </w:rPr>
  </w:style>
  <w:style w:type="character" w:customStyle="1" w:styleId="60">
    <w:name w:val="Заголовок 6 Знак"/>
    <w:link w:val="6"/>
    <w:uiPriority w:val="9"/>
    <w:rsid w:val="003D7E7B"/>
    <w:rPr>
      <w:rFonts w:ascii="Times New Roman" w:eastAsia="Times New Roman" w:hAnsi="Times New Roman"/>
      <w:i/>
      <w:iCs/>
      <w:sz w:val="22"/>
      <w:szCs w:val="22"/>
    </w:rPr>
  </w:style>
  <w:style w:type="character" w:customStyle="1" w:styleId="70">
    <w:name w:val="Заголовок 7 Знак"/>
    <w:link w:val="7"/>
    <w:uiPriority w:val="9"/>
    <w:rsid w:val="003D7E7B"/>
    <w:rPr>
      <w:rFonts w:ascii="Arial" w:eastAsia="Times New Roman" w:hAnsi="Arial" w:cs="Arial"/>
    </w:rPr>
  </w:style>
  <w:style w:type="character" w:customStyle="1" w:styleId="80">
    <w:name w:val="Заголовок 8 Знак"/>
    <w:link w:val="8"/>
    <w:uiPriority w:val="9"/>
    <w:rsid w:val="003D7E7B"/>
    <w:rPr>
      <w:rFonts w:ascii="Arial" w:eastAsia="Times New Roman" w:hAnsi="Arial" w:cs="Arial"/>
      <w:i/>
      <w:iCs/>
    </w:rPr>
  </w:style>
  <w:style w:type="character" w:customStyle="1" w:styleId="90">
    <w:name w:val="Заголовок 9 Знак"/>
    <w:link w:val="9"/>
    <w:uiPriority w:val="9"/>
    <w:rsid w:val="003D7E7B"/>
    <w:rPr>
      <w:rFonts w:ascii="Arial" w:eastAsia="Times New Roman" w:hAnsi="Arial" w:cs="Arial"/>
      <w:b/>
      <w:bCs/>
      <w:i/>
      <w:iCs/>
      <w:sz w:val="18"/>
      <w:szCs w:val="1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D7E7B"/>
    <w:pPr>
      <w:spacing w:after="0" w:line="240" w:lineRule="auto"/>
    </w:pPr>
    <w:rPr>
      <w:rFonts w:ascii="Times New Roman" w:hAnsi="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2,Текст сноски Знак1 Знак Знак,Текст сноски Знак Знак1 Знак,Текст сноски Знак1 Знак Знак Знак Знак Знак,Зн Знак"/>
    <w:link w:val="a3"/>
    <w:uiPriority w:val="99"/>
    <w:rsid w:val="003D7E7B"/>
    <w:rPr>
      <w:rFonts w:ascii="Times New Roman" w:eastAsia="Times New Roman" w:hAnsi="Times New Roman" w:cs="Times New Roman"/>
      <w:sz w:val="20"/>
      <w:szCs w:val="20"/>
      <w:lang w:eastAsia="ru-RU"/>
    </w:rPr>
  </w:style>
  <w:style w:type="character" w:styleId="a5">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OT-ÈÂ Знак1"/>
    <w:uiPriority w:val="99"/>
    <w:qFormat/>
    <w:rsid w:val="003D7E7B"/>
    <w:rPr>
      <w:rFonts w:ascii="Times New Roman" w:hAnsi="Times New Roman" w:cs="Times New Roman"/>
      <w:vertAlign w:val="superscript"/>
    </w:rPr>
  </w:style>
  <w:style w:type="character" w:styleId="a6">
    <w:name w:val="annotation reference"/>
    <w:uiPriority w:val="99"/>
    <w:rsid w:val="003D7E7B"/>
    <w:rPr>
      <w:rFonts w:cs="Times New Roman"/>
      <w:sz w:val="16"/>
    </w:rPr>
  </w:style>
  <w:style w:type="paragraph" w:styleId="a7">
    <w:name w:val="annotation text"/>
    <w:basedOn w:val="a"/>
    <w:link w:val="a8"/>
    <w:uiPriority w:val="99"/>
    <w:rsid w:val="003D7E7B"/>
    <w:pPr>
      <w:spacing w:after="0" w:line="240" w:lineRule="auto"/>
    </w:pPr>
    <w:rPr>
      <w:rFonts w:ascii="Times New Roman" w:hAnsi="Times New Roman"/>
      <w:sz w:val="20"/>
      <w:szCs w:val="20"/>
      <w:lang w:eastAsia="ru-RU"/>
    </w:rPr>
  </w:style>
  <w:style w:type="character" w:customStyle="1" w:styleId="a8">
    <w:name w:val="Текст примечания Знак"/>
    <w:link w:val="a7"/>
    <w:uiPriority w:val="99"/>
    <w:rsid w:val="003D7E7B"/>
    <w:rPr>
      <w:rFonts w:ascii="Times New Roman" w:eastAsia="Times New Roman" w:hAnsi="Times New Roman" w:cs="Times New Roman"/>
      <w:sz w:val="20"/>
      <w:szCs w:val="20"/>
      <w:lang w:eastAsia="ru-RU"/>
    </w:rPr>
  </w:style>
  <w:style w:type="paragraph" w:styleId="a9">
    <w:name w:val="Balloon Text"/>
    <w:basedOn w:val="a"/>
    <w:link w:val="aa"/>
    <w:uiPriority w:val="99"/>
    <w:unhideWhenUsed/>
    <w:rsid w:val="003D7E7B"/>
    <w:pPr>
      <w:spacing w:after="0" w:line="240" w:lineRule="auto"/>
    </w:pPr>
    <w:rPr>
      <w:rFonts w:ascii="Tahoma" w:hAnsi="Tahoma" w:cs="Tahoma"/>
      <w:sz w:val="16"/>
      <w:szCs w:val="16"/>
    </w:rPr>
  </w:style>
  <w:style w:type="character" w:customStyle="1" w:styleId="aa">
    <w:name w:val="Текст выноски Знак"/>
    <w:link w:val="a9"/>
    <w:uiPriority w:val="99"/>
    <w:rsid w:val="003D7E7B"/>
    <w:rPr>
      <w:rFonts w:ascii="Tahoma" w:eastAsia="Times New Roman" w:hAnsi="Tahoma" w:cs="Tahoma"/>
      <w:sz w:val="16"/>
      <w:szCs w:val="16"/>
    </w:rPr>
  </w:style>
  <w:style w:type="paragraph" w:styleId="ab">
    <w:name w:val="List Paragraph"/>
    <w:aliases w:val="Абзац маркированнный,1,UL,Bullet Number,Светлая сетка - Акцент 31,Num Bullet 1,Индексы,Цветной список - Акцент 11,Bullet List,FooterText,numbered,Table-Normal,RSHB_Table-Normal,Предусловия,1. Абзац списка,Нумерованный список_ФТ"/>
    <w:basedOn w:val="a"/>
    <w:link w:val="ac"/>
    <w:uiPriority w:val="34"/>
    <w:qFormat/>
    <w:rsid w:val="003D7E7B"/>
    <w:pPr>
      <w:ind w:left="720"/>
      <w:contextualSpacing/>
    </w:pPr>
  </w:style>
  <w:style w:type="paragraph" w:styleId="ad">
    <w:name w:val="No Spacing"/>
    <w:uiPriority w:val="1"/>
    <w:qFormat/>
    <w:rsid w:val="003D7E7B"/>
    <w:rPr>
      <w:rFonts w:eastAsia="Times New Roman"/>
      <w:sz w:val="22"/>
      <w:szCs w:val="22"/>
      <w:lang w:eastAsia="en-US"/>
    </w:rPr>
  </w:style>
  <w:style w:type="paragraph" w:styleId="ae">
    <w:name w:val="header"/>
    <w:basedOn w:val="a"/>
    <w:link w:val="af"/>
    <w:uiPriority w:val="99"/>
    <w:unhideWhenUsed/>
    <w:rsid w:val="003D7E7B"/>
    <w:pPr>
      <w:tabs>
        <w:tab w:val="center" w:pos="4677"/>
        <w:tab w:val="right" w:pos="9355"/>
      </w:tabs>
      <w:spacing w:after="0" w:line="240" w:lineRule="auto"/>
    </w:pPr>
  </w:style>
  <w:style w:type="character" w:customStyle="1" w:styleId="af">
    <w:name w:val="Верхний колонтитул Знак"/>
    <w:link w:val="ae"/>
    <w:uiPriority w:val="99"/>
    <w:rsid w:val="003D7E7B"/>
    <w:rPr>
      <w:rFonts w:ascii="Calibri" w:eastAsia="Times New Roman" w:hAnsi="Calibri" w:cs="Times New Roman"/>
    </w:rPr>
  </w:style>
  <w:style w:type="paragraph" w:styleId="af0">
    <w:name w:val="footer"/>
    <w:basedOn w:val="a"/>
    <w:link w:val="af1"/>
    <w:uiPriority w:val="99"/>
    <w:unhideWhenUsed/>
    <w:rsid w:val="003D7E7B"/>
    <w:pPr>
      <w:tabs>
        <w:tab w:val="center" w:pos="4677"/>
        <w:tab w:val="right" w:pos="9355"/>
      </w:tabs>
      <w:spacing w:after="0" w:line="240" w:lineRule="auto"/>
    </w:pPr>
  </w:style>
  <w:style w:type="character" w:customStyle="1" w:styleId="af1">
    <w:name w:val="Нижний колонтитул Знак"/>
    <w:link w:val="af0"/>
    <w:uiPriority w:val="99"/>
    <w:rsid w:val="003D7E7B"/>
    <w:rPr>
      <w:rFonts w:ascii="Calibri" w:eastAsia="Times New Roman" w:hAnsi="Calibri" w:cs="Times New Roman"/>
    </w:rPr>
  </w:style>
  <w:style w:type="paragraph" w:styleId="21">
    <w:name w:val="Body Text 2"/>
    <w:basedOn w:val="a"/>
    <w:link w:val="22"/>
    <w:uiPriority w:val="99"/>
    <w:rsid w:val="003D7E7B"/>
    <w:pPr>
      <w:autoSpaceDE w:val="0"/>
      <w:autoSpaceDN w:val="0"/>
      <w:spacing w:after="0" w:line="240" w:lineRule="auto"/>
      <w:jc w:val="both"/>
    </w:pPr>
    <w:rPr>
      <w:rFonts w:ascii="Times New Roman" w:hAnsi="Times New Roman"/>
      <w:lang w:eastAsia="ru-RU"/>
    </w:rPr>
  </w:style>
  <w:style w:type="character" w:customStyle="1" w:styleId="22">
    <w:name w:val="Основной текст 2 Знак"/>
    <w:link w:val="21"/>
    <w:uiPriority w:val="99"/>
    <w:rsid w:val="003D7E7B"/>
    <w:rPr>
      <w:rFonts w:ascii="Times New Roman" w:eastAsia="Times New Roman" w:hAnsi="Times New Roman" w:cs="Times New Roman"/>
      <w:lang w:eastAsia="ru-RU"/>
    </w:rPr>
  </w:style>
  <w:style w:type="paragraph" w:styleId="31">
    <w:name w:val="Body Text 3"/>
    <w:basedOn w:val="21"/>
    <w:link w:val="32"/>
    <w:uiPriority w:val="99"/>
    <w:rsid w:val="003D7E7B"/>
    <w:pPr>
      <w:spacing w:after="120"/>
      <w:ind w:left="283"/>
      <w:jc w:val="left"/>
    </w:pPr>
    <w:rPr>
      <w:sz w:val="28"/>
      <w:szCs w:val="28"/>
    </w:rPr>
  </w:style>
  <w:style w:type="character" w:customStyle="1" w:styleId="32">
    <w:name w:val="Основной текст 3 Знак"/>
    <w:link w:val="31"/>
    <w:uiPriority w:val="99"/>
    <w:rsid w:val="003D7E7B"/>
    <w:rPr>
      <w:rFonts w:ascii="Times New Roman" w:eastAsia="Times New Roman" w:hAnsi="Times New Roman" w:cs="Times New Roman"/>
      <w:sz w:val="28"/>
      <w:szCs w:val="28"/>
      <w:lang w:eastAsia="ru-RU"/>
    </w:rPr>
  </w:style>
  <w:style w:type="paragraph" w:customStyle="1" w:styleId="Noeeu">
    <w:name w:val="Noeeu"/>
    <w:rsid w:val="003D7E7B"/>
    <w:pPr>
      <w:widowControl w:val="0"/>
      <w:autoSpaceDE w:val="0"/>
      <w:autoSpaceDN w:val="0"/>
    </w:pPr>
    <w:rPr>
      <w:rFonts w:ascii="Times New Roman" w:eastAsia="Times New Roman" w:hAnsi="Times New Roman"/>
      <w:spacing w:val="-1"/>
      <w:kern w:val="65535"/>
      <w:position w:val="-1"/>
      <w:sz w:val="24"/>
      <w:szCs w:val="24"/>
      <w:lang w:val="en-US"/>
    </w:rPr>
  </w:style>
  <w:style w:type="paragraph" w:styleId="af2">
    <w:name w:val="endnote text"/>
    <w:basedOn w:val="a"/>
    <w:link w:val="af3"/>
    <w:uiPriority w:val="99"/>
    <w:rsid w:val="003D7E7B"/>
    <w:pPr>
      <w:autoSpaceDE w:val="0"/>
      <w:autoSpaceDN w:val="0"/>
      <w:spacing w:after="0" w:line="240" w:lineRule="auto"/>
    </w:pPr>
    <w:rPr>
      <w:rFonts w:ascii="Times New Roman" w:hAnsi="Times New Roman"/>
      <w:sz w:val="20"/>
      <w:szCs w:val="20"/>
      <w:lang w:eastAsia="ru-RU"/>
    </w:rPr>
  </w:style>
  <w:style w:type="character" w:customStyle="1" w:styleId="af3">
    <w:name w:val="Текст концевой сноски Знак"/>
    <w:link w:val="af2"/>
    <w:uiPriority w:val="99"/>
    <w:rsid w:val="003D7E7B"/>
    <w:rPr>
      <w:rFonts w:ascii="Times New Roman" w:eastAsia="Times New Roman" w:hAnsi="Times New Roman" w:cs="Times New Roman"/>
      <w:sz w:val="20"/>
      <w:szCs w:val="20"/>
      <w:lang w:eastAsia="ru-RU"/>
    </w:rPr>
  </w:style>
  <w:style w:type="paragraph" w:customStyle="1" w:styleId="51">
    <w:name w:val="çàãîëîâîê 5"/>
    <w:basedOn w:val="a"/>
    <w:next w:val="a"/>
    <w:rsid w:val="003D7E7B"/>
    <w:pPr>
      <w:spacing w:before="240" w:after="60" w:line="240" w:lineRule="auto"/>
      <w:jc w:val="both"/>
    </w:pPr>
    <w:rPr>
      <w:rFonts w:ascii="Arial" w:hAnsi="Arial" w:cs="Arial"/>
      <w:lang w:eastAsia="ru-RU"/>
    </w:rPr>
  </w:style>
  <w:style w:type="table" w:styleId="af4">
    <w:name w:val="Table Grid"/>
    <w:basedOn w:val="a1"/>
    <w:uiPriority w:val="59"/>
    <w:rsid w:val="003D7E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4"/>
    <w:uiPriority w:val="59"/>
    <w:rsid w:val="003D7E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uiPriority w:val="99"/>
    <w:unhideWhenUsed/>
    <w:rsid w:val="003D7E7B"/>
    <w:rPr>
      <w:rFonts w:cs="Times New Roman"/>
      <w:color w:val="0000FF"/>
      <w:u w:val="single"/>
    </w:rPr>
  </w:style>
  <w:style w:type="character" w:styleId="af6">
    <w:name w:val="FollowedHyperlink"/>
    <w:uiPriority w:val="99"/>
    <w:unhideWhenUsed/>
    <w:rsid w:val="003D7E7B"/>
    <w:rPr>
      <w:rFonts w:cs="Times New Roman"/>
      <w:color w:val="800080"/>
      <w:u w:val="single"/>
    </w:rPr>
  </w:style>
  <w:style w:type="paragraph" w:styleId="af7">
    <w:name w:val="caption"/>
    <w:basedOn w:val="a"/>
    <w:next w:val="a"/>
    <w:link w:val="af8"/>
    <w:uiPriority w:val="99"/>
    <w:qFormat/>
    <w:rsid w:val="003D7E7B"/>
    <w:pPr>
      <w:spacing w:after="120" w:line="240" w:lineRule="auto"/>
    </w:pPr>
    <w:rPr>
      <w:rFonts w:ascii="Times New Roman" w:hAnsi="Times New Roman"/>
      <w:b/>
      <w:bCs/>
      <w:sz w:val="24"/>
      <w:szCs w:val="24"/>
      <w:lang w:eastAsia="ru-RU"/>
    </w:rPr>
  </w:style>
  <w:style w:type="paragraph" w:styleId="af9">
    <w:name w:val="annotation subject"/>
    <w:basedOn w:val="a7"/>
    <w:next w:val="a7"/>
    <w:link w:val="afa"/>
    <w:uiPriority w:val="99"/>
    <w:unhideWhenUsed/>
    <w:rsid w:val="003D7E7B"/>
    <w:pPr>
      <w:spacing w:after="200" w:line="276" w:lineRule="auto"/>
    </w:pPr>
    <w:rPr>
      <w:rFonts w:ascii="Calibri" w:hAnsi="Calibri"/>
      <w:b/>
      <w:bCs/>
      <w:lang w:eastAsia="en-US"/>
    </w:rPr>
  </w:style>
  <w:style w:type="character" w:customStyle="1" w:styleId="afa">
    <w:name w:val="Тема примечания Знак"/>
    <w:link w:val="af9"/>
    <w:uiPriority w:val="99"/>
    <w:rsid w:val="003D7E7B"/>
    <w:rPr>
      <w:rFonts w:ascii="Calibri" w:eastAsia="Times New Roman" w:hAnsi="Calibri" w:cs="Times New Roman"/>
      <w:b/>
      <w:bCs/>
      <w:sz w:val="20"/>
      <w:szCs w:val="20"/>
      <w:lang w:eastAsia="ru-RU"/>
    </w:rPr>
  </w:style>
  <w:style w:type="numbering" w:customStyle="1" w:styleId="13">
    <w:name w:val="Нет списка1"/>
    <w:next w:val="a2"/>
    <w:uiPriority w:val="99"/>
    <w:semiHidden/>
    <w:unhideWhenUsed/>
    <w:rsid w:val="007170C5"/>
  </w:style>
  <w:style w:type="character" w:customStyle="1" w:styleId="afb">
    <w:name w:val="Основной текст Знак"/>
    <w:link w:val="afc"/>
    <w:uiPriority w:val="99"/>
    <w:locked/>
    <w:rsid w:val="007170C5"/>
    <w:rPr>
      <w:sz w:val="24"/>
    </w:rPr>
  </w:style>
  <w:style w:type="paragraph" w:styleId="afc">
    <w:name w:val="Body Text"/>
    <w:basedOn w:val="a"/>
    <w:link w:val="afb"/>
    <w:uiPriority w:val="99"/>
    <w:rsid w:val="007170C5"/>
    <w:pPr>
      <w:spacing w:after="120" w:line="240" w:lineRule="auto"/>
    </w:pPr>
    <w:rPr>
      <w:rFonts w:eastAsia="Calibri"/>
      <w:sz w:val="24"/>
    </w:rPr>
  </w:style>
  <w:style w:type="character" w:customStyle="1" w:styleId="14">
    <w:name w:val="Основной текст Знак1"/>
    <w:uiPriority w:val="99"/>
    <w:semiHidden/>
    <w:rsid w:val="007170C5"/>
    <w:rPr>
      <w:rFonts w:ascii="Calibri" w:eastAsia="Times New Roman" w:hAnsi="Calibri" w:cs="Times New Roman"/>
    </w:rPr>
  </w:style>
  <w:style w:type="character" w:customStyle="1" w:styleId="185">
    <w:name w:val="Основной текст Знак185"/>
    <w:uiPriority w:val="99"/>
    <w:semiHidden/>
    <w:rsid w:val="007170C5"/>
    <w:rPr>
      <w:rFonts w:cs="Times New Roman"/>
      <w:sz w:val="24"/>
      <w:szCs w:val="24"/>
    </w:rPr>
  </w:style>
  <w:style w:type="character" w:customStyle="1" w:styleId="184">
    <w:name w:val="Основной текст Знак184"/>
    <w:uiPriority w:val="99"/>
    <w:semiHidden/>
    <w:rsid w:val="007170C5"/>
    <w:rPr>
      <w:rFonts w:cs="Times New Roman"/>
      <w:sz w:val="24"/>
      <w:szCs w:val="24"/>
    </w:rPr>
  </w:style>
  <w:style w:type="character" w:customStyle="1" w:styleId="183">
    <w:name w:val="Основной текст Знак183"/>
    <w:uiPriority w:val="99"/>
    <w:semiHidden/>
    <w:rsid w:val="007170C5"/>
    <w:rPr>
      <w:rFonts w:cs="Times New Roman"/>
      <w:sz w:val="24"/>
      <w:szCs w:val="24"/>
    </w:rPr>
  </w:style>
  <w:style w:type="character" w:customStyle="1" w:styleId="182">
    <w:name w:val="Основной текст Знак182"/>
    <w:uiPriority w:val="99"/>
    <w:semiHidden/>
    <w:rsid w:val="007170C5"/>
    <w:rPr>
      <w:rFonts w:cs="Times New Roman"/>
      <w:sz w:val="24"/>
      <w:szCs w:val="24"/>
    </w:rPr>
  </w:style>
  <w:style w:type="character" w:customStyle="1" w:styleId="181">
    <w:name w:val="Основной текст Знак181"/>
    <w:uiPriority w:val="99"/>
    <w:semiHidden/>
    <w:rsid w:val="007170C5"/>
    <w:rPr>
      <w:rFonts w:cs="Times New Roman"/>
      <w:sz w:val="24"/>
      <w:szCs w:val="24"/>
    </w:rPr>
  </w:style>
  <w:style w:type="character" w:customStyle="1" w:styleId="180">
    <w:name w:val="Основной текст Знак180"/>
    <w:uiPriority w:val="99"/>
    <w:semiHidden/>
    <w:rsid w:val="007170C5"/>
    <w:rPr>
      <w:rFonts w:cs="Times New Roman"/>
      <w:sz w:val="24"/>
      <w:szCs w:val="24"/>
    </w:rPr>
  </w:style>
  <w:style w:type="character" w:customStyle="1" w:styleId="179">
    <w:name w:val="Основной текст Знак179"/>
    <w:uiPriority w:val="99"/>
    <w:semiHidden/>
    <w:rsid w:val="007170C5"/>
    <w:rPr>
      <w:rFonts w:cs="Times New Roman"/>
      <w:sz w:val="24"/>
      <w:szCs w:val="24"/>
    </w:rPr>
  </w:style>
  <w:style w:type="character" w:customStyle="1" w:styleId="178">
    <w:name w:val="Основной текст Знак178"/>
    <w:uiPriority w:val="99"/>
    <w:semiHidden/>
    <w:rsid w:val="007170C5"/>
    <w:rPr>
      <w:rFonts w:cs="Times New Roman"/>
      <w:sz w:val="24"/>
      <w:szCs w:val="24"/>
    </w:rPr>
  </w:style>
  <w:style w:type="character" w:customStyle="1" w:styleId="177">
    <w:name w:val="Основной текст Знак177"/>
    <w:uiPriority w:val="99"/>
    <w:semiHidden/>
    <w:rsid w:val="007170C5"/>
    <w:rPr>
      <w:rFonts w:cs="Times New Roman"/>
      <w:sz w:val="24"/>
      <w:szCs w:val="24"/>
    </w:rPr>
  </w:style>
  <w:style w:type="character" w:customStyle="1" w:styleId="176">
    <w:name w:val="Основной текст Знак176"/>
    <w:uiPriority w:val="99"/>
    <w:semiHidden/>
    <w:rsid w:val="007170C5"/>
    <w:rPr>
      <w:rFonts w:cs="Times New Roman"/>
      <w:sz w:val="24"/>
      <w:szCs w:val="24"/>
    </w:rPr>
  </w:style>
  <w:style w:type="character" w:customStyle="1" w:styleId="175">
    <w:name w:val="Основной текст Знак175"/>
    <w:uiPriority w:val="99"/>
    <w:semiHidden/>
    <w:rsid w:val="007170C5"/>
    <w:rPr>
      <w:rFonts w:cs="Times New Roman"/>
      <w:sz w:val="24"/>
      <w:szCs w:val="24"/>
    </w:rPr>
  </w:style>
  <w:style w:type="character" w:customStyle="1" w:styleId="174">
    <w:name w:val="Основной текст Знак174"/>
    <w:uiPriority w:val="99"/>
    <w:semiHidden/>
    <w:rsid w:val="007170C5"/>
    <w:rPr>
      <w:rFonts w:cs="Times New Roman"/>
      <w:sz w:val="24"/>
      <w:szCs w:val="24"/>
    </w:rPr>
  </w:style>
  <w:style w:type="character" w:customStyle="1" w:styleId="173">
    <w:name w:val="Основной текст Знак173"/>
    <w:uiPriority w:val="99"/>
    <w:semiHidden/>
    <w:rsid w:val="007170C5"/>
    <w:rPr>
      <w:rFonts w:cs="Times New Roman"/>
      <w:sz w:val="24"/>
      <w:szCs w:val="24"/>
    </w:rPr>
  </w:style>
  <w:style w:type="character" w:customStyle="1" w:styleId="172">
    <w:name w:val="Основной текст Знак172"/>
    <w:uiPriority w:val="99"/>
    <w:semiHidden/>
    <w:rsid w:val="007170C5"/>
    <w:rPr>
      <w:rFonts w:cs="Times New Roman"/>
      <w:sz w:val="24"/>
      <w:szCs w:val="24"/>
    </w:rPr>
  </w:style>
  <w:style w:type="character" w:customStyle="1" w:styleId="171">
    <w:name w:val="Основной текст Знак171"/>
    <w:uiPriority w:val="99"/>
    <w:semiHidden/>
    <w:rsid w:val="007170C5"/>
    <w:rPr>
      <w:rFonts w:cs="Times New Roman"/>
      <w:sz w:val="24"/>
      <w:szCs w:val="24"/>
    </w:rPr>
  </w:style>
  <w:style w:type="character" w:customStyle="1" w:styleId="170">
    <w:name w:val="Основной текст Знак170"/>
    <w:uiPriority w:val="99"/>
    <w:semiHidden/>
    <w:rsid w:val="007170C5"/>
    <w:rPr>
      <w:rFonts w:cs="Times New Roman"/>
      <w:sz w:val="24"/>
      <w:szCs w:val="24"/>
    </w:rPr>
  </w:style>
  <w:style w:type="character" w:customStyle="1" w:styleId="169">
    <w:name w:val="Основной текст Знак169"/>
    <w:uiPriority w:val="99"/>
    <w:semiHidden/>
    <w:rsid w:val="007170C5"/>
    <w:rPr>
      <w:rFonts w:cs="Times New Roman"/>
      <w:sz w:val="24"/>
      <w:szCs w:val="24"/>
    </w:rPr>
  </w:style>
  <w:style w:type="character" w:customStyle="1" w:styleId="168">
    <w:name w:val="Основной текст Знак168"/>
    <w:uiPriority w:val="99"/>
    <w:semiHidden/>
    <w:rsid w:val="007170C5"/>
    <w:rPr>
      <w:rFonts w:cs="Times New Roman"/>
      <w:sz w:val="24"/>
      <w:szCs w:val="24"/>
    </w:rPr>
  </w:style>
  <w:style w:type="character" w:customStyle="1" w:styleId="167">
    <w:name w:val="Основной текст Знак167"/>
    <w:uiPriority w:val="99"/>
    <w:semiHidden/>
    <w:rsid w:val="007170C5"/>
    <w:rPr>
      <w:rFonts w:cs="Times New Roman"/>
      <w:sz w:val="24"/>
      <w:szCs w:val="24"/>
    </w:rPr>
  </w:style>
  <w:style w:type="character" w:customStyle="1" w:styleId="166">
    <w:name w:val="Основной текст Знак166"/>
    <w:uiPriority w:val="99"/>
    <w:semiHidden/>
    <w:rsid w:val="007170C5"/>
    <w:rPr>
      <w:rFonts w:cs="Times New Roman"/>
      <w:sz w:val="24"/>
      <w:szCs w:val="24"/>
    </w:rPr>
  </w:style>
  <w:style w:type="character" w:customStyle="1" w:styleId="165">
    <w:name w:val="Основной текст Знак165"/>
    <w:uiPriority w:val="99"/>
    <w:semiHidden/>
    <w:rsid w:val="007170C5"/>
    <w:rPr>
      <w:rFonts w:cs="Times New Roman"/>
      <w:sz w:val="24"/>
      <w:szCs w:val="24"/>
    </w:rPr>
  </w:style>
  <w:style w:type="character" w:customStyle="1" w:styleId="164">
    <w:name w:val="Основной текст Знак164"/>
    <w:uiPriority w:val="99"/>
    <w:semiHidden/>
    <w:rsid w:val="007170C5"/>
    <w:rPr>
      <w:rFonts w:cs="Times New Roman"/>
      <w:sz w:val="24"/>
      <w:szCs w:val="24"/>
    </w:rPr>
  </w:style>
  <w:style w:type="character" w:customStyle="1" w:styleId="163">
    <w:name w:val="Основной текст Знак163"/>
    <w:uiPriority w:val="99"/>
    <w:semiHidden/>
    <w:rsid w:val="007170C5"/>
    <w:rPr>
      <w:rFonts w:cs="Times New Roman"/>
      <w:sz w:val="24"/>
      <w:szCs w:val="24"/>
    </w:rPr>
  </w:style>
  <w:style w:type="character" w:customStyle="1" w:styleId="162">
    <w:name w:val="Основной текст Знак162"/>
    <w:uiPriority w:val="99"/>
    <w:semiHidden/>
    <w:rsid w:val="007170C5"/>
    <w:rPr>
      <w:rFonts w:cs="Times New Roman"/>
      <w:sz w:val="24"/>
      <w:szCs w:val="24"/>
    </w:rPr>
  </w:style>
  <w:style w:type="character" w:customStyle="1" w:styleId="161">
    <w:name w:val="Основной текст Знак161"/>
    <w:uiPriority w:val="99"/>
    <w:semiHidden/>
    <w:rsid w:val="007170C5"/>
    <w:rPr>
      <w:rFonts w:cs="Times New Roman"/>
      <w:sz w:val="24"/>
      <w:szCs w:val="24"/>
    </w:rPr>
  </w:style>
  <w:style w:type="character" w:customStyle="1" w:styleId="160">
    <w:name w:val="Основной текст Знак160"/>
    <w:uiPriority w:val="99"/>
    <w:semiHidden/>
    <w:rsid w:val="007170C5"/>
    <w:rPr>
      <w:rFonts w:cs="Times New Roman"/>
      <w:sz w:val="24"/>
      <w:szCs w:val="24"/>
    </w:rPr>
  </w:style>
  <w:style w:type="character" w:customStyle="1" w:styleId="159">
    <w:name w:val="Основной текст Знак159"/>
    <w:uiPriority w:val="99"/>
    <w:semiHidden/>
    <w:rsid w:val="007170C5"/>
    <w:rPr>
      <w:rFonts w:cs="Times New Roman"/>
      <w:sz w:val="24"/>
      <w:szCs w:val="24"/>
    </w:rPr>
  </w:style>
  <w:style w:type="character" w:customStyle="1" w:styleId="158">
    <w:name w:val="Основной текст Знак158"/>
    <w:uiPriority w:val="99"/>
    <w:semiHidden/>
    <w:rsid w:val="007170C5"/>
    <w:rPr>
      <w:rFonts w:cs="Times New Roman"/>
      <w:sz w:val="24"/>
      <w:szCs w:val="24"/>
    </w:rPr>
  </w:style>
  <w:style w:type="character" w:customStyle="1" w:styleId="157">
    <w:name w:val="Основной текст Знак157"/>
    <w:uiPriority w:val="99"/>
    <w:semiHidden/>
    <w:rsid w:val="007170C5"/>
    <w:rPr>
      <w:rFonts w:cs="Times New Roman"/>
      <w:sz w:val="24"/>
      <w:szCs w:val="24"/>
    </w:rPr>
  </w:style>
  <w:style w:type="character" w:customStyle="1" w:styleId="156">
    <w:name w:val="Основной текст Знак156"/>
    <w:uiPriority w:val="99"/>
    <w:semiHidden/>
    <w:rsid w:val="007170C5"/>
    <w:rPr>
      <w:rFonts w:cs="Times New Roman"/>
      <w:sz w:val="24"/>
      <w:szCs w:val="24"/>
    </w:rPr>
  </w:style>
  <w:style w:type="character" w:customStyle="1" w:styleId="155">
    <w:name w:val="Основной текст Знак155"/>
    <w:uiPriority w:val="99"/>
    <w:semiHidden/>
    <w:rsid w:val="007170C5"/>
    <w:rPr>
      <w:rFonts w:cs="Times New Roman"/>
      <w:sz w:val="24"/>
      <w:szCs w:val="24"/>
    </w:rPr>
  </w:style>
  <w:style w:type="character" w:customStyle="1" w:styleId="154">
    <w:name w:val="Основной текст Знак154"/>
    <w:uiPriority w:val="99"/>
    <w:semiHidden/>
    <w:rsid w:val="007170C5"/>
    <w:rPr>
      <w:rFonts w:cs="Times New Roman"/>
      <w:sz w:val="24"/>
      <w:szCs w:val="24"/>
    </w:rPr>
  </w:style>
  <w:style w:type="character" w:customStyle="1" w:styleId="153">
    <w:name w:val="Основной текст Знак153"/>
    <w:uiPriority w:val="99"/>
    <w:semiHidden/>
    <w:rsid w:val="007170C5"/>
    <w:rPr>
      <w:rFonts w:cs="Times New Roman"/>
      <w:sz w:val="24"/>
      <w:szCs w:val="24"/>
    </w:rPr>
  </w:style>
  <w:style w:type="character" w:customStyle="1" w:styleId="152">
    <w:name w:val="Основной текст Знак152"/>
    <w:uiPriority w:val="99"/>
    <w:semiHidden/>
    <w:rsid w:val="007170C5"/>
    <w:rPr>
      <w:rFonts w:cs="Times New Roman"/>
      <w:sz w:val="24"/>
      <w:szCs w:val="24"/>
    </w:rPr>
  </w:style>
  <w:style w:type="character" w:customStyle="1" w:styleId="151">
    <w:name w:val="Основной текст Знак151"/>
    <w:uiPriority w:val="99"/>
    <w:semiHidden/>
    <w:rsid w:val="007170C5"/>
    <w:rPr>
      <w:rFonts w:cs="Times New Roman"/>
      <w:sz w:val="24"/>
      <w:szCs w:val="24"/>
    </w:rPr>
  </w:style>
  <w:style w:type="character" w:customStyle="1" w:styleId="150">
    <w:name w:val="Основной текст Знак150"/>
    <w:uiPriority w:val="99"/>
    <w:semiHidden/>
    <w:rsid w:val="007170C5"/>
    <w:rPr>
      <w:rFonts w:cs="Times New Roman"/>
      <w:sz w:val="24"/>
      <w:szCs w:val="24"/>
    </w:rPr>
  </w:style>
  <w:style w:type="character" w:customStyle="1" w:styleId="149">
    <w:name w:val="Основной текст Знак149"/>
    <w:uiPriority w:val="99"/>
    <w:semiHidden/>
    <w:rsid w:val="007170C5"/>
    <w:rPr>
      <w:rFonts w:cs="Times New Roman"/>
      <w:sz w:val="24"/>
      <w:szCs w:val="24"/>
    </w:rPr>
  </w:style>
  <w:style w:type="character" w:customStyle="1" w:styleId="148">
    <w:name w:val="Основной текст Знак148"/>
    <w:uiPriority w:val="99"/>
    <w:semiHidden/>
    <w:rsid w:val="007170C5"/>
    <w:rPr>
      <w:rFonts w:cs="Times New Roman"/>
      <w:sz w:val="24"/>
      <w:szCs w:val="24"/>
    </w:rPr>
  </w:style>
  <w:style w:type="character" w:customStyle="1" w:styleId="147">
    <w:name w:val="Основной текст Знак147"/>
    <w:uiPriority w:val="99"/>
    <w:semiHidden/>
    <w:rsid w:val="007170C5"/>
    <w:rPr>
      <w:rFonts w:cs="Times New Roman"/>
      <w:sz w:val="24"/>
      <w:szCs w:val="24"/>
    </w:rPr>
  </w:style>
  <w:style w:type="character" w:customStyle="1" w:styleId="146">
    <w:name w:val="Основной текст Знак146"/>
    <w:uiPriority w:val="99"/>
    <w:semiHidden/>
    <w:rsid w:val="007170C5"/>
    <w:rPr>
      <w:rFonts w:cs="Times New Roman"/>
      <w:sz w:val="24"/>
      <w:szCs w:val="24"/>
    </w:rPr>
  </w:style>
  <w:style w:type="character" w:customStyle="1" w:styleId="145">
    <w:name w:val="Основной текст Знак145"/>
    <w:uiPriority w:val="99"/>
    <w:semiHidden/>
    <w:rsid w:val="007170C5"/>
    <w:rPr>
      <w:rFonts w:cs="Times New Roman"/>
      <w:sz w:val="24"/>
      <w:szCs w:val="24"/>
    </w:rPr>
  </w:style>
  <w:style w:type="character" w:customStyle="1" w:styleId="144">
    <w:name w:val="Основной текст Знак144"/>
    <w:uiPriority w:val="99"/>
    <w:semiHidden/>
    <w:rsid w:val="007170C5"/>
    <w:rPr>
      <w:rFonts w:cs="Times New Roman"/>
      <w:sz w:val="24"/>
      <w:szCs w:val="24"/>
    </w:rPr>
  </w:style>
  <w:style w:type="character" w:customStyle="1" w:styleId="143">
    <w:name w:val="Основной текст Знак143"/>
    <w:uiPriority w:val="99"/>
    <w:semiHidden/>
    <w:rsid w:val="007170C5"/>
    <w:rPr>
      <w:rFonts w:cs="Times New Roman"/>
      <w:sz w:val="24"/>
      <w:szCs w:val="24"/>
    </w:rPr>
  </w:style>
  <w:style w:type="character" w:customStyle="1" w:styleId="142">
    <w:name w:val="Основной текст Знак142"/>
    <w:uiPriority w:val="99"/>
    <w:semiHidden/>
    <w:rsid w:val="007170C5"/>
    <w:rPr>
      <w:rFonts w:cs="Times New Roman"/>
      <w:sz w:val="24"/>
      <w:szCs w:val="24"/>
    </w:rPr>
  </w:style>
  <w:style w:type="character" w:customStyle="1" w:styleId="141">
    <w:name w:val="Основной текст Знак141"/>
    <w:uiPriority w:val="99"/>
    <w:semiHidden/>
    <w:rsid w:val="007170C5"/>
    <w:rPr>
      <w:rFonts w:cs="Times New Roman"/>
      <w:sz w:val="24"/>
      <w:szCs w:val="24"/>
    </w:rPr>
  </w:style>
  <w:style w:type="character" w:customStyle="1" w:styleId="140">
    <w:name w:val="Основной текст Знак140"/>
    <w:uiPriority w:val="99"/>
    <w:semiHidden/>
    <w:rsid w:val="007170C5"/>
    <w:rPr>
      <w:rFonts w:cs="Times New Roman"/>
      <w:sz w:val="24"/>
      <w:szCs w:val="24"/>
    </w:rPr>
  </w:style>
  <w:style w:type="character" w:customStyle="1" w:styleId="139">
    <w:name w:val="Основной текст Знак139"/>
    <w:uiPriority w:val="99"/>
    <w:semiHidden/>
    <w:rsid w:val="007170C5"/>
    <w:rPr>
      <w:rFonts w:cs="Times New Roman"/>
      <w:sz w:val="24"/>
      <w:szCs w:val="24"/>
    </w:rPr>
  </w:style>
  <w:style w:type="character" w:customStyle="1" w:styleId="138">
    <w:name w:val="Основной текст Знак138"/>
    <w:uiPriority w:val="99"/>
    <w:semiHidden/>
    <w:rsid w:val="007170C5"/>
    <w:rPr>
      <w:rFonts w:cs="Times New Roman"/>
      <w:sz w:val="24"/>
      <w:szCs w:val="24"/>
    </w:rPr>
  </w:style>
  <w:style w:type="character" w:customStyle="1" w:styleId="137">
    <w:name w:val="Основной текст Знак137"/>
    <w:uiPriority w:val="99"/>
    <w:semiHidden/>
    <w:rsid w:val="007170C5"/>
    <w:rPr>
      <w:rFonts w:cs="Times New Roman"/>
      <w:sz w:val="24"/>
      <w:szCs w:val="24"/>
    </w:rPr>
  </w:style>
  <w:style w:type="character" w:customStyle="1" w:styleId="136">
    <w:name w:val="Основной текст Знак136"/>
    <w:uiPriority w:val="99"/>
    <w:semiHidden/>
    <w:rsid w:val="007170C5"/>
    <w:rPr>
      <w:rFonts w:cs="Times New Roman"/>
      <w:sz w:val="24"/>
      <w:szCs w:val="24"/>
    </w:rPr>
  </w:style>
  <w:style w:type="character" w:customStyle="1" w:styleId="135">
    <w:name w:val="Основной текст Знак135"/>
    <w:uiPriority w:val="99"/>
    <w:semiHidden/>
    <w:rsid w:val="007170C5"/>
    <w:rPr>
      <w:rFonts w:cs="Times New Roman"/>
      <w:sz w:val="24"/>
      <w:szCs w:val="24"/>
    </w:rPr>
  </w:style>
  <w:style w:type="character" w:customStyle="1" w:styleId="134">
    <w:name w:val="Основной текст Знак134"/>
    <w:uiPriority w:val="99"/>
    <w:semiHidden/>
    <w:rsid w:val="007170C5"/>
    <w:rPr>
      <w:rFonts w:cs="Times New Roman"/>
      <w:sz w:val="24"/>
      <w:szCs w:val="24"/>
    </w:rPr>
  </w:style>
  <w:style w:type="character" w:customStyle="1" w:styleId="133">
    <w:name w:val="Основной текст Знак133"/>
    <w:uiPriority w:val="99"/>
    <w:semiHidden/>
    <w:rsid w:val="007170C5"/>
    <w:rPr>
      <w:rFonts w:cs="Times New Roman"/>
      <w:sz w:val="24"/>
      <w:szCs w:val="24"/>
    </w:rPr>
  </w:style>
  <w:style w:type="character" w:customStyle="1" w:styleId="132">
    <w:name w:val="Основной текст Знак132"/>
    <w:uiPriority w:val="99"/>
    <w:semiHidden/>
    <w:rsid w:val="007170C5"/>
    <w:rPr>
      <w:rFonts w:cs="Times New Roman"/>
      <w:sz w:val="24"/>
      <w:szCs w:val="24"/>
    </w:rPr>
  </w:style>
  <w:style w:type="character" w:customStyle="1" w:styleId="131">
    <w:name w:val="Основной текст Знак131"/>
    <w:uiPriority w:val="99"/>
    <w:semiHidden/>
    <w:rsid w:val="007170C5"/>
    <w:rPr>
      <w:rFonts w:cs="Times New Roman"/>
      <w:sz w:val="24"/>
      <w:szCs w:val="24"/>
    </w:rPr>
  </w:style>
  <w:style w:type="character" w:customStyle="1" w:styleId="130">
    <w:name w:val="Основной текст Знак130"/>
    <w:uiPriority w:val="99"/>
    <w:semiHidden/>
    <w:rsid w:val="007170C5"/>
    <w:rPr>
      <w:rFonts w:cs="Times New Roman"/>
      <w:sz w:val="24"/>
      <w:szCs w:val="24"/>
    </w:rPr>
  </w:style>
  <w:style w:type="character" w:customStyle="1" w:styleId="129">
    <w:name w:val="Основной текст Знак129"/>
    <w:uiPriority w:val="99"/>
    <w:semiHidden/>
    <w:rsid w:val="007170C5"/>
    <w:rPr>
      <w:rFonts w:cs="Times New Roman"/>
      <w:sz w:val="24"/>
      <w:szCs w:val="24"/>
    </w:rPr>
  </w:style>
  <w:style w:type="character" w:customStyle="1" w:styleId="128">
    <w:name w:val="Основной текст Знак128"/>
    <w:uiPriority w:val="99"/>
    <w:semiHidden/>
    <w:rsid w:val="007170C5"/>
    <w:rPr>
      <w:rFonts w:cs="Times New Roman"/>
      <w:sz w:val="24"/>
      <w:szCs w:val="24"/>
    </w:rPr>
  </w:style>
  <w:style w:type="character" w:customStyle="1" w:styleId="127">
    <w:name w:val="Основной текст Знак127"/>
    <w:uiPriority w:val="99"/>
    <w:semiHidden/>
    <w:rsid w:val="007170C5"/>
    <w:rPr>
      <w:rFonts w:cs="Times New Roman"/>
      <w:sz w:val="24"/>
      <w:szCs w:val="24"/>
    </w:rPr>
  </w:style>
  <w:style w:type="character" w:customStyle="1" w:styleId="126">
    <w:name w:val="Основной текст Знак126"/>
    <w:uiPriority w:val="99"/>
    <w:semiHidden/>
    <w:rsid w:val="007170C5"/>
    <w:rPr>
      <w:rFonts w:cs="Times New Roman"/>
      <w:sz w:val="24"/>
      <w:szCs w:val="24"/>
    </w:rPr>
  </w:style>
  <w:style w:type="character" w:customStyle="1" w:styleId="125">
    <w:name w:val="Основной текст Знак125"/>
    <w:uiPriority w:val="99"/>
    <w:semiHidden/>
    <w:rsid w:val="007170C5"/>
    <w:rPr>
      <w:rFonts w:cs="Times New Roman"/>
      <w:sz w:val="24"/>
      <w:szCs w:val="24"/>
    </w:rPr>
  </w:style>
  <w:style w:type="character" w:customStyle="1" w:styleId="124">
    <w:name w:val="Основной текст Знак124"/>
    <w:uiPriority w:val="99"/>
    <w:semiHidden/>
    <w:rsid w:val="007170C5"/>
    <w:rPr>
      <w:rFonts w:cs="Times New Roman"/>
      <w:sz w:val="24"/>
      <w:szCs w:val="24"/>
    </w:rPr>
  </w:style>
  <w:style w:type="character" w:customStyle="1" w:styleId="123">
    <w:name w:val="Основной текст Знак123"/>
    <w:uiPriority w:val="99"/>
    <w:semiHidden/>
    <w:rsid w:val="007170C5"/>
    <w:rPr>
      <w:rFonts w:cs="Times New Roman"/>
      <w:sz w:val="24"/>
      <w:szCs w:val="24"/>
    </w:rPr>
  </w:style>
  <w:style w:type="character" w:customStyle="1" w:styleId="122">
    <w:name w:val="Основной текст Знак122"/>
    <w:uiPriority w:val="99"/>
    <w:semiHidden/>
    <w:rsid w:val="007170C5"/>
    <w:rPr>
      <w:rFonts w:cs="Times New Roman"/>
      <w:sz w:val="24"/>
      <w:szCs w:val="24"/>
    </w:rPr>
  </w:style>
  <w:style w:type="character" w:customStyle="1" w:styleId="121">
    <w:name w:val="Основной текст Знак121"/>
    <w:uiPriority w:val="99"/>
    <w:semiHidden/>
    <w:rsid w:val="007170C5"/>
    <w:rPr>
      <w:rFonts w:cs="Times New Roman"/>
      <w:sz w:val="24"/>
      <w:szCs w:val="24"/>
    </w:rPr>
  </w:style>
  <w:style w:type="character" w:customStyle="1" w:styleId="120">
    <w:name w:val="Основной текст Знак120"/>
    <w:uiPriority w:val="99"/>
    <w:semiHidden/>
    <w:rsid w:val="007170C5"/>
    <w:rPr>
      <w:rFonts w:cs="Times New Roman"/>
      <w:sz w:val="24"/>
      <w:szCs w:val="24"/>
    </w:rPr>
  </w:style>
  <w:style w:type="character" w:customStyle="1" w:styleId="119">
    <w:name w:val="Основной текст Знак119"/>
    <w:uiPriority w:val="99"/>
    <w:semiHidden/>
    <w:rsid w:val="007170C5"/>
    <w:rPr>
      <w:rFonts w:cs="Times New Roman"/>
      <w:sz w:val="24"/>
      <w:szCs w:val="24"/>
    </w:rPr>
  </w:style>
  <w:style w:type="character" w:customStyle="1" w:styleId="118">
    <w:name w:val="Основной текст Знак118"/>
    <w:uiPriority w:val="99"/>
    <w:semiHidden/>
    <w:rsid w:val="007170C5"/>
    <w:rPr>
      <w:rFonts w:cs="Times New Roman"/>
      <w:sz w:val="24"/>
      <w:szCs w:val="24"/>
    </w:rPr>
  </w:style>
  <w:style w:type="character" w:customStyle="1" w:styleId="117">
    <w:name w:val="Основной текст Знак117"/>
    <w:uiPriority w:val="99"/>
    <w:semiHidden/>
    <w:rsid w:val="007170C5"/>
    <w:rPr>
      <w:sz w:val="24"/>
    </w:rPr>
  </w:style>
  <w:style w:type="character" w:customStyle="1" w:styleId="116">
    <w:name w:val="Основной текст Знак116"/>
    <w:uiPriority w:val="99"/>
    <w:semiHidden/>
    <w:rsid w:val="007170C5"/>
    <w:rPr>
      <w:sz w:val="24"/>
    </w:rPr>
  </w:style>
  <w:style w:type="character" w:customStyle="1" w:styleId="115">
    <w:name w:val="Основной текст Знак115"/>
    <w:uiPriority w:val="99"/>
    <w:semiHidden/>
    <w:rsid w:val="007170C5"/>
    <w:rPr>
      <w:sz w:val="24"/>
    </w:rPr>
  </w:style>
  <w:style w:type="character" w:customStyle="1" w:styleId="114">
    <w:name w:val="Основной текст Знак114"/>
    <w:uiPriority w:val="99"/>
    <w:semiHidden/>
    <w:rsid w:val="007170C5"/>
    <w:rPr>
      <w:sz w:val="24"/>
    </w:rPr>
  </w:style>
  <w:style w:type="character" w:customStyle="1" w:styleId="113">
    <w:name w:val="Основной текст Знак113"/>
    <w:uiPriority w:val="99"/>
    <w:semiHidden/>
    <w:rsid w:val="007170C5"/>
    <w:rPr>
      <w:sz w:val="24"/>
    </w:rPr>
  </w:style>
  <w:style w:type="character" w:customStyle="1" w:styleId="112">
    <w:name w:val="Основной текст Знак112"/>
    <w:uiPriority w:val="99"/>
    <w:semiHidden/>
    <w:rsid w:val="007170C5"/>
    <w:rPr>
      <w:sz w:val="24"/>
    </w:rPr>
  </w:style>
  <w:style w:type="character" w:customStyle="1" w:styleId="111">
    <w:name w:val="Основной текст Знак111"/>
    <w:uiPriority w:val="99"/>
    <w:semiHidden/>
    <w:rsid w:val="007170C5"/>
    <w:rPr>
      <w:sz w:val="24"/>
    </w:rPr>
  </w:style>
  <w:style w:type="character" w:customStyle="1" w:styleId="110">
    <w:name w:val="Основной текст Знак110"/>
    <w:uiPriority w:val="99"/>
    <w:semiHidden/>
    <w:rsid w:val="007170C5"/>
    <w:rPr>
      <w:sz w:val="24"/>
    </w:rPr>
  </w:style>
  <w:style w:type="character" w:customStyle="1" w:styleId="19">
    <w:name w:val="Основной текст Знак19"/>
    <w:uiPriority w:val="99"/>
    <w:semiHidden/>
    <w:rsid w:val="007170C5"/>
    <w:rPr>
      <w:sz w:val="24"/>
    </w:rPr>
  </w:style>
  <w:style w:type="character" w:customStyle="1" w:styleId="18">
    <w:name w:val="Основной текст Знак18"/>
    <w:uiPriority w:val="99"/>
    <w:semiHidden/>
    <w:rsid w:val="007170C5"/>
    <w:rPr>
      <w:sz w:val="24"/>
    </w:rPr>
  </w:style>
  <w:style w:type="character" w:customStyle="1" w:styleId="17">
    <w:name w:val="Основной текст Знак17"/>
    <w:uiPriority w:val="99"/>
    <w:semiHidden/>
    <w:rsid w:val="007170C5"/>
    <w:rPr>
      <w:sz w:val="24"/>
    </w:rPr>
  </w:style>
  <w:style w:type="character" w:customStyle="1" w:styleId="16">
    <w:name w:val="Основной текст Знак16"/>
    <w:uiPriority w:val="99"/>
    <w:semiHidden/>
    <w:rsid w:val="007170C5"/>
    <w:rPr>
      <w:sz w:val="24"/>
    </w:rPr>
  </w:style>
  <w:style w:type="character" w:customStyle="1" w:styleId="15">
    <w:name w:val="Основной текст Знак15"/>
    <w:uiPriority w:val="99"/>
    <w:semiHidden/>
    <w:rsid w:val="007170C5"/>
    <w:rPr>
      <w:sz w:val="24"/>
    </w:rPr>
  </w:style>
  <w:style w:type="character" w:customStyle="1" w:styleId="14a">
    <w:name w:val="Основной текст Знак14"/>
    <w:uiPriority w:val="99"/>
    <w:semiHidden/>
    <w:rsid w:val="007170C5"/>
    <w:rPr>
      <w:sz w:val="24"/>
    </w:rPr>
  </w:style>
  <w:style w:type="character" w:customStyle="1" w:styleId="13a">
    <w:name w:val="Основной текст Знак13"/>
    <w:uiPriority w:val="99"/>
    <w:semiHidden/>
    <w:rsid w:val="007170C5"/>
    <w:rPr>
      <w:sz w:val="24"/>
    </w:rPr>
  </w:style>
  <w:style w:type="paragraph" w:styleId="1a">
    <w:name w:val="toc 1"/>
    <w:basedOn w:val="a"/>
    <w:next w:val="a"/>
    <w:autoRedefine/>
    <w:uiPriority w:val="39"/>
    <w:qFormat/>
    <w:rsid w:val="00E4352E"/>
    <w:pPr>
      <w:tabs>
        <w:tab w:val="right" w:leader="hyphen" w:pos="9486"/>
      </w:tabs>
      <w:spacing w:after="0" w:line="240" w:lineRule="auto"/>
    </w:pPr>
    <w:rPr>
      <w:rFonts w:ascii="Cambria" w:hAnsi="Cambria"/>
      <w:b/>
      <w:bCs/>
      <w:caps/>
      <w:sz w:val="24"/>
      <w:szCs w:val="24"/>
    </w:rPr>
  </w:style>
  <w:style w:type="character" w:customStyle="1" w:styleId="1b">
    <w:name w:val="Верхний колонтитул Знак1"/>
    <w:uiPriority w:val="99"/>
    <w:semiHidden/>
    <w:rsid w:val="007170C5"/>
    <w:rPr>
      <w:sz w:val="24"/>
      <w:szCs w:val="24"/>
    </w:rPr>
  </w:style>
  <w:style w:type="character" w:customStyle="1" w:styleId="1850">
    <w:name w:val="Верхний колонтитул Знак185"/>
    <w:uiPriority w:val="99"/>
    <w:semiHidden/>
    <w:rsid w:val="007170C5"/>
    <w:rPr>
      <w:rFonts w:cs="Times New Roman"/>
      <w:sz w:val="24"/>
      <w:szCs w:val="24"/>
    </w:rPr>
  </w:style>
  <w:style w:type="character" w:customStyle="1" w:styleId="1840">
    <w:name w:val="Верхний колонтитул Знак184"/>
    <w:uiPriority w:val="99"/>
    <w:semiHidden/>
    <w:rsid w:val="007170C5"/>
    <w:rPr>
      <w:rFonts w:cs="Times New Roman"/>
      <w:sz w:val="24"/>
      <w:szCs w:val="24"/>
    </w:rPr>
  </w:style>
  <w:style w:type="character" w:customStyle="1" w:styleId="1830">
    <w:name w:val="Верхний колонтитул Знак183"/>
    <w:uiPriority w:val="99"/>
    <w:semiHidden/>
    <w:rsid w:val="007170C5"/>
    <w:rPr>
      <w:rFonts w:cs="Times New Roman"/>
      <w:sz w:val="24"/>
      <w:szCs w:val="24"/>
    </w:rPr>
  </w:style>
  <w:style w:type="character" w:customStyle="1" w:styleId="1820">
    <w:name w:val="Верхний колонтитул Знак182"/>
    <w:uiPriority w:val="99"/>
    <w:semiHidden/>
    <w:rsid w:val="007170C5"/>
    <w:rPr>
      <w:rFonts w:cs="Times New Roman"/>
      <w:sz w:val="24"/>
      <w:szCs w:val="24"/>
    </w:rPr>
  </w:style>
  <w:style w:type="character" w:customStyle="1" w:styleId="1810">
    <w:name w:val="Верхний колонтитул Знак181"/>
    <w:uiPriority w:val="99"/>
    <w:semiHidden/>
    <w:rsid w:val="007170C5"/>
    <w:rPr>
      <w:rFonts w:cs="Times New Roman"/>
      <w:sz w:val="24"/>
      <w:szCs w:val="24"/>
    </w:rPr>
  </w:style>
  <w:style w:type="character" w:customStyle="1" w:styleId="1800">
    <w:name w:val="Верхний колонтитул Знак180"/>
    <w:uiPriority w:val="99"/>
    <w:semiHidden/>
    <w:rsid w:val="007170C5"/>
    <w:rPr>
      <w:rFonts w:cs="Times New Roman"/>
      <w:sz w:val="24"/>
      <w:szCs w:val="24"/>
    </w:rPr>
  </w:style>
  <w:style w:type="character" w:customStyle="1" w:styleId="1790">
    <w:name w:val="Верхний колонтитул Знак179"/>
    <w:uiPriority w:val="99"/>
    <w:semiHidden/>
    <w:rsid w:val="007170C5"/>
    <w:rPr>
      <w:rFonts w:cs="Times New Roman"/>
      <w:sz w:val="24"/>
      <w:szCs w:val="24"/>
    </w:rPr>
  </w:style>
  <w:style w:type="character" w:customStyle="1" w:styleId="1780">
    <w:name w:val="Верхний колонтитул Знак178"/>
    <w:uiPriority w:val="99"/>
    <w:semiHidden/>
    <w:rsid w:val="007170C5"/>
    <w:rPr>
      <w:rFonts w:cs="Times New Roman"/>
      <w:sz w:val="24"/>
      <w:szCs w:val="24"/>
    </w:rPr>
  </w:style>
  <w:style w:type="character" w:customStyle="1" w:styleId="1770">
    <w:name w:val="Верхний колонтитул Знак177"/>
    <w:uiPriority w:val="99"/>
    <w:semiHidden/>
    <w:rsid w:val="007170C5"/>
    <w:rPr>
      <w:rFonts w:cs="Times New Roman"/>
      <w:sz w:val="24"/>
      <w:szCs w:val="24"/>
    </w:rPr>
  </w:style>
  <w:style w:type="character" w:customStyle="1" w:styleId="1760">
    <w:name w:val="Верхний колонтитул Знак176"/>
    <w:uiPriority w:val="99"/>
    <w:semiHidden/>
    <w:rsid w:val="007170C5"/>
    <w:rPr>
      <w:rFonts w:cs="Times New Roman"/>
      <w:sz w:val="24"/>
      <w:szCs w:val="24"/>
    </w:rPr>
  </w:style>
  <w:style w:type="character" w:customStyle="1" w:styleId="1750">
    <w:name w:val="Верхний колонтитул Знак175"/>
    <w:uiPriority w:val="99"/>
    <w:semiHidden/>
    <w:rsid w:val="007170C5"/>
    <w:rPr>
      <w:rFonts w:cs="Times New Roman"/>
      <w:sz w:val="24"/>
      <w:szCs w:val="24"/>
    </w:rPr>
  </w:style>
  <w:style w:type="character" w:customStyle="1" w:styleId="1740">
    <w:name w:val="Верхний колонтитул Знак174"/>
    <w:uiPriority w:val="99"/>
    <w:semiHidden/>
    <w:rsid w:val="007170C5"/>
    <w:rPr>
      <w:rFonts w:cs="Times New Roman"/>
      <w:sz w:val="24"/>
      <w:szCs w:val="24"/>
    </w:rPr>
  </w:style>
  <w:style w:type="character" w:customStyle="1" w:styleId="1730">
    <w:name w:val="Верхний колонтитул Знак173"/>
    <w:uiPriority w:val="99"/>
    <w:semiHidden/>
    <w:rsid w:val="007170C5"/>
    <w:rPr>
      <w:rFonts w:cs="Times New Roman"/>
      <w:sz w:val="24"/>
      <w:szCs w:val="24"/>
    </w:rPr>
  </w:style>
  <w:style w:type="character" w:customStyle="1" w:styleId="1720">
    <w:name w:val="Верхний колонтитул Знак172"/>
    <w:uiPriority w:val="99"/>
    <w:semiHidden/>
    <w:rsid w:val="007170C5"/>
    <w:rPr>
      <w:rFonts w:cs="Times New Roman"/>
      <w:sz w:val="24"/>
      <w:szCs w:val="24"/>
    </w:rPr>
  </w:style>
  <w:style w:type="character" w:customStyle="1" w:styleId="1710">
    <w:name w:val="Верхний колонтитул Знак171"/>
    <w:uiPriority w:val="99"/>
    <w:semiHidden/>
    <w:rsid w:val="007170C5"/>
    <w:rPr>
      <w:rFonts w:cs="Times New Roman"/>
      <w:sz w:val="24"/>
      <w:szCs w:val="24"/>
    </w:rPr>
  </w:style>
  <w:style w:type="character" w:customStyle="1" w:styleId="1700">
    <w:name w:val="Верхний колонтитул Знак170"/>
    <w:uiPriority w:val="99"/>
    <w:semiHidden/>
    <w:rsid w:val="007170C5"/>
    <w:rPr>
      <w:rFonts w:cs="Times New Roman"/>
      <w:sz w:val="24"/>
      <w:szCs w:val="24"/>
    </w:rPr>
  </w:style>
  <w:style w:type="character" w:customStyle="1" w:styleId="1690">
    <w:name w:val="Верхний колонтитул Знак169"/>
    <w:uiPriority w:val="99"/>
    <w:semiHidden/>
    <w:rsid w:val="007170C5"/>
    <w:rPr>
      <w:rFonts w:cs="Times New Roman"/>
      <w:sz w:val="24"/>
      <w:szCs w:val="24"/>
    </w:rPr>
  </w:style>
  <w:style w:type="character" w:customStyle="1" w:styleId="1680">
    <w:name w:val="Верхний колонтитул Знак168"/>
    <w:uiPriority w:val="99"/>
    <w:semiHidden/>
    <w:rsid w:val="007170C5"/>
    <w:rPr>
      <w:rFonts w:cs="Times New Roman"/>
      <w:sz w:val="24"/>
      <w:szCs w:val="24"/>
    </w:rPr>
  </w:style>
  <w:style w:type="character" w:customStyle="1" w:styleId="1670">
    <w:name w:val="Верхний колонтитул Знак167"/>
    <w:uiPriority w:val="99"/>
    <w:semiHidden/>
    <w:rsid w:val="007170C5"/>
    <w:rPr>
      <w:rFonts w:cs="Times New Roman"/>
      <w:sz w:val="24"/>
      <w:szCs w:val="24"/>
    </w:rPr>
  </w:style>
  <w:style w:type="character" w:customStyle="1" w:styleId="1660">
    <w:name w:val="Верхний колонтитул Знак166"/>
    <w:uiPriority w:val="99"/>
    <w:semiHidden/>
    <w:rsid w:val="007170C5"/>
    <w:rPr>
      <w:rFonts w:cs="Times New Roman"/>
      <w:sz w:val="24"/>
      <w:szCs w:val="24"/>
    </w:rPr>
  </w:style>
  <w:style w:type="character" w:customStyle="1" w:styleId="1650">
    <w:name w:val="Верхний колонтитул Знак165"/>
    <w:uiPriority w:val="99"/>
    <w:semiHidden/>
    <w:rsid w:val="007170C5"/>
    <w:rPr>
      <w:rFonts w:cs="Times New Roman"/>
      <w:sz w:val="24"/>
      <w:szCs w:val="24"/>
    </w:rPr>
  </w:style>
  <w:style w:type="character" w:customStyle="1" w:styleId="1640">
    <w:name w:val="Верхний колонтитул Знак164"/>
    <w:uiPriority w:val="99"/>
    <w:semiHidden/>
    <w:rsid w:val="007170C5"/>
    <w:rPr>
      <w:rFonts w:cs="Times New Roman"/>
      <w:sz w:val="24"/>
      <w:szCs w:val="24"/>
    </w:rPr>
  </w:style>
  <w:style w:type="character" w:customStyle="1" w:styleId="1630">
    <w:name w:val="Верхний колонтитул Знак163"/>
    <w:uiPriority w:val="99"/>
    <w:semiHidden/>
    <w:rsid w:val="007170C5"/>
    <w:rPr>
      <w:rFonts w:cs="Times New Roman"/>
      <w:sz w:val="24"/>
      <w:szCs w:val="24"/>
    </w:rPr>
  </w:style>
  <w:style w:type="character" w:customStyle="1" w:styleId="1620">
    <w:name w:val="Верхний колонтитул Знак162"/>
    <w:uiPriority w:val="99"/>
    <w:semiHidden/>
    <w:rsid w:val="007170C5"/>
    <w:rPr>
      <w:rFonts w:cs="Times New Roman"/>
      <w:sz w:val="24"/>
      <w:szCs w:val="24"/>
    </w:rPr>
  </w:style>
  <w:style w:type="character" w:customStyle="1" w:styleId="1610">
    <w:name w:val="Верхний колонтитул Знак161"/>
    <w:uiPriority w:val="99"/>
    <w:semiHidden/>
    <w:rsid w:val="007170C5"/>
    <w:rPr>
      <w:rFonts w:cs="Times New Roman"/>
      <w:sz w:val="24"/>
      <w:szCs w:val="24"/>
    </w:rPr>
  </w:style>
  <w:style w:type="character" w:customStyle="1" w:styleId="1600">
    <w:name w:val="Верхний колонтитул Знак160"/>
    <w:uiPriority w:val="99"/>
    <w:semiHidden/>
    <w:rsid w:val="007170C5"/>
    <w:rPr>
      <w:rFonts w:cs="Times New Roman"/>
      <w:sz w:val="24"/>
      <w:szCs w:val="24"/>
    </w:rPr>
  </w:style>
  <w:style w:type="character" w:customStyle="1" w:styleId="1590">
    <w:name w:val="Верхний колонтитул Знак159"/>
    <w:uiPriority w:val="99"/>
    <w:semiHidden/>
    <w:rsid w:val="007170C5"/>
    <w:rPr>
      <w:rFonts w:cs="Times New Roman"/>
      <w:sz w:val="24"/>
      <w:szCs w:val="24"/>
    </w:rPr>
  </w:style>
  <w:style w:type="character" w:customStyle="1" w:styleId="1580">
    <w:name w:val="Верхний колонтитул Знак158"/>
    <w:uiPriority w:val="99"/>
    <w:semiHidden/>
    <w:rsid w:val="007170C5"/>
    <w:rPr>
      <w:rFonts w:cs="Times New Roman"/>
      <w:sz w:val="24"/>
      <w:szCs w:val="24"/>
    </w:rPr>
  </w:style>
  <w:style w:type="character" w:customStyle="1" w:styleId="1570">
    <w:name w:val="Верхний колонтитул Знак157"/>
    <w:uiPriority w:val="99"/>
    <w:semiHidden/>
    <w:rsid w:val="007170C5"/>
    <w:rPr>
      <w:rFonts w:cs="Times New Roman"/>
      <w:sz w:val="24"/>
      <w:szCs w:val="24"/>
    </w:rPr>
  </w:style>
  <w:style w:type="character" w:customStyle="1" w:styleId="1560">
    <w:name w:val="Верхний колонтитул Знак156"/>
    <w:uiPriority w:val="99"/>
    <w:semiHidden/>
    <w:rsid w:val="007170C5"/>
    <w:rPr>
      <w:rFonts w:cs="Times New Roman"/>
      <w:sz w:val="24"/>
      <w:szCs w:val="24"/>
    </w:rPr>
  </w:style>
  <w:style w:type="character" w:customStyle="1" w:styleId="1550">
    <w:name w:val="Верхний колонтитул Знак155"/>
    <w:uiPriority w:val="99"/>
    <w:semiHidden/>
    <w:rsid w:val="007170C5"/>
    <w:rPr>
      <w:rFonts w:cs="Times New Roman"/>
      <w:sz w:val="24"/>
      <w:szCs w:val="24"/>
    </w:rPr>
  </w:style>
  <w:style w:type="character" w:customStyle="1" w:styleId="1540">
    <w:name w:val="Верхний колонтитул Знак154"/>
    <w:uiPriority w:val="99"/>
    <w:semiHidden/>
    <w:rsid w:val="007170C5"/>
    <w:rPr>
      <w:rFonts w:cs="Times New Roman"/>
      <w:sz w:val="24"/>
      <w:szCs w:val="24"/>
    </w:rPr>
  </w:style>
  <w:style w:type="character" w:customStyle="1" w:styleId="1530">
    <w:name w:val="Верхний колонтитул Знак153"/>
    <w:uiPriority w:val="99"/>
    <w:semiHidden/>
    <w:rsid w:val="007170C5"/>
    <w:rPr>
      <w:rFonts w:cs="Times New Roman"/>
      <w:sz w:val="24"/>
      <w:szCs w:val="24"/>
    </w:rPr>
  </w:style>
  <w:style w:type="character" w:customStyle="1" w:styleId="1520">
    <w:name w:val="Верхний колонтитул Знак152"/>
    <w:uiPriority w:val="99"/>
    <w:semiHidden/>
    <w:rsid w:val="007170C5"/>
    <w:rPr>
      <w:rFonts w:cs="Times New Roman"/>
      <w:sz w:val="24"/>
      <w:szCs w:val="24"/>
    </w:rPr>
  </w:style>
  <w:style w:type="character" w:customStyle="1" w:styleId="1510">
    <w:name w:val="Верхний колонтитул Знак151"/>
    <w:uiPriority w:val="99"/>
    <w:semiHidden/>
    <w:rsid w:val="007170C5"/>
    <w:rPr>
      <w:rFonts w:cs="Times New Roman"/>
      <w:sz w:val="24"/>
      <w:szCs w:val="24"/>
    </w:rPr>
  </w:style>
  <w:style w:type="character" w:customStyle="1" w:styleId="1500">
    <w:name w:val="Верхний колонтитул Знак150"/>
    <w:uiPriority w:val="99"/>
    <w:semiHidden/>
    <w:rsid w:val="007170C5"/>
    <w:rPr>
      <w:rFonts w:cs="Times New Roman"/>
      <w:sz w:val="24"/>
      <w:szCs w:val="24"/>
    </w:rPr>
  </w:style>
  <w:style w:type="character" w:customStyle="1" w:styleId="1490">
    <w:name w:val="Верхний колонтитул Знак149"/>
    <w:uiPriority w:val="99"/>
    <w:semiHidden/>
    <w:rsid w:val="007170C5"/>
    <w:rPr>
      <w:rFonts w:cs="Times New Roman"/>
      <w:sz w:val="24"/>
      <w:szCs w:val="24"/>
    </w:rPr>
  </w:style>
  <w:style w:type="character" w:customStyle="1" w:styleId="1480">
    <w:name w:val="Верхний колонтитул Знак148"/>
    <w:uiPriority w:val="99"/>
    <w:semiHidden/>
    <w:rsid w:val="007170C5"/>
    <w:rPr>
      <w:rFonts w:cs="Times New Roman"/>
      <w:sz w:val="24"/>
      <w:szCs w:val="24"/>
    </w:rPr>
  </w:style>
  <w:style w:type="character" w:customStyle="1" w:styleId="1470">
    <w:name w:val="Верхний колонтитул Знак147"/>
    <w:uiPriority w:val="99"/>
    <w:semiHidden/>
    <w:rsid w:val="007170C5"/>
    <w:rPr>
      <w:rFonts w:cs="Times New Roman"/>
      <w:sz w:val="24"/>
      <w:szCs w:val="24"/>
    </w:rPr>
  </w:style>
  <w:style w:type="character" w:customStyle="1" w:styleId="1460">
    <w:name w:val="Верхний колонтитул Знак146"/>
    <w:uiPriority w:val="99"/>
    <w:semiHidden/>
    <w:rsid w:val="007170C5"/>
    <w:rPr>
      <w:rFonts w:cs="Times New Roman"/>
      <w:sz w:val="24"/>
      <w:szCs w:val="24"/>
    </w:rPr>
  </w:style>
  <w:style w:type="character" w:customStyle="1" w:styleId="1450">
    <w:name w:val="Верхний колонтитул Знак145"/>
    <w:uiPriority w:val="99"/>
    <w:semiHidden/>
    <w:rsid w:val="007170C5"/>
    <w:rPr>
      <w:rFonts w:cs="Times New Roman"/>
      <w:sz w:val="24"/>
      <w:szCs w:val="24"/>
    </w:rPr>
  </w:style>
  <w:style w:type="character" w:customStyle="1" w:styleId="1440">
    <w:name w:val="Верхний колонтитул Знак144"/>
    <w:uiPriority w:val="99"/>
    <w:semiHidden/>
    <w:rsid w:val="007170C5"/>
    <w:rPr>
      <w:rFonts w:cs="Times New Roman"/>
      <w:sz w:val="24"/>
      <w:szCs w:val="24"/>
    </w:rPr>
  </w:style>
  <w:style w:type="character" w:customStyle="1" w:styleId="1430">
    <w:name w:val="Верхний колонтитул Знак143"/>
    <w:uiPriority w:val="99"/>
    <w:semiHidden/>
    <w:rsid w:val="007170C5"/>
    <w:rPr>
      <w:rFonts w:cs="Times New Roman"/>
      <w:sz w:val="24"/>
      <w:szCs w:val="24"/>
    </w:rPr>
  </w:style>
  <w:style w:type="character" w:customStyle="1" w:styleId="1420">
    <w:name w:val="Верхний колонтитул Знак142"/>
    <w:uiPriority w:val="99"/>
    <w:semiHidden/>
    <w:rsid w:val="007170C5"/>
    <w:rPr>
      <w:rFonts w:cs="Times New Roman"/>
      <w:sz w:val="24"/>
      <w:szCs w:val="24"/>
    </w:rPr>
  </w:style>
  <w:style w:type="character" w:customStyle="1" w:styleId="1410">
    <w:name w:val="Верхний колонтитул Знак141"/>
    <w:uiPriority w:val="99"/>
    <w:semiHidden/>
    <w:rsid w:val="007170C5"/>
    <w:rPr>
      <w:rFonts w:cs="Times New Roman"/>
      <w:sz w:val="24"/>
      <w:szCs w:val="24"/>
    </w:rPr>
  </w:style>
  <w:style w:type="character" w:customStyle="1" w:styleId="1400">
    <w:name w:val="Верхний колонтитул Знак140"/>
    <w:uiPriority w:val="99"/>
    <w:semiHidden/>
    <w:rsid w:val="007170C5"/>
    <w:rPr>
      <w:rFonts w:cs="Times New Roman"/>
      <w:sz w:val="24"/>
      <w:szCs w:val="24"/>
    </w:rPr>
  </w:style>
  <w:style w:type="character" w:customStyle="1" w:styleId="1390">
    <w:name w:val="Верхний колонтитул Знак139"/>
    <w:uiPriority w:val="99"/>
    <w:semiHidden/>
    <w:rsid w:val="007170C5"/>
    <w:rPr>
      <w:rFonts w:cs="Times New Roman"/>
      <w:sz w:val="24"/>
      <w:szCs w:val="24"/>
    </w:rPr>
  </w:style>
  <w:style w:type="character" w:customStyle="1" w:styleId="1380">
    <w:name w:val="Верхний колонтитул Знак138"/>
    <w:uiPriority w:val="99"/>
    <w:semiHidden/>
    <w:rsid w:val="007170C5"/>
    <w:rPr>
      <w:rFonts w:cs="Times New Roman"/>
      <w:sz w:val="24"/>
      <w:szCs w:val="24"/>
    </w:rPr>
  </w:style>
  <w:style w:type="character" w:customStyle="1" w:styleId="1370">
    <w:name w:val="Верхний колонтитул Знак137"/>
    <w:uiPriority w:val="99"/>
    <w:semiHidden/>
    <w:rsid w:val="007170C5"/>
    <w:rPr>
      <w:rFonts w:cs="Times New Roman"/>
      <w:sz w:val="24"/>
      <w:szCs w:val="24"/>
    </w:rPr>
  </w:style>
  <w:style w:type="character" w:customStyle="1" w:styleId="1360">
    <w:name w:val="Верхний колонтитул Знак136"/>
    <w:uiPriority w:val="99"/>
    <w:semiHidden/>
    <w:rsid w:val="007170C5"/>
    <w:rPr>
      <w:rFonts w:cs="Times New Roman"/>
      <w:sz w:val="24"/>
      <w:szCs w:val="24"/>
    </w:rPr>
  </w:style>
  <w:style w:type="character" w:customStyle="1" w:styleId="1350">
    <w:name w:val="Верхний колонтитул Знак135"/>
    <w:uiPriority w:val="99"/>
    <w:semiHidden/>
    <w:rsid w:val="007170C5"/>
    <w:rPr>
      <w:rFonts w:cs="Times New Roman"/>
      <w:sz w:val="24"/>
      <w:szCs w:val="24"/>
    </w:rPr>
  </w:style>
  <w:style w:type="character" w:customStyle="1" w:styleId="1340">
    <w:name w:val="Верхний колонтитул Знак134"/>
    <w:uiPriority w:val="99"/>
    <w:semiHidden/>
    <w:rsid w:val="007170C5"/>
    <w:rPr>
      <w:rFonts w:cs="Times New Roman"/>
      <w:sz w:val="24"/>
      <w:szCs w:val="24"/>
    </w:rPr>
  </w:style>
  <w:style w:type="character" w:customStyle="1" w:styleId="1330">
    <w:name w:val="Верхний колонтитул Знак133"/>
    <w:uiPriority w:val="99"/>
    <w:semiHidden/>
    <w:rsid w:val="007170C5"/>
    <w:rPr>
      <w:rFonts w:cs="Times New Roman"/>
      <w:sz w:val="24"/>
      <w:szCs w:val="24"/>
    </w:rPr>
  </w:style>
  <w:style w:type="character" w:customStyle="1" w:styleId="1320">
    <w:name w:val="Верхний колонтитул Знак132"/>
    <w:uiPriority w:val="99"/>
    <w:semiHidden/>
    <w:rsid w:val="007170C5"/>
    <w:rPr>
      <w:rFonts w:cs="Times New Roman"/>
      <w:sz w:val="24"/>
      <w:szCs w:val="24"/>
    </w:rPr>
  </w:style>
  <w:style w:type="character" w:customStyle="1" w:styleId="1310">
    <w:name w:val="Верхний колонтитул Знак131"/>
    <w:uiPriority w:val="99"/>
    <w:semiHidden/>
    <w:rsid w:val="007170C5"/>
    <w:rPr>
      <w:rFonts w:cs="Times New Roman"/>
      <w:sz w:val="24"/>
      <w:szCs w:val="24"/>
    </w:rPr>
  </w:style>
  <w:style w:type="character" w:customStyle="1" w:styleId="1300">
    <w:name w:val="Верхний колонтитул Знак130"/>
    <w:uiPriority w:val="99"/>
    <w:semiHidden/>
    <w:rsid w:val="007170C5"/>
    <w:rPr>
      <w:rFonts w:cs="Times New Roman"/>
      <w:sz w:val="24"/>
      <w:szCs w:val="24"/>
    </w:rPr>
  </w:style>
  <w:style w:type="character" w:customStyle="1" w:styleId="1290">
    <w:name w:val="Верхний колонтитул Знак129"/>
    <w:uiPriority w:val="99"/>
    <w:semiHidden/>
    <w:rsid w:val="007170C5"/>
    <w:rPr>
      <w:rFonts w:cs="Times New Roman"/>
      <w:sz w:val="24"/>
      <w:szCs w:val="24"/>
    </w:rPr>
  </w:style>
  <w:style w:type="character" w:customStyle="1" w:styleId="1280">
    <w:name w:val="Верхний колонтитул Знак128"/>
    <w:uiPriority w:val="99"/>
    <w:semiHidden/>
    <w:rsid w:val="007170C5"/>
    <w:rPr>
      <w:rFonts w:cs="Times New Roman"/>
      <w:sz w:val="24"/>
      <w:szCs w:val="24"/>
    </w:rPr>
  </w:style>
  <w:style w:type="character" w:customStyle="1" w:styleId="1270">
    <w:name w:val="Верхний колонтитул Знак127"/>
    <w:uiPriority w:val="99"/>
    <w:semiHidden/>
    <w:rsid w:val="007170C5"/>
    <w:rPr>
      <w:rFonts w:cs="Times New Roman"/>
      <w:sz w:val="24"/>
      <w:szCs w:val="24"/>
    </w:rPr>
  </w:style>
  <w:style w:type="character" w:customStyle="1" w:styleId="1260">
    <w:name w:val="Верхний колонтитул Знак126"/>
    <w:uiPriority w:val="99"/>
    <w:semiHidden/>
    <w:rsid w:val="007170C5"/>
    <w:rPr>
      <w:rFonts w:cs="Times New Roman"/>
      <w:sz w:val="24"/>
      <w:szCs w:val="24"/>
    </w:rPr>
  </w:style>
  <w:style w:type="character" w:customStyle="1" w:styleId="1250">
    <w:name w:val="Верхний колонтитул Знак125"/>
    <w:uiPriority w:val="99"/>
    <w:semiHidden/>
    <w:rsid w:val="007170C5"/>
    <w:rPr>
      <w:rFonts w:cs="Times New Roman"/>
      <w:sz w:val="24"/>
      <w:szCs w:val="24"/>
    </w:rPr>
  </w:style>
  <w:style w:type="character" w:customStyle="1" w:styleId="1240">
    <w:name w:val="Верхний колонтитул Знак124"/>
    <w:uiPriority w:val="99"/>
    <w:semiHidden/>
    <w:rsid w:val="007170C5"/>
    <w:rPr>
      <w:rFonts w:cs="Times New Roman"/>
      <w:sz w:val="24"/>
      <w:szCs w:val="24"/>
    </w:rPr>
  </w:style>
  <w:style w:type="character" w:customStyle="1" w:styleId="1230">
    <w:name w:val="Верхний колонтитул Знак123"/>
    <w:uiPriority w:val="99"/>
    <w:semiHidden/>
    <w:rsid w:val="007170C5"/>
    <w:rPr>
      <w:rFonts w:cs="Times New Roman"/>
      <w:sz w:val="24"/>
      <w:szCs w:val="24"/>
    </w:rPr>
  </w:style>
  <w:style w:type="character" w:customStyle="1" w:styleId="1220">
    <w:name w:val="Верхний колонтитул Знак122"/>
    <w:uiPriority w:val="99"/>
    <w:semiHidden/>
    <w:rsid w:val="007170C5"/>
    <w:rPr>
      <w:rFonts w:cs="Times New Roman"/>
      <w:sz w:val="24"/>
      <w:szCs w:val="24"/>
    </w:rPr>
  </w:style>
  <w:style w:type="character" w:customStyle="1" w:styleId="1210">
    <w:name w:val="Верхний колонтитул Знак121"/>
    <w:uiPriority w:val="99"/>
    <w:semiHidden/>
    <w:rsid w:val="007170C5"/>
    <w:rPr>
      <w:rFonts w:cs="Times New Roman"/>
      <w:sz w:val="24"/>
      <w:szCs w:val="24"/>
    </w:rPr>
  </w:style>
  <w:style w:type="character" w:customStyle="1" w:styleId="1200">
    <w:name w:val="Верхний колонтитул Знак120"/>
    <w:uiPriority w:val="99"/>
    <w:semiHidden/>
    <w:rsid w:val="007170C5"/>
    <w:rPr>
      <w:rFonts w:cs="Times New Roman"/>
      <w:sz w:val="24"/>
      <w:szCs w:val="24"/>
    </w:rPr>
  </w:style>
  <w:style w:type="character" w:customStyle="1" w:styleId="1190">
    <w:name w:val="Верхний колонтитул Знак119"/>
    <w:uiPriority w:val="99"/>
    <w:semiHidden/>
    <w:rsid w:val="007170C5"/>
    <w:rPr>
      <w:rFonts w:cs="Times New Roman"/>
      <w:sz w:val="24"/>
      <w:szCs w:val="24"/>
    </w:rPr>
  </w:style>
  <w:style w:type="character" w:customStyle="1" w:styleId="1180">
    <w:name w:val="Верхний колонтитул Знак118"/>
    <w:uiPriority w:val="99"/>
    <w:semiHidden/>
    <w:rsid w:val="007170C5"/>
    <w:rPr>
      <w:rFonts w:cs="Times New Roman"/>
      <w:sz w:val="24"/>
      <w:szCs w:val="24"/>
    </w:rPr>
  </w:style>
  <w:style w:type="character" w:customStyle="1" w:styleId="1170">
    <w:name w:val="Верхний колонтитул Знак117"/>
    <w:uiPriority w:val="99"/>
    <w:semiHidden/>
    <w:rsid w:val="007170C5"/>
    <w:rPr>
      <w:sz w:val="24"/>
    </w:rPr>
  </w:style>
  <w:style w:type="character" w:customStyle="1" w:styleId="1160">
    <w:name w:val="Верхний колонтитул Знак116"/>
    <w:uiPriority w:val="99"/>
    <w:semiHidden/>
    <w:rsid w:val="007170C5"/>
    <w:rPr>
      <w:sz w:val="24"/>
    </w:rPr>
  </w:style>
  <w:style w:type="character" w:customStyle="1" w:styleId="1150">
    <w:name w:val="Верхний колонтитул Знак115"/>
    <w:uiPriority w:val="99"/>
    <w:semiHidden/>
    <w:rsid w:val="007170C5"/>
    <w:rPr>
      <w:sz w:val="24"/>
    </w:rPr>
  </w:style>
  <w:style w:type="character" w:customStyle="1" w:styleId="1140">
    <w:name w:val="Верхний колонтитул Знак114"/>
    <w:uiPriority w:val="99"/>
    <w:semiHidden/>
    <w:rsid w:val="007170C5"/>
    <w:rPr>
      <w:sz w:val="24"/>
    </w:rPr>
  </w:style>
  <w:style w:type="character" w:customStyle="1" w:styleId="1130">
    <w:name w:val="Верхний колонтитул Знак113"/>
    <w:uiPriority w:val="99"/>
    <w:semiHidden/>
    <w:rsid w:val="007170C5"/>
    <w:rPr>
      <w:sz w:val="24"/>
    </w:rPr>
  </w:style>
  <w:style w:type="character" w:customStyle="1" w:styleId="1120">
    <w:name w:val="Верхний колонтитул Знак112"/>
    <w:uiPriority w:val="99"/>
    <w:semiHidden/>
    <w:rsid w:val="007170C5"/>
    <w:rPr>
      <w:sz w:val="24"/>
    </w:rPr>
  </w:style>
  <w:style w:type="character" w:customStyle="1" w:styleId="1110">
    <w:name w:val="Верхний колонтитул Знак111"/>
    <w:uiPriority w:val="99"/>
    <w:semiHidden/>
    <w:rsid w:val="007170C5"/>
    <w:rPr>
      <w:sz w:val="24"/>
    </w:rPr>
  </w:style>
  <w:style w:type="character" w:customStyle="1" w:styleId="1100">
    <w:name w:val="Верхний колонтитул Знак110"/>
    <w:uiPriority w:val="99"/>
    <w:semiHidden/>
    <w:rsid w:val="007170C5"/>
    <w:rPr>
      <w:sz w:val="24"/>
    </w:rPr>
  </w:style>
  <w:style w:type="character" w:customStyle="1" w:styleId="190">
    <w:name w:val="Верхний колонтитул Знак19"/>
    <w:uiPriority w:val="99"/>
    <w:semiHidden/>
    <w:rsid w:val="007170C5"/>
    <w:rPr>
      <w:sz w:val="24"/>
    </w:rPr>
  </w:style>
  <w:style w:type="character" w:customStyle="1" w:styleId="186">
    <w:name w:val="Верхний колонтитул Знак18"/>
    <w:uiPriority w:val="99"/>
    <w:semiHidden/>
    <w:rsid w:val="007170C5"/>
    <w:rPr>
      <w:sz w:val="24"/>
    </w:rPr>
  </w:style>
  <w:style w:type="character" w:customStyle="1" w:styleId="17a">
    <w:name w:val="Верхний колонтитул Знак17"/>
    <w:uiPriority w:val="99"/>
    <w:semiHidden/>
    <w:rsid w:val="007170C5"/>
    <w:rPr>
      <w:sz w:val="24"/>
    </w:rPr>
  </w:style>
  <w:style w:type="character" w:customStyle="1" w:styleId="16a">
    <w:name w:val="Верхний колонтитул Знак16"/>
    <w:uiPriority w:val="99"/>
    <w:semiHidden/>
    <w:rsid w:val="007170C5"/>
    <w:rPr>
      <w:sz w:val="24"/>
    </w:rPr>
  </w:style>
  <w:style w:type="character" w:customStyle="1" w:styleId="15a">
    <w:name w:val="Верхний колонтитул Знак15"/>
    <w:uiPriority w:val="99"/>
    <w:semiHidden/>
    <w:rsid w:val="007170C5"/>
    <w:rPr>
      <w:sz w:val="24"/>
    </w:rPr>
  </w:style>
  <w:style w:type="character" w:customStyle="1" w:styleId="14b">
    <w:name w:val="Верхний колонтитул Знак14"/>
    <w:uiPriority w:val="99"/>
    <w:semiHidden/>
    <w:rsid w:val="007170C5"/>
    <w:rPr>
      <w:sz w:val="24"/>
    </w:rPr>
  </w:style>
  <w:style w:type="character" w:customStyle="1" w:styleId="13b">
    <w:name w:val="Верхний колонтитул Знак13"/>
    <w:uiPriority w:val="99"/>
    <w:semiHidden/>
    <w:rsid w:val="007170C5"/>
    <w:rPr>
      <w:sz w:val="24"/>
    </w:rPr>
  </w:style>
  <w:style w:type="character" w:styleId="afd">
    <w:name w:val="page number"/>
    <w:uiPriority w:val="99"/>
    <w:rsid w:val="007170C5"/>
    <w:rPr>
      <w:rFonts w:cs="Times New Roman"/>
    </w:rPr>
  </w:style>
  <w:style w:type="character" w:customStyle="1" w:styleId="12a">
    <w:name w:val="Верхний колонтитул Знак12"/>
    <w:uiPriority w:val="99"/>
    <w:semiHidden/>
    <w:rsid w:val="007170C5"/>
    <w:rPr>
      <w:sz w:val="24"/>
    </w:rPr>
  </w:style>
  <w:style w:type="character" w:customStyle="1" w:styleId="11a">
    <w:name w:val="Верхний колонтитул Знак11"/>
    <w:uiPriority w:val="99"/>
    <w:semiHidden/>
    <w:rsid w:val="007170C5"/>
    <w:rPr>
      <w:sz w:val="24"/>
    </w:rPr>
  </w:style>
  <w:style w:type="table" w:customStyle="1" w:styleId="23">
    <w:name w:val="Сетка таблицы2"/>
    <w:basedOn w:val="a1"/>
    <w:next w:val="af4"/>
    <w:uiPriority w:val="59"/>
    <w:rsid w:val="007170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b">
    <w:name w:val="Основной текст Знак12"/>
    <w:uiPriority w:val="99"/>
    <w:semiHidden/>
    <w:rsid w:val="007170C5"/>
    <w:rPr>
      <w:sz w:val="24"/>
    </w:rPr>
  </w:style>
  <w:style w:type="character" w:customStyle="1" w:styleId="11b">
    <w:name w:val="Основной текст Знак11"/>
    <w:uiPriority w:val="99"/>
    <w:semiHidden/>
    <w:rsid w:val="007170C5"/>
    <w:rPr>
      <w:sz w:val="24"/>
    </w:rPr>
  </w:style>
  <w:style w:type="paragraph" w:customStyle="1" w:styleId="Caaieiaieoaaeeoueaa">
    <w:name w:val="Caaieiaie oaaeeou eaa."/>
    <w:basedOn w:val="a"/>
    <w:uiPriority w:val="99"/>
    <w:rsid w:val="007170C5"/>
    <w:pPr>
      <w:widowControl w:val="0"/>
      <w:spacing w:before="20" w:after="20" w:line="240" w:lineRule="auto"/>
    </w:pPr>
    <w:rPr>
      <w:rFonts w:ascii="Times New Roman" w:hAnsi="Times New Roman"/>
      <w:b/>
      <w:bCs/>
      <w:sz w:val="20"/>
      <w:szCs w:val="20"/>
      <w:lang w:eastAsia="ru-RU"/>
    </w:rPr>
  </w:style>
  <w:style w:type="paragraph" w:styleId="24">
    <w:name w:val="Body Text Indent 2"/>
    <w:basedOn w:val="a"/>
    <w:link w:val="25"/>
    <w:uiPriority w:val="99"/>
    <w:rsid w:val="007170C5"/>
    <w:pPr>
      <w:spacing w:after="120" w:line="480" w:lineRule="auto"/>
      <w:ind w:left="283"/>
    </w:pPr>
    <w:rPr>
      <w:rFonts w:ascii="Times New Roman" w:hAnsi="Times New Roman"/>
      <w:sz w:val="24"/>
      <w:szCs w:val="24"/>
      <w:lang w:eastAsia="ru-RU"/>
    </w:rPr>
  </w:style>
  <w:style w:type="character" w:customStyle="1" w:styleId="25">
    <w:name w:val="Основной текст с отступом 2 Знак"/>
    <w:link w:val="24"/>
    <w:uiPriority w:val="99"/>
    <w:rsid w:val="007170C5"/>
    <w:rPr>
      <w:rFonts w:ascii="Times New Roman" w:eastAsia="Times New Roman" w:hAnsi="Times New Roman" w:cs="Times New Roman"/>
      <w:sz w:val="24"/>
      <w:szCs w:val="24"/>
      <w:lang w:eastAsia="ru-RU"/>
    </w:rPr>
  </w:style>
  <w:style w:type="paragraph" w:customStyle="1" w:styleId="Iauiue12">
    <w:name w:val="Iau?iue 12"/>
    <w:basedOn w:val="a"/>
    <w:uiPriority w:val="99"/>
    <w:rsid w:val="007170C5"/>
    <w:pPr>
      <w:widowControl w:val="0"/>
      <w:autoSpaceDE w:val="0"/>
      <w:autoSpaceDN w:val="0"/>
      <w:spacing w:after="0" w:line="240" w:lineRule="auto"/>
    </w:pPr>
    <w:rPr>
      <w:rFonts w:ascii="Times New Roman" w:hAnsi="Times New Roman"/>
      <w:sz w:val="24"/>
      <w:szCs w:val="24"/>
      <w:lang w:eastAsia="ru-RU"/>
    </w:rPr>
  </w:style>
  <w:style w:type="paragraph" w:styleId="26">
    <w:name w:val="toc 2"/>
    <w:basedOn w:val="a"/>
    <w:next w:val="a"/>
    <w:autoRedefine/>
    <w:uiPriority w:val="39"/>
    <w:qFormat/>
    <w:rsid w:val="007170C5"/>
    <w:pPr>
      <w:spacing w:before="240" w:after="0"/>
    </w:pPr>
    <w:rPr>
      <w:rFonts w:cs="Calibri"/>
      <w:b/>
      <w:bCs/>
      <w:sz w:val="20"/>
      <w:szCs w:val="20"/>
    </w:rPr>
  </w:style>
  <w:style w:type="paragraph" w:customStyle="1" w:styleId="afe">
    <w:name w:val="Обычный.Нормальный"/>
    <w:link w:val="aff"/>
    <w:rsid w:val="007170C5"/>
    <w:pPr>
      <w:widowControl w:val="0"/>
      <w:autoSpaceDE w:val="0"/>
      <w:autoSpaceDN w:val="0"/>
      <w:spacing w:before="60" w:after="60"/>
    </w:pPr>
    <w:rPr>
      <w:rFonts w:ascii="Times New Roman" w:eastAsia="Times New Roman" w:hAnsi="Times New Roman"/>
      <w:sz w:val="24"/>
      <w:szCs w:val="24"/>
    </w:rPr>
  </w:style>
  <w:style w:type="paragraph" w:customStyle="1" w:styleId="Iiiaeuiue">
    <w:name w:val="Ii?iaeuiue"/>
    <w:rsid w:val="007170C5"/>
    <w:pPr>
      <w:autoSpaceDE w:val="0"/>
      <w:autoSpaceDN w:val="0"/>
    </w:pPr>
    <w:rPr>
      <w:rFonts w:ascii="Times New Roman" w:eastAsia="Times New Roman" w:hAnsi="Times New Roman"/>
    </w:rPr>
  </w:style>
  <w:style w:type="character" w:customStyle="1" w:styleId="aff0">
    <w:name w:val="Îñíîâíîé øðèôò"/>
    <w:uiPriority w:val="99"/>
    <w:rsid w:val="007170C5"/>
  </w:style>
  <w:style w:type="paragraph" w:customStyle="1" w:styleId="aff1">
    <w:name w:val="!"/>
    <w:autoRedefine/>
    <w:uiPriority w:val="99"/>
    <w:rsid w:val="007170C5"/>
    <w:pPr>
      <w:autoSpaceDE w:val="0"/>
      <w:autoSpaceDN w:val="0"/>
      <w:spacing w:line="360" w:lineRule="auto"/>
      <w:jc w:val="both"/>
    </w:pPr>
    <w:rPr>
      <w:rFonts w:ascii="Times New Roman" w:eastAsia="Times New Roman" w:hAnsi="Times New Roman"/>
      <w:sz w:val="24"/>
      <w:szCs w:val="24"/>
    </w:rPr>
  </w:style>
  <w:style w:type="paragraph" w:styleId="aff2">
    <w:name w:val="Body Text Indent"/>
    <w:basedOn w:val="a"/>
    <w:link w:val="aff3"/>
    <w:uiPriority w:val="99"/>
    <w:rsid w:val="007170C5"/>
    <w:pPr>
      <w:spacing w:after="120" w:line="240" w:lineRule="auto"/>
      <w:ind w:left="283"/>
    </w:pPr>
    <w:rPr>
      <w:rFonts w:ascii="Times New Roman" w:hAnsi="Times New Roman"/>
      <w:sz w:val="24"/>
      <w:szCs w:val="24"/>
      <w:lang w:eastAsia="ru-RU"/>
    </w:rPr>
  </w:style>
  <w:style w:type="character" w:customStyle="1" w:styleId="aff3">
    <w:name w:val="Основной текст с отступом Знак"/>
    <w:link w:val="aff2"/>
    <w:uiPriority w:val="99"/>
    <w:rsid w:val="007170C5"/>
    <w:rPr>
      <w:rFonts w:ascii="Times New Roman" w:eastAsia="Times New Roman" w:hAnsi="Times New Roman" w:cs="Times New Roman"/>
      <w:sz w:val="24"/>
      <w:szCs w:val="24"/>
      <w:lang w:eastAsia="ru-RU"/>
    </w:rPr>
  </w:style>
  <w:style w:type="paragraph" w:styleId="aff4">
    <w:name w:val="Document Map"/>
    <w:basedOn w:val="a"/>
    <w:link w:val="aff5"/>
    <w:uiPriority w:val="99"/>
    <w:rsid w:val="007170C5"/>
    <w:pPr>
      <w:shd w:val="clear" w:color="auto" w:fill="000080"/>
      <w:spacing w:after="0" w:line="240" w:lineRule="auto"/>
    </w:pPr>
    <w:rPr>
      <w:rFonts w:ascii="Tahoma" w:hAnsi="Tahoma" w:cs="Tahoma"/>
      <w:sz w:val="20"/>
      <w:szCs w:val="20"/>
      <w:lang w:eastAsia="ru-RU"/>
    </w:rPr>
  </w:style>
  <w:style w:type="character" w:customStyle="1" w:styleId="aff5">
    <w:name w:val="Схема документа Знак"/>
    <w:link w:val="aff4"/>
    <w:uiPriority w:val="99"/>
    <w:rsid w:val="007170C5"/>
    <w:rPr>
      <w:rFonts w:ascii="Tahoma" w:eastAsia="Times New Roman" w:hAnsi="Tahoma" w:cs="Tahoma"/>
      <w:sz w:val="20"/>
      <w:szCs w:val="20"/>
      <w:shd w:val="clear" w:color="auto" w:fill="000080"/>
      <w:lang w:eastAsia="ru-RU"/>
    </w:rPr>
  </w:style>
  <w:style w:type="character" w:customStyle="1" w:styleId="187">
    <w:name w:val="Знак Знак18"/>
    <w:uiPriority w:val="99"/>
    <w:locked/>
    <w:rsid w:val="007170C5"/>
    <w:rPr>
      <w:rFonts w:ascii="Cambria" w:hAnsi="Cambria"/>
      <w:b/>
      <w:kern w:val="32"/>
      <w:sz w:val="32"/>
      <w:lang w:val="ru-RU" w:eastAsia="ru-RU"/>
    </w:rPr>
  </w:style>
  <w:style w:type="character" w:customStyle="1" w:styleId="12c">
    <w:name w:val="Знак Знак12"/>
    <w:uiPriority w:val="99"/>
    <w:locked/>
    <w:rsid w:val="007170C5"/>
    <w:rPr>
      <w:sz w:val="24"/>
      <w:lang w:val="ru-RU" w:eastAsia="ru-RU"/>
    </w:rPr>
  </w:style>
  <w:style w:type="character" w:customStyle="1" w:styleId="11c">
    <w:name w:val="Знак Знак11"/>
    <w:uiPriority w:val="99"/>
    <w:locked/>
    <w:rsid w:val="007170C5"/>
    <w:rPr>
      <w:lang w:val="ru-RU" w:eastAsia="ru-RU"/>
    </w:rPr>
  </w:style>
  <w:style w:type="character" w:customStyle="1" w:styleId="100">
    <w:name w:val="Знак Знак10"/>
    <w:uiPriority w:val="99"/>
    <w:locked/>
    <w:rsid w:val="007170C5"/>
    <w:rPr>
      <w:sz w:val="18"/>
      <w:lang w:val="ru-RU" w:eastAsia="ru-RU"/>
    </w:rPr>
  </w:style>
  <w:style w:type="character" w:customStyle="1" w:styleId="91">
    <w:name w:val="Знак Знак9"/>
    <w:uiPriority w:val="99"/>
    <w:locked/>
    <w:rsid w:val="007170C5"/>
    <w:rPr>
      <w:lang w:val="ru-RU" w:eastAsia="ru-RU"/>
    </w:rPr>
  </w:style>
  <w:style w:type="paragraph" w:customStyle="1" w:styleId="aff6">
    <w:name w:val="Нормальный"/>
    <w:uiPriority w:val="99"/>
    <w:rsid w:val="007170C5"/>
    <w:pPr>
      <w:autoSpaceDE w:val="0"/>
      <w:autoSpaceDN w:val="0"/>
      <w:jc w:val="both"/>
    </w:pPr>
    <w:rPr>
      <w:rFonts w:ascii="Times New Roman" w:eastAsia="Times New Roman" w:hAnsi="Times New Roman"/>
      <w:sz w:val="24"/>
      <w:szCs w:val="24"/>
    </w:rPr>
  </w:style>
  <w:style w:type="character" w:customStyle="1" w:styleId="81">
    <w:name w:val="Знак Знак8"/>
    <w:uiPriority w:val="99"/>
    <w:locked/>
    <w:rsid w:val="007170C5"/>
    <w:rPr>
      <w:sz w:val="24"/>
      <w:lang w:val="ru-RU" w:eastAsia="ru-RU"/>
    </w:rPr>
  </w:style>
  <w:style w:type="paragraph" w:customStyle="1" w:styleId="1c">
    <w:name w:val="заголовок 1"/>
    <w:next w:val="a"/>
    <w:rsid w:val="007170C5"/>
    <w:pPr>
      <w:keepNext/>
      <w:autoSpaceDE w:val="0"/>
      <w:autoSpaceDN w:val="0"/>
      <w:spacing w:before="120"/>
      <w:jc w:val="both"/>
    </w:pPr>
    <w:rPr>
      <w:rFonts w:ascii="Times New Roman" w:eastAsia="Times New Roman" w:hAnsi="Times New Roman"/>
      <w:b/>
      <w:bCs/>
      <w:caps/>
      <w:kern w:val="24"/>
      <w:sz w:val="18"/>
      <w:szCs w:val="18"/>
    </w:rPr>
  </w:style>
  <w:style w:type="character" w:customStyle="1" w:styleId="61">
    <w:name w:val="Знак Знак6"/>
    <w:uiPriority w:val="99"/>
    <w:locked/>
    <w:rsid w:val="007170C5"/>
    <w:rPr>
      <w:sz w:val="24"/>
      <w:lang w:val="ru-RU" w:eastAsia="ru-RU"/>
    </w:rPr>
  </w:style>
  <w:style w:type="paragraph" w:styleId="33">
    <w:name w:val="Body Text Indent 3"/>
    <w:basedOn w:val="a"/>
    <w:link w:val="34"/>
    <w:uiPriority w:val="99"/>
    <w:rsid w:val="007170C5"/>
    <w:pPr>
      <w:spacing w:after="120" w:line="240" w:lineRule="auto"/>
      <w:ind w:left="283"/>
    </w:pPr>
    <w:rPr>
      <w:rFonts w:ascii="Times New Roman" w:hAnsi="Times New Roman"/>
      <w:sz w:val="16"/>
      <w:szCs w:val="16"/>
      <w:lang w:eastAsia="ru-RU"/>
    </w:rPr>
  </w:style>
  <w:style w:type="character" w:customStyle="1" w:styleId="34">
    <w:name w:val="Основной текст с отступом 3 Знак"/>
    <w:link w:val="33"/>
    <w:uiPriority w:val="99"/>
    <w:rsid w:val="007170C5"/>
    <w:rPr>
      <w:rFonts w:ascii="Times New Roman" w:eastAsia="Times New Roman" w:hAnsi="Times New Roman" w:cs="Times New Roman"/>
      <w:sz w:val="16"/>
      <w:szCs w:val="16"/>
      <w:lang w:eastAsia="ru-RU"/>
    </w:rPr>
  </w:style>
  <w:style w:type="character" w:customStyle="1" w:styleId="35">
    <w:name w:val="Знак Знак3"/>
    <w:uiPriority w:val="99"/>
    <w:locked/>
    <w:rsid w:val="007170C5"/>
    <w:rPr>
      <w:sz w:val="16"/>
      <w:lang w:val="ru-RU" w:eastAsia="ru-RU"/>
    </w:rPr>
  </w:style>
  <w:style w:type="paragraph" w:customStyle="1" w:styleId="InstrBody">
    <w:name w:val="Instr Body"/>
    <w:basedOn w:val="a"/>
    <w:uiPriority w:val="99"/>
    <w:rsid w:val="007170C5"/>
    <w:pPr>
      <w:autoSpaceDE w:val="0"/>
      <w:autoSpaceDN w:val="0"/>
      <w:spacing w:after="0" w:line="240" w:lineRule="auto"/>
      <w:jc w:val="both"/>
    </w:pPr>
    <w:rPr>
      <w:rFonts w:ascii="Times New Roman" w:hAnsi="Times New Roman"/>
      <w:sz w:val="24"/>
      <w:szCs w:val="24"/>
      <w:lang w:eastAsia="ru-RU"/>
    </w:rPr>
  </w:style>
  <w:style w:type="paragraph" w:customStyle="1" w:styleId="27">
    <w:name w:val="Стиль2"/>
    <w:basedOn w:val="a"/>
    <w:uiPriority w:val="99"/>
    <w:rsid w:val="007170C5"/>
    <w:pPr>
      <w:autoSpaceDE w:val="0"/>
      <w:autoSpaceDN w:val="0"/>
      <w:spacing w:after="0" w:line="240" w:lineRule="auto"/>
      <w:jc w:val="center"/>
    </w:pPr>
    <w:rPr>
      <w:rFonts w:ascii="Times New Roman" w:hAnsi="Times New Roman"/>
      <w:sz w:val="24"/>
      <w:szCs w:val="24"/>
      <w:lang w:eastAsia="ru-RU"/>
    </w:rPr>
  </w:style>
  <w:style w:type="paragraph" w:styleId="aff7">
    <w:name w:val="Plain Text"/>
    <w:basedOn w:val="a"/>
    <w:link w:val="aff8"/>
    <w:uiPriority w:val="99"/>
    <w:rsid w:val="007170C5"/>
    <w:pPr>
      <w:autoSpaceDE w:val="0"/>
      <w:autoSpaceDN w:val="0"/>
      <w:spacing w:after="0" w:line="240" w:lineRule="auto"/>
    </w:pPr>
    <w:rPr>
      <w:rFonts w:ascii="Courier New" w:hAnsi="Courier New" w:cs="Courier New"/>
      <w:i/>
      <w:iCs/>
      <w:sz w:val="20"/>
      <w:szCs w:val="20"/>
      <w:lang w:eastAsia="ru-RU"/>
    </w:rPr>
  </w:style>
  <w:style w:type="character" w:customStyle="1" w:styleId="aff8">
    <w:name w:val="Текст Знак"/>
    <w:link w:val="aff7"/>
    <w:uiPriority w:val="99"/>
    <w:rsid w:val="007170C5"/>
    <w:rPr>
      <w:rFonts w:ascii="Courier New" w:eastAsia="Times New Roman" w:hAnsi="Courier New" w:cs="Courier New"/>
      <w:i/>
      <w:iCs/>
      <w:sz w:val="20"/>
      <w:szCs w:val="20"/>
      <w:lang w:eastAsia="ru-RU"/>
    </w:rPr>
  </w:style>
  <w:style w:type="paragraph" w:customStyle="1" w:styleId="36">
    <w:name w:val="???????? ????? 3"/>
    <w:basedOn w:val="a"/>
    <w:uiPriority w:val="99"/>
    <w:rsid w:val="007170C5"/>
    <w:pPr>
      <w:autoSpaceDE w:val="0"/>
      <w:autoSpaceDN w:val="0"/>
      <w:spacing w:after="0" w:line="240" w:lineRule="auto"/>
      <w:jc w:val="both"/>
    </w:pPr>
    <w:rPr>
      <w:rFonts w:ascii="Courier New" w:hAnsi="Courier New" w:cs="Courier New"/>
      <w:i/>
      <w:iCs/>
      <w:sz w:val="24"/>
      <w:szCs w:val="24"/>
      <w:lang w:eastAsia="ru-RU"/>
    </w:rPr>
  </w:style>
  <w:style w:type="paragraph" w:customStyle="1" w:styleId="1">
    <w:name w:val="Многоуровневый_список_1"/>
    <w:basedOn w:val="a"/>
    <w:uiPriority w:val="99"/>
    <w:rsid w:val="007170C5"/>
    <w:pPr>
      <w:numPr>
        <w:ilvl w:val="3"/>
        <w:numId w:val="2"/>
      </w:numPr>
      <w:autoSpaceDE w:val="0"/>
      <w:autoSpaceDN w:val="0"/>
      <w:spacing w:after="120" w:line="240" w:lineRule="auto"/>
      <w:jc w:val="both"/>
    </w:pPr>
    <w:rPr>
      <w:rFonts w:ascii="Times New Roman" w:hAnsi="Times New Roman"/>
      <w:sz w:val="24"/>
      <w:szCs w:val="24"/>
      <w:lang w:eastAsia="ru-RU"/>
    </w:rPr>
  </w:style>
  <w:style w:type="paragraph" w:customStyle="1" w:styleId="aff9">
    <w:name w:val="Стиль"/>
    <w:uiPriority w:val="99"/>
    <w:rsid w:val="007170C5"/>
    <w:pPr>
      <w:autoSpaceDE w:val="0"/>
      <w:autoSpaceDN w:val="0"/>
    </w:pPr>
    <w:rPr>
      <w:rFonts w:ascii="Arial" w:eastAsia="Times New Roman" w:hAnsi="Arial" w:cs="Arial"/>
      <w:b/>
      <w:bCs/>
      <w:sz w:val="24"/>
      <w:szCs w:val="24"/>
    </w:rPr>
  </w:style>
  <w:style w:type="paragraph" w:customStyle="1" w:styleId="210">
    <w:name w:val="Основной текст 21"/>
    <w:basedOn w:val="a"/>
    <w:rsid w:val="007170C5"/>
    <w:pPr>
      <w:autoSpaceDE w:val="0"/>
      <w:autoSpaceDN w:val="0"/>
      <w:spacing w:after="0" w:line="240" w:lineRule="auto"/>
      <w:jc w:val="both"/>
    </w:pPr>
    <w:rPr>
      <w:rFonts w:ascii="Arial" w:hAnsi="Arial" w:cs="Arial"/>
      <w:b/>
      <w:bCs/>
      <w:sz w:val="20"/>
      <w:szCs w:val="20"/>
      <w:lang w:eastAsia="ru-RU"/>
    </w:rPr>
  </w:style>
  <w:style w:type="paragraph" w:customStyle="1" w:styleId="ConsCell">
    <w:name w:val="ConsCell"/>
    <w:uiPriority w:val="99"/>
    <w:rsid w:val="007170C5"/>
    <w:pPr>
      <w:widowControl w:val="0"/>
      <w:autoSpaceDE w:val="0"/>
      <w:autoSpaceDN w:val="0"/>
    </w:pPr>
    <w:rPr>
      <w:rFonts w:ascii="Arial" w:eastAsia="Times New Roman" w:hAnsi="Arial" w:cs="Arial"/>
      <w:b/>
      <w:bCs/>
    </w:rPr>
  </w:style>
  <w:style w:type="paragraph" w:customStyle="1" w:styleId="affa">
    <w:name w:val="Реквизиты"/>
    <w:basedOn w:val="a"/>
    <w:autoRedefine/>
    <w:uiPriority w:val="99"/>
    <w:rsid w:val="007170C5"/>
    <w:pPr>
      <w:autoSpaceDE w:val="0"/>
      <w:autoSpaceDN w:val="0"/>
      <w:spacing w:after="0" w:line="220" w:lineRule="exact"/>
    </w:pPr>
    <w:rPr>
      <w:rFonts w:ascii="Arial Narrow" w:hAnsi="Arial Narrow" w:cs="Arial Narrow"/>
      <w:b/>
      <w:bCs/>
      <w:i/>
      <w:iCs/>
      <w:outline/>
      <w:color w:val="000000"/>
      <w:lang w:eastAsia="ru-RU"/>
      <w14:textOutline w14:w="9525" w14:cap="flat" w14:cmpd="sng" w14:algn="ctr">
        <w14:solidFill>
          <w14:srgbClr w14:val="000000"/>
        </w14:solidFill>
        <w14:prstDash w14:val="solid"/>
        <w14:round/>
      </w14:textOutline>
      <w14:textFill>
        <w14:noFill/>
      </w14:textFill>
    </w:rPr>
  </w:style>
  <w:style w:type="character" w:customStyle="1" w:styleId="1d">
    <w:name w:val="Знак Знак1"/>
    <w:uiPriority w:val="99"/>
    <w:locked/>
    <w:rsid w:val="007170C5"/>
    <w:rPr>
      <w:lang w:val="ru-RU" w:eastAsia="ru-RU"/>
    </w:rPr>
  </w:style>
  <w:style w:type="character" w:customStyle="1" w:styleId="affb">
    <w:name w:val="Знак Знак"/>
    <w:uiPriority w:val="99"/>
    <w:locked/>
    <w:rsid w:val="007170C5"/>
    <w:rPr>
      <w:b/>
      <w:lang w:val="ru-RU" w:eastAsia="ru-RU"/>
    </w:rPr>
  </w:style>
  <w:style w:type="character" w:customStyle="1" w:styleId="aff">
    <w:name w:val="Обычный.Нормальный Знак"/>
    <w:link w:val="afe"/>
    <w:uiPriority w:val="99"/>
    <w:locked/>
    <w:rsid w:val="007170C5"/>
    <w:rPr>
      <w:rFonts w:ascii="Times New Roman" w:eastAsia="Times New Roman" w:hAnsi="Times New Roman" w:cs="Times New Roman"/>
      <w:sz w:val="24"/>
      <w:szCs w:val="24"/>
      <w:lang w:eastAsia="ru-RU"/>
    </w:rPr>
  </w:style>
  <w:style w:type="paragraph" w:customStyle="1" w:styleId="92">
    <w:name w:val="Стиль Обычный.Нормальный + 9 пт полужирный"/>
    <w:link w:val="93"/>
    <w:uiPriority w:val="99"/>
    <w:rsid w:val="007170C5"/>
    <w:pPr>
      <w:ind w:left="2160" w:hanging="240"/>
    </w:pPr>
    <w:rPr>
      <w:rFonts w:ascii="Times New Roman" w:eastAsia="Times New Roman" w:hAnsi="Times New Roman"/>
      <w:b/>
      <w:bCs/>
      <w:spacing w:val="-4"/>
      <w:sz w:val="18"/>
      <w:szCs w:val="24"/>
    </w:rPr>
  </w:style>
  <w:style w:type="character" w:customStyle="1" w:styleId="94">
    <w:name w:val="Указатель 9 Знак"/>
    <w:link w:val="95"/>
    <w:uiPriority w:val="99"/>
    <w:semiHidden/>
    <w:locked/>
    <w:rsid w:val="007170C5"/>
    <w:rPr>
      <w:sz w:val="24"/>
    </w:rPr>
  </w:style>
  <w:style w:type="paragraph" w:styleId="95">
    <w:name w:val="index 9"/>
    <w:basedOn w:val="a"/>
    <w:next w:val="a"/>
    <w:link w:val="94"/>
    <w:autoRedefine/>
    <w:uiPriority w:val="99"/>
    <w:rsid w:val="007170C5"/>
    <w:pPr>
      <w:spacing w:after="0" w:line="240" w:lineRule="auto"/>
      <w:ind w:left="2160" w:hanging="240"/>
    </w:pPr>
    <w:rPr>
      <w:rFonts w:eastAsia="Calibri"/>
      <w:sz w:val="24"/>
    </w:rPr>
  </w:style>
  <w:style w:type="character" w:customStyle="1" w:styleId="93">
    <w:name w:val="Стиль Обычный.Нормальный + 9 пт полужирный Знак"/>
    <w:link w:val="92"/>
    <w:uiPriority w:val="99"/>
    <w:locked/>
    <w:rsid w:val="007170C5"/>
    <w:rPr>
      <w:rFonts w:ascii="Times New Roman" w:eastAsia="Times New Roman" w:hAnsi="Times New Roman" w:cs="Times New Roman"/>
      <w:b/>
      <w:bCs/>
      <w:spacing w:val="-4"/>
      <w:sz w:val="18"/>
      <w:szCs w:val="24"/>
      <w:lang w:eastAsia="ru-RU"/>
    </w:rPr>
  </w:style>
  <w:style w:type="paragraph" w:customStyle="1" w:styleId="affc">
    <w:name w:val="Стиль Обычный.Нормальный + По ширине"/>
    <w:uiPriority w:val="99"/>
    <w:rsid w:val="007170C5"/>
    <w:pPr>
      <w:ind w:left="2160" w:hanging="240"/>
      <w:jc w:val="both"/>
    </w:pPr>
    <w:rPr>
      <w:rFonts w:ascii="Times New Roman" w:eastAsia="Times New Roman" w:hAnsi="Times New Roman"/>
      <w:sz w:val="24"/>
    </w:rPr>
  </w:style>
  <w:style w:type="character" w:customStyle="1" w:styleId="1e">
    <w:name w:val="Текст выноски Знак1"/>
    <w:uiPriority w:val="99"/>
    <w:semiHidden/>
    <w:rsid w:val="007170C5"/>
    <w:rPr>
      <w:rFonts w:ascii="Tahoma" w:hAnsi="Tahoma"/>
      <w:sz w:val="16"/>
    </w:rPr>
  </w:style>
  <w:style w:type="character" w:customStyle="1" w:styleId="1f">
    <w:name w:val="Текст сноски Знак1"/>
    <w:uiPriority w:val="99"/>
    <w:locked/>
    <w:rsid w:val="007170C5"/>
    <w:rPr>
      <w:sz w:val="20"/>
    </w:rPr>
  </w:style>
  <w:style w:type="character" w:styleId="affd">
    <w:name w:val="endnote reference"/>
    <w:uiPriority w:val="99"/>
    <w:rsid w:val="007170C5"/>
    <w:rPr>
      <w:rFonts w:cs="Times New Roman"/>
      <w:vertAlign w:val="superscript"/>
    </w:rPr>
  </w:style>
  <w:style w:type="paragraph" w:styleId="affe">
    <w:name w:val="Revision"/>
    <w:hidden/>
    <w:uiPriority w:val="99"/>
    <w:semiHidden/>
    <w:rsid w:val="007170C5"/>
    <w:rPr>
      <w:rFonts w:ascii="Times New Roman" w:eastAsia="Times New Roman" w:hAnsi="Times New Roman"/>
      <w:sz w:val="24"/>
      <w:szCs w:val="24"/>
    </w:rPr>
  </w:style>
  <w:style w:type="paragraph" w:customStyle="1" w:styleId="Times">
    <w:name w:val="Обычный + Times"/>
    <w:aliases w:val="3 пт"/>
    <w:basedOn w:val="a"/>
    <w:uiPriority w:val="99"/>
    <w:rsid w:val="007170C5"/>
    <w:pPr>
      <w:tabs>
        <w:tab w:val="left" w:pos="9607"/>
      </w:tabs>
      <w:spacing w:after="0" w:line="240" w:lineRule="auto"/>
      <w:ind w:right="-32"/>
      <w:jc w:val="both"/>
    </w:pPr>
    <w:rPr>
      <w:rFonts w:ascii="Times" w:hAnsi="Times"/>
      <w:sz w:val="12"/>
      <w:szCs w:val="16"/>
      <w:lang w:eastAsia="ru-RU"/>
    </w:rPr>
  </w:style>
  <w:style w:type="paragraph" w:customStyle="1" w:styleId="37">
    <w:name w:val="Обычный + 3 пт"/>
    <w:basedOn w:val="a"/>
    <w:uiPriority w:val="99"/>
    <w:rsid w:val="007170C5"/>
    <w:pPr>
      <w:tabs>
        <w:tab w:val="left" w:pos="9607"/>
      </w:tabs>
      <w:spacing w:after="0" w:line="240" w:lineRule="auto"/>
      <w:ind w:right="-32"/>
      <w:jc w:val="center"/>
    </w:pPr>
    <w:rPr>
      <w:rFonts w:ascii="Times" w:hAnsi="Times"/>
      <w:sz w:val="12"/>
      <w:szCs w:val="16"/>
      <w:lang w:eastAsia="ru-RU"/>
    </w:rPr>
  </w:style>
  <w:style w:type="paragraph" w:styleId="afff">
    <w:name w:val="Title"/>
    <w:basedOn w:val="a"/>
    <w:link w:val="afff0"/>
    <w:uiPriority w:val="10"/>
    <w:qFormat/>
    <w:rsid w:val="007170C5"/>
    <w:pPr>
      <w:keepNext/>
      <w:widowControl w:val="0"/>
      <w:numPr>
        <w:ilvl w:val="12"/>
      </w:numPr>
      <w:autoSpaceDE w:val="0"/>
      <w:autoSpaceDN w:val="0"/>
      <w:spacing w:before="120" w:after="0" w:line="240" w:lineRule="auto"/>
      <w:ind w:left="4820"/>
      <w:jc w:val="center"/>
    </w:pPr>
    <w:rPr>
      <w:rFonts w:ascii="Times New Roman" w:hAnsi="Times New Roman"/>
      <w:b/>
      <w:bCs/>
      <w:sz w:val="28"/>
      <w:szCs w:val="28"/>
      <w:lang w:eastAsia="ru-RU"/>
    </w:rPr>
  </w:style>
  <w:style w:type="character" w:customStyle="1" w:styleId="afff0">
    <w:name w:val="Название Знак"/>
    <w:link w:val="afff"/>
    <w:uiPriority w:val="10"/>
    <w:rsid w:val="007170C5"/>
    <w:rPr>
      <w:rFonts w:ascii="Times New Roman" w:eastAsia="Times New Roman" w:hAnsi="Times New Roman" w:cs="Times New Roman"/>
      <w:b/>
      <w:bCs/>
      <w:sz w:val="28"/>
      <w:szCs w:val="28"/>
      <w:lang w:eastAsia="ru-RU"/>
    </w:rPr>
  </w:style>
  <w:style w:type="paragraph" w:customStyle="1" w:styleId="-">
    <w:name w:val="абл-документ"/>
    <w:uiPriority w:val="99"/>
    <w:rsid w:val="007170C5"/>
    <w:pPr>
      <w:autoSpaceDE w:val="0"/>
      <w:autoSpaceDN w:val="0"/>
      <w:spacing w:before="40" w:after="40" w:line="228" w:lineRule="auto"/>
    </w:pPr>
    <w:rPr>
      <w:rFonts w:ascii="SchoolDL" w:eastAsia="Times New Roman" w:hAnsi="SchoolDL" w:cs="SchoolDL"/>
    </w:rPr>
  </w:style>
  <w:style w:type="paragraph" w:customStyle="1" w:styleId="afff1">
    <w:name w:val="Заглавие"/>
    <w:basedOn w:val="a"/>
    <w:uiPriority w:val="99"/>
    <w:rsid w:val="007170C5"/>
    <w:pPr>
      <w:autoSpaceDE w:val="0"/>
      <w:autoSpaceDN w:val="0"/>
      <w:spacing w:after="0" w:line="240" w:lineRule="auto"/>
      <w:jc w:val="center"/>
    </w:pPr>
    <w:rPr>
      <w:rFonts w:ascii="Times New Roman" w:hAnsi="Times New Roman"/>
      <w:b/>
      <w:bCs/>
      <w:sz w:val="32"/>
      <w:szCs w:val="32"/>
      <w:lang w:eastAsia="ru-RU"/>
    </w:rPr>
  </w:style>
  <w:style w:type="paragraph" w:styleId="afff2">
    <w:name w:val="Block Text"/>
    <w:basedOn w:val="a"/>
    <w:uiPriority w:val="99"/>
    <w:rsid w:val="007170C5"/>
    <w:pPr>
      <w:autoSpaceDE w:val="0"/>
      <w:autoSpaceDN w:val="0"/>
      <w:spacing w:after="0" w:line="240" w:lineRule="auto"/>
      <w:ind w:left="3544" w:right="-239"/>
      <w:jc w:val="both"/>
    </w:pPr>
    <w:rPr>
      <w:rFonts w:ascii="Times New Roman" w:hAnsi="Times New Roman"/>
      <w:sz w:val="18"/>
      <w:szCs w:val="18"/>
      <w:vertAlign w:val="superscript"/>
      <w:lang w:eastAsia="ru-RU"/>
    </w:rPr>
  </w:style>
  <w:style w:type="paragraph" w:styleId="38">
    <w:name w:val="toc 3"/>
    <w:basedOn w:val="a"/>
    <w:next w:val="a"/>
    <w:autoRedefine/>
    <w:uiPriority w:val="39"/>
    <w:qFormat/>
    <w:rsid w:val="007170C5"/>
    <w:pPr>
      <w:spacing w:after="0"/>
      <w:ind w:left="220"/>
    </w:pPr>
    <w:rPr>
      <w:rFonts w:cs="Calibri"/>
      <w:sz w:val="20"/>
      <w:szCs w:val="20"/>
    </w:rPr>
  </w:style>
  <w:style w:type="paragraph" w:styleId="41">
    <w:name w:val="toc 4"/>
    <w:basedOn w:val="a"/>
    <w:next w:val="a"/>
    <w:autoRedefine/>
    <w:uiPriority w:val="39"/>
    <w:rsid w:val="007170C5"/>
    <w:pPr>
      <w:spacing w:after="0"/>
      <w:ind w:left="440"/>
    </w:pPr>
    <w:rPr>
      <w:rFonts w:cs="Calibri"/>
      <w:sz w:val="20"/>
      <w:szCs w:val="20"/>
    </w:rPr>
  </w:style>
  <w:style w:type="paragraph" w:styleId="52">
    <w:name w:val="toc 5"/>
    <w:basedOn w:val="a"/>
    <w:next w:val="a"/>
    <w:autoRedefine/>
    <w:uiPriority w:val="39"/>
    <w:rsid w:val="007170C5"/>
    <w:pPr>
      <w:spacing w:after="0"/>
      <w:ind w:left="660"/>
    </w:pPr>
    <w:rPr>
      <w:rFonts w:cs="Calibri"/>
      <w:sz w:val="20"/>
      <w:szCs w:val="20"/>
    </w:rPr>
  </w:style>
  <w:style w:type="paragraph" w:styleId="62">
    <w:name w:val="toc 6"/>
    <w:basedOn w:val="a"/>
    <w:next w:val="a"/>
    <w:autoRedefine/>
    <w:uiPriority w:val="39"/>
    <w:rsid w:val="007170C5"/>
    <w:pPr>
      <w:spacing w:after="0"/>
      <w:ind w:left="880"/>
    </w:pPr>
    <w:rPr>
      <w:rFonts w:cs="Calibri"/>
      <w:sz w:val="20"/>
      <w:szCs w:val="20"/>
    </w:rPr>
  </w:style>
  <w:style w:type="paragraph" w:styleId="71">
    <w:name w:val="toc 7"/>
    <w:basedOn w:val="a"/>
    <w:next w:val="a"/>
    <w:autoRedefine/>
    <w:uiPriority w:val="39"/>
    <w:rsid w:val="007170C5"/>
    <w:pPr>
      <w:spacing w:after="0"/>
      <w:ind w:left="1100"/>
    </w:pPr>
    <w:rPr>
      <w:rFonts w:cs="Calibri"/>
      <w:sz w:val="20"/>
      <w:szCs w:val="20"/>
    </w:rPr>
  </w:style>
  <w:style w:type="paragraph" w:styleId="82">
    <w:name w:val="toc 8"/>
    <w:basedOn w:val="a"/>
    <w:next w:val="a"/>
    <w:autoRedefine/>
    <w:uiPriority w:val="39"/>
    <w:rsid w:val="007170C5"/>
    <w:pPr>
      <w:spacing w:after="0"/>
      <w:ind w:left="1320"/>
    </w:pPr>
    <w:rPr>
      <w:rFonts w:cs="Calibri"/>
      <w:sz w:val="20"/>
      <w:szCs w:val="20"/>
    </w:rPr>
  </w:style>
  <w:style w:type="paragraph" w:styleId="96">
    <w:name w:val="toc 9"/>
    <w:basedOn w:val="a"/>
    <w:next w:val="a"/>
    <w:autoRedefine/>
    <w:uiPriority w:val="39"/>
    <w:rsid w:val="007170C5"/>
    <w:pPr>
      <w:spacing w:after="0"/>
      <w:ind w:left="1540"/>
    </w:pPr>
    <w:rPr>
      <w:rFonts w:cs="Calibri"/>
      <w:sz w:val="20"/>
      <w:szCs w:val="20"/>
    </w:rPr>
  </w:style>
  <w:style w:type="paragraph" w:styleId="afff3">
    <w:name w:val="Normal (Web)"/>
    <w:basedOn w:val="a"/>
    <w:uiPriority w:val="99"/>
    <w:rsid w:val="007170C5"/>
    <w:pPr>
      <w:autoSpaceDE w:val="0"/>
      <w:autoSpaceDN w:val="0"/>
      <w:spacing w:before="100" w:after="100" w:line="240" w:lineRule="auto"/>
    </w:pPr>
    <w:rPr>
      <w:rFonts w:ascii="Times New Roman" w:hAnsi="Times New Roman"/>
      <w:sz w:val="24"/>
      <w:szCs w:val="24"/>
      <w:lang w:eastAsia="ru-RU"/>
    </w:rPr>
  </w:style>
  <w:style w:type="paragraph" w:customStyle="1" w:styleId="1f0">
    <w:name w:val="Абзац списка1"/>
    <w:basedOn w:val="a"/>
    <w:uiPriority w:val="99"/>
    <w:rsid w:val="007170C5"/>
    <w:pPr>
      <w:autoSpaceDE w:val="0"/>
      <w:autoSpaceDN w:val="0"/>
      <w:spacing w:after="0" w:line="240" w:lineRule="auto"/>
      <w:ind w:left="720"/>
      <w:contextualSpacing/>
    </w:pPr>
    <w:rPr>
      <w:rFonts w:ascii="Times New Roman" w:hAnsi="Times New Roman"/>
      <w:sz w:val="24"/>
      <w:szCs w:val="24"/>
      <w:lang w:eastAsia="ru-RU"/>
    </w:rPr>
  </w:style>
  <w:style w:type="paragraph" w:customStyle="1" w:styleId="1f1">
    <w:name w:val="Без интервала1"/>
    <w:link w:val="NoSpacingChar"/>
    <w:uiPriority w:val="99"/>
    <w:rsid w:val="007170C5"/>
    <w:rPr>
      <w:rFonts w:eastAsia="Times New Roman"/>
      <w:sz w:val="22"/>
      <w:szCs w:val="22"/>
    </w:rPr>
  </w:style>
  <w:style w:type="character" w:customStyle="1" w:styleId="NoSpacingChar">
    <w:name w:val="No Spacing Char"/>
    <w:link w:val="1f1"/>
    <w:uiPriority w:val="99"/>
    <w:locked/>
    <w:rsid w:val="007170C5"/>
    <w:rPr>
      <w:rFonts w:ascii="Calibri" w:eastAsia="Times New Roman" w:hAnsi="Calibri" w:cs="Times New Roman"/>
      <w:lang w:eastAsia="ru-RU"/>
    </w:rPr>
  </w:style>
  <w:style w:type="paragraph" w:customStyle="1" w:styleId="C289308D74E2492DA70DEFAE9D5EDFC8">
    <w:name w:val="C289308D74E2492DA70DEFAE9D5EDFC8"/>
    <w:uiPriority w:val="99"/>
    <w:rsid w:val="007170C5"/>
    <w:pPr>
      <w:spacing w:after="200" w:line="276" w:lineRule="auto"/>
    </w:pPr>
    <w:rPr>
      <w:rFonts w:eastAsia="Times New Roman"/>
      <w:sz w:val="22"/>
      <w:szCs w:val="22"/>
    </w:rPr>
  </w:style>
  <w:style w:type="paragraph" w:customStyle="1" w:styleId="Normal1">
    <w:name w:val="Normal1"/>
    <w:uiPriority w:val="99"/>
    <w:rsid w:val="007170C5"/>
    <w:rPr>
      <w:rFonts w:ascii="Times New Roman" w:eastAsia="Times New Roman" w:hAnsi="Times New Roman"/>
    </w:rPr>
  </w:style>
  <w:style w:type="table" w:customStyle="1" w:styleId="11d">
    <w:name w:val="Сетка таблицы11"/>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3267E"/>
    <w:pPr>
      <w:widowControl w:val="0"/>
      <w:autoSpaceDE w:val="0"/>
      <w:autoSpaceDN w:val="0"/>
      <w:adjustRightInd w:val="0"/>
      <w:ind w:firstLine="720"/>
    </w:pPr>
    <w:rPr>
      <w:rFonts w:ascii="Arial" w:eastAsia="Times New Roman" w:hAnsi="Arial" w:cs="Arial"/>
    </w:rPr>
  </w:style>
  <w:style w:type="paragraph" w:styleId="afff4">
    <w:name w:val="TOC Heading"/>
    <w:basedOn w:val="10"/>
    <w:next w:val="a"/>
    <w:uiPriority w:val="39"/>
    <w:unhideWhenUsed/>
    <w:qFormat/>
    <w:rsid w:val="00347291"/>
    <w:pPr>
      <w:keepLines/>
      <w:widowControl/>
      <w:numPr>
        <w:numId w:val="0"/>
      </w:numPr>
      <w:spacing w:before="480" w:line="276" w:lineRule="auto"/>
      <w:jc w:val="left"/>
      <w:outlineLvl w:val="9"/>
    </w:pPr>
    <w:rPr>
      <w:rFonts w:ascii="Cambria" w:hAnsi="Cambria"/>
      <w:color w:val="365F91"/>
      <w:sz w:val="28"/>
      <w:szCs w:val="28"/>
    </w:rPr>
  </w:style>
  <w:style w:type="numbering" w:customStyle="1" w:styleId="28">
    <w:name w:val="Нет списка2"/>
    <w:next w:val="a2"/>
    <w:uiPriority w:val="99"/>
    <w:semiHidden/>
    <w:unhideWhenUsed/>
    <w:rsid w:val="00E358CC"/>
  </w:style>
  <w:style w:type="paragraph" w:customStyle="1" w:styleId="Default">
    <w:name w:val="Default"/>
    <w:rsid w:val="00E358CC"/>
    <w:pPr>
      <w:autoSpaceDE w:val="0"/>
      <w:autoSpaceDN w:val="0"/>
      <w:adjustRightInd w:val="0"/>
    </w:pPr>
    <w:rPr>
      <w:rFonts w:ascii="Times New Roman" w:eastAsia="Times New Roman" w:hAnsi="Times New Roman"/>
      <w:color w:val="000000"/>
      <w:sz w:val="24"/>
      <w:szCs w:val="24"/>
    </w:rPr>
  </w:style>
  <w:style w:type="numbering" w:customStyle="1" w:styleId="3a">
    <w:name w:val="Нет списка3"/>
    <w:next w:val="a2"/>
    <w:uiPriority w:val="99"/>
    <w:semiHidden/>
    <w:unhideWhenUsed/>
    <w:rsid w:val="004969BB"/>
  </w:style>
  <w:style w:type="paragraph" w:customStyle="1" w:styleId="29">
    <w:name w:val="заголовок 2"/>
    <w:basedOn w:val="a"/>
    <w:next w:val="a"/>
    <w:autoRedefine/>
    <w:rsid w:val="004969BB"/>
    <w:pPr>
      <w:spacing w:after="0" w:line="240" w:lineRule="auto"/>
      <w:jc w:val="both"/>
    </w:pPr>
    <w:rPr>
      <w:rFonts w:ascii="Times New Roman" w:hAnsi="Times New Roman"/>
      <w:b/>
      <w:bCs/>
      <w:sz w:val="24"/>
      <w:szCs w:val="24"/>
      <w:lang w:eastAsia="ru-RU"/>
    </w:rPr>
  </w:style>
  <w:style w:type="paragraph" w:customStyle="1" w:styleId="3b">
    <w:name w:val="заголовок 3"/>
    <w:basedOn w:val="aff6"/>
    <w:next w:val="aff6"/>
    <w:rsid w:val="004969BB"/>
    <w:pPr>
      <w:spacing w:before="120"/>
    </w:pPr>
  </w:style>
  <w:style w:type="paragraph" w:customStyle="1" w:styleId="-0">
    <w:name w:val="Исток-требования"/>
    <w:basedOn w:val="a"/>
    <w:rsid w:val="004969BB"/>
    <w:pPr>
      <w:widowControl w:val="0"/>
      <w:autoSpaceDE w:val="0"/>
      <w:autoSpaceDN w:val="0"/>
      <w:spacing w:after="0" w:line="240" w:lineRule="auto"/>
      <w:jc w:val="center"/>
    </w:pPr>
    <w:rPr>
      <w:rFonts w:ascii="Times New Roman" w:hAnsi="Times New Roman"/>
      <w:sz w:val="24"/>
      <w:szCs w:val="24"/>
      <w:lang w:eastAsia="ru-RU"/>
    </w:rPr>
  </w:style>
  <w:style w:type="paragraph" w:customStyle="1" w:styleId="ListNumberedMy">
    <w:name w:val="ListNumberedMy"/>
    <w:basedOn w:val="a"/>
    <w:rsid w:val="004969BB"/>
    <w:pPr>
      <w:widowControl w:val="0"/>
      <w:tabs>
        <w:tab w:val="num" w:pos="720"/>
      </w:tabs>
      <w:spacing w:after="0" w:line="240" w:lineRule="auto"/>
      <w:jc w:val="both"/>
    </w:pPr>
    <w:rPr>
      <w:rFonts w:ascii="Times New Roman CYR" w:hAnsi="Times New Roman CYR"/>
      <w:sz w:val="20"/>
      <w:szCs w:val="20"/>
      <w:lang w:val="en-GB"/>
    </w:rPr>
  </w:style>
  <w:style w:type="table" w:customStyle="1" w:styleId="42">
    <w:name w:val="Сетка таблицы4"/>
    <w:basedOn w:val="a1"/>
    <w:next w:val="af4"/>
    <w:uiPriority w:val="59"/>
    <w:rsid w:val="004969B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аголовок 4"/>
    <w:basedOn w:val="a"/>
    <w:next w:val="a"/>
    <w:rsid w:val="004969BB"/>
    <w:pPr>
      <w:keepNext/>
      <w:autoSpaceDE w:val="0"/>
      <w:autoSpaceDN w:val="0"/>
      <w:spacing w:before="240" w:after="60" w:line="240" w:lineRule="auto"/>
      <w:jc w:val="both"/>
    </w:pPr>
    <w:rPr>
      <w:rFonts w:ascii="Arial" w:hAnsi="Arial" w:cs="Arial"/>
      <w:b/>
      <w:bCs/>
      <w:sz w:val="24"/>
      <w:szCs w:val="24"/>
      <w:lang w:eastAsia="ru-RU"/>
    </w:rPr>
  </w:style>
  <w:style w:type="paragraph" w:customStyle="1" w:styleId="53">
    <w:name w:val="заголовок 5"/>
    <w:basedOn w:val="a"/>
    <w:next w:val="a"/>
    <w:rsid w:val="004969BB"/>
    <w:pPr>
      <w:autoSpaceDE w:val="0"/>
      <w:autoSpaceDN w:val="0"/>
      <w:spacing w:before="240" w:after="60" w:line="240" w:lineRule="auto"/>
      <w:jc w:val="both"/>
    </w:pPr>
    <w:rPr>
      <w:rFonts w:ascii="Arial" w:hAnsi="Arial" w:cs="Arial"/>
      <w:sz w:val="24"/>
      <w:szCs w:val="24"/>
      <w:lang w:eastAsia="ru-RU"/>
    </w:rPr>
  </w:style>
  <w:style w:type="paragraph" w:customStyle="1" w:styleId="63">
    <w:name w:val="заголовок 6"/>
    <w:basedOn w:val="a"/>
    <w:next w:val="a"/>
    <w:rsid w:val="004969BB"/>
    <w:pPr>
      <w:autoSpaceDE w:val="0"/>
      <w:autoSpaceDN w:val="0"/>
      <w:spacing w:before="240" w:after="60" w:line="240" w:lineRule="auto"/>
      <w:jc w:val="both"/>
    </w:pPr>
    <w:rPr>
      <w:rFonts w:ascii="Times New Roman" w:hAnsi="Times New Roman"/>
      <w:i/>
      <w:iCs/>
      <w:sz w:val="24"/>
      <w:szCs w:val="24"/>
      <w:lang w:eastAsia="ru-RU"/>
    </w:rPr>
  </w:style>
  <w:style w:type="paragraph" w:customStyle="1" w:styleId="72">
    <w:name w:val="заголовок 7"/>
    <w:basedOn w:val="a"/>
    <w:next w:val="a"/>
    <w:rsid w:val="004969BB"/>
    <w:pPr>
      <w:autoSpaceDE w:val="0"/>
      <w:autoSpaceDN w:val="0"/>
      <w:spacing w:before="240" w:after="60" w:line="240" w:lineRule="auto"/>
      <w:jc w:val="both"/>
    </w:pPr>
    <w:rPr>
      <w:rFonts w:ascii="Arial" w:hAnsi="Arial" w:cs="Arial"/>
      <w:sz w:val="20"/>
      <w:szCs w:val="20"/>
      <w:lang w:eastAsia="ru-RU"/>
    </w:rPr>
  </w:style>
  <w:style w:type="paragraph" w:customStyle="1" w:styleId="83">
    <w:name w:val="заголовок 8"/>
    <w:basedOn w:val="a"/>
    <w:next w:val="a"/>
    <w:rsid w:val="004969BB"/>
    <w:pPr>
      <w:autoSpaceDE w:val="0"/>
      <w:autoSpaceDN w:val="0"/>
      <w:spacing w:before="240" w:after="60" w:line="240" w:lineRule="auto"/>
      <w:jc w:val="both"/>
    </w:pPr>
    <w:rPr>
      <w:rFonts w:ascii="Arial" w:hAnsi="Arial" w:cs="Arial"/>
      <w:i/>
      <w:iCs/>
      <w:sz w:val="20"/>
      <w:szCs w:val="20"/>
      <w:lang w:eastAsia="ru-RU"/>
    </w:rPr>
  </w:style>
  <w:style w:type="paragraph" w:customStyle="1" w:styleId="97">
    <w:name w:val="заголовок 9"/>
    <w:basedOn w:val="a"/>
    <w:next w:val="a"/>
    <w:rsid w:val="004969BB"/>
    <w:pPr>
      <w:autoSpaceDE w:val="0"/>
      <w:autoSpaceDN w:val="0"/>
      <w:spacing w:before="240" w:after="60" w:line="240" w:lineRule="auto"/>
      <w:jc w:val="both"/>
    </w:pPr>
    <w:rPr>
      <w:rFonts w:ascii="Arial" w:hAnsi="Arial" w:cs="Arial"/>
      <w:b/>
      <w:bCs/>
      <w:i/>
      <w:iCs/>
      <w:sz w:val="18"/>
      <w:szCs w:val="18"/>
      <w:lang w:eastAsia="ru-RU"/>
    </w:rPr>
  </w:style>
  <w:style w:type="paragraph" w:customStyle="1" w:styleId="afff5">
    <w:name w:val="Текстовый"/>
    <w:link w:val="afff6"/>
    <w:uiPriority w:val="99"/>
    <w:rsid w:val="004969BB"/>
    <w:pPr>
      <w:widowControl w:val="0"/>
      <w:jc w:val="both"/>
    </w:pPr>
    <w:rPr>
      <w:rFonts w:ascii="Arial" w:eastAsia="Times New Roman" w:hAnsi="Arial" w:cs="Arial"/>
      <w:sz w:val="24"/>
      <w:szCs w:val="24"/>
    </w:rPr>
  </w:style>
  <w:style w:type="character" w:customStyle="1" w:styleId="afff6">
    <w:name w:val="Текстовый Знак"/>
    <w:link w:val="afff5"/>
    <w:uiPriority w:val="99"/>
    <w:locked/>
    <w:rsid w:val="004969BB"/>
    <w:rPr>
      <w:rFonts w:ascii="Arial" w:eastAsia="Times New Roman" w:hAnsi="Arial" w:cs="Arial"/>
      <w:sz w:val="24"/>
      <w:szCs w:val="24"/>
    </w:rPr>
  </w:style>
  <w:style w:type="paragraph" w:customStyle="1" w:styleId="afff7">
    <w:name w:val="текст в таблице"/>
    <w:basedOn w:val="afff5"/>
    <w:link w:val="afff8"/>
    <w:uiPriority w:val="99"/>
    <w:rsid w:val="004969BB"/>
    <w:pPr>
      <w:jc w:val="left"/>
    </w:pPr>
    <w:rPr>
      <w:caps/>
      <w:sz w:val="12"/>
      <w:szCs w:val="12"/>
    </w:rPr>
  </w:style>
  <w:style w:type="character" w:customStyle="1" w:styleId="afff8">
    <w:name w:val="текст в таблице Знак"/>
    <w:link w:val="afff7"/>
    <w:uiPriority w:val="99"/>
    <w:locked/>
    <w:rsid w:val="004969BB"/>
    <w:rPr>
      <w:rFonts w:ascii="Arial" w:eastAsia="Times New Roman" w:hAnsi="Arial" w:cs="Arial"/>
      <w:caps/>
      <w:sz w:val="12"/>
      <w:szCs w:val="12"/>
    </w:rPr>
  </w:style>
  <w:style w:type="paragraph" w:customStyle="1" w:styleId="afff9">
    <w:name w:val="над таблицей"/>
    <w:basedOn w:val="afff5"/>
    <w:link w:val="afffa"/>
    <w:uiPriority w:val="99"/>
    <w:rsid w:val="004969BB"/>
    <w:pPr>
      <w:spacing w:after="20"/>
      <w:jc w:val="left"/>
    </w:pPr>
    <w:rPr>
      <w:b/>
      <w:bCs/>
      <w:caps/>
      <w:sz w:val="12"/>
      <w:szCs w:val="12"/>
    </w:rPr>
  </w:style>
  <w:style w:type="character" w:customStyle="1" w:styleId="afffa">
    <w:name w:val="над таблицей Знак"/>
    <w:link w:val="afff9"/>
    <w:uiPriority w:val="99"/>
    <w:locked/>
    <w:rsid w:val="004969BB"/>
    <w:rPr>
      <w:rFonts w:ascii="Arial" w:eastAsia="Times New Roman" w:hAnsi="Arial" w:cs="Arial"/>
      <w:b/>
      <w:bCs/>
      <w:caps/>
      <w:sz w:val="12"/>
      <w:szCs w:val="12"/>
    </w:rPr>
  </w:style>
  <w:style w:type="table" w:customStyle="1" w:styleId="12d">
    <w:name w:val="Сетка таблицы12"/>
    <w:basedOn w:val="a1"/>
    <w:next w:val="af4"/>
    <w:uiPriority w:val="99"/>
    <w:rsid w:val="004969BB"/>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2"/>
    <w:uiPriority w:val="99"/>
    <w:semiHidden/>
    <w:unhideWhenUsed/>
    <w:rsid w:val="004969BB"/>
  </w:style>
  <w:style w:type="character" w:customStyle="1" w:styleId="afffb">
    <w:name w:val="Основной шрифт"/>
    <w:rsid w:val="004969BB"/>
  </w:style>
  <w:style w:type="character" w:customStyle="1" w:styleId="afffc">
    <w:name w:val="номер страницы"/>
    <w:rsid w:val="004969BB"/>
    <w:rPr>
      <w:rFonts w:ascii="Times New Roman" w:hAnsi="Times New Roman"/>
    </w:rPr>
  </w:style>
  <w:style w:type="paragraph" w:styleId="afffd">
    <w:name w:val="List"/>
    <w:basedOn w:val="a"/>
    <w:uiPriority w:val="99"/>
    <w:rsid w:val="004969BB"/>
    <w:pPr>
      <w:autoSpaceDE w:val="0"/>
      <w:autoSpaceDN w:val="0"/>
      <w:spacing w:after="0" w:line="240" w:lineRule="auto"/>
      <w:ind w:left="283" w:hanging="283"/>
    </w:pPr>
    <w:rPr>
      <w:rFonts w:ascii="Times New Roman" w:hAnsi="Times New Roman"/>
      <w:sz w:val="28"/>
      <w:szCs w:val="28"/>
      <w:lang w:eastAsia="ru-RU"/>
    </w:rPr>
  </w:style>
  <w:style w:type="paragraph" w:styleId="2a">
    <w:name w:val="List 2"/>
    <w:basedOn w:val="a"/>
    <w:uiPriority w:val="99"/>
    <w:rsid w:val="004969BB"/>
    <w:pPr>
      <w:autoSpaceDE w:val="0"/>
      <w:autoSpaceDN w:val="0"/>
      <w:spacing w:after="0" w:line="240" w:lineRule="auto"/>
      <w:ind w:left="566" w:hanging="283"/>
    </w:pPr>
    <w:rPr>
      <w:rFonts w:ascii="Times New Roman" w:hAnsi="Times New Roman"/>
      <w:sz w:val="28"/>
      <w:szCs w:val="28"/>
      <w:lang w:eastAsia="ru-RU"/>
    </w:rPr>
  </w:style>
  <w:style w:type="paragraph" w:styleId="3c">
    <w:name w:val="List 3"/>
    <w:basedOn w:val="a"/>
    <w:uiPriority w:val="99"/>
    <w:rsid w:val="004969BB"/>
    <w:pPr>
      <w:autoSpaceDE w:val="0"/>
      <w:autoSpaceDN w:val="0"/>
      <w:spacing w:after="0" w:line="240" w:lineRule="auto"/>
      <w:ind w:left="849" w:hanging="283"/>
    </w:pPr>
    <w:rPr>
      <w:rFonts w:ascii="Times New Roman" w:hAnsi="Times New Roman"/>
      <w:sz w:val="28"/>
      <w:szCs w:val="28"/>
      <w:lang w:eastAsia="ru-RU"/>
    </w:rPr>
  </w:style>
  <w:style w:type="paragraph" w:styleId="44">
    <w:name w:val="List 4"/>
    <w:basedOn w:val="a"/>
    <w:uiPriority w:val="99"/>
    <w:rsid w:val="004969BB"/>
    <w:pPr>
      <w:autoSpaceDE w:val="0"/>
      <w:autoSpaceDN w:val="0"/>
      <w:spacing w:after="0" w:line="240" w:lineRule="auto"/>
      <w:ind w:left="1132" w:hanging="283"/>
    </w:pPr>
    <w:rPr>
      <w:rFonts w:ascii="Times New Roman" w:hAnsi="Times New Roman"/>
      <w:sz w:val="28"/>
      <w:szCs w:val="28"/>
      <w:lang w:eastAsia="ru-RU"/>
    </w:rPr>
  </w:style>
  <w:style w:type="paragraph" w:styleId="54">
    <w:name w:val="List 5"/>
    <w:basedOn w:val="a"/>
    <w:uiPriority w:val="99"/>
    <w:rsid w:val="004969BB"/>
    <w:pPr>
      <w:autoSpaceDE w:val="0"/>
      <w:autoSpaceDN w:val="0"/>
      <w:spacing w:after="0" w:line="240" w:lineRule="auto"/>
      <w:ind w:left="1415" w:hanging="283"/>
    </w:pPr>
    <w:rPr>
      <w:rFonts w:ascii="Times New Roman" w:hAnsi="Times New Roman"/>
      <w:sz w:val="28"/>
      <w:szCs w:val="28"/>
      <w:lang w:eastAsia="ru-RU"/>
    </w:rPr>
  </w:style>
  <w:style w:type="paragraph" w:styleId="2b">
    <w:name w:val="List Bullet 2"/>
    <w:basedOn w:val="a"/>
    <w:autoRedefine/>
    <w:uiPriority w:val="99"/>
    <w:rsid w:val="004969BB"/>
    <w:pPr>
      <w:autoSpaceDE w:val="0"/>
      <w:autoSpaceDN w:val="0"/>
      <w:spacing w:after="0" w:line="240" w:lineRule="auto"/>
      <w:ind w:left="566" w:hanging="283"/>
    </w:pPr>
    <w:rPr>
      <w:rFonts w:ascii="Times New Roman" w:hAnsi="Times New Roman"/>
      <w:sz w:val="28"/>
      <w:szCs w:val="28"/>
      <w:lang w:eastAsia="ru-RU"/>
    </w:rPr>
  </w:style>
  <w:style w:type="paragraph" w:styleId="3d">
    <w:name w:val="List Bullet 3"/>
    <w:basedOn w:val="a"/>
    <w:autoRedefine/>
    <w:uiPriority w:val="99"/>
    <w:rsid w:val="004969BB"/>
    <w:pPr>
      <w:autoSpaceDE w:val="0"/>
      <w:autoSpaceDN w:val="0"/>
      <w:spacing w:after="0" w:line="240" w:lineRule="auto"/>
      <w:ind w:left="849" w:hanging="283"/>
    </w:pPr>
    <w:rPr>
      <w:rFonts w:ascii="Times New Roman" w:hAnsi="Times New Roman"/>
      <w:sz w:val="28"/>
      <w:szCs w:val="28"/>
      <w:lang w:eastAsia="ru-RU"/>
    </w:rPr>
  </w:style>
  <w:style w:type="paragraph" w:styleId="afffe">
    <w:name w:val="List Continue"/>
    <w:basedOn w:val="a"/>
    <w:uiPriority w:val="99"/>
    <w:rsid w:val="004969BB"/>
    <w:pPr>
      <w:autoSpaceDE w:val="0"/>
      <w:autoSpaceDN w:val="0"/>
      <w:spacing w:after="120" w:line="240" w:lineRule="auto"/>
      <w:ind w:left="283"/>
    </w:pPr>
    <w:rPr>
      <w:rFonts w:ascii="Times New Roman" w:hAnsi="Times New Roman"/>
      <w:sz w:val="28"/>
      <w:szCs w:val="28"/>
      <w:lang w:eastAsia="ru-RU"/>
    </w:rPr>
  </w:style>
  <w:style w:type="paragraph" w:styleId="2c">
    <w:name w:val="List Continue 2"/>
    <w:basedOn w:val="a"/>
    <w:uiPriority w:val="99"/>
    <w:rsid w:val="004969BB"/>
    <w:pPr>
      <w:autoSpaceDE w:val="0"/>
      <w:autoSpaceDN w:val="0"/>
      <w:spacing w:after="120" w:line="240" w:lineRule="auto"/>
      <w:ind w:left="566"/>
    </w:pPr>
    <w:rPr>
      <w:rFonts w:ascii="Times New Roman" w:hAnsi="Times New Roman"/>
      <w:sz w:val="28"/>
      <w:szCs w:val="28"/>
      <w:lang w:eastAsia="ru-RU"/>
    </w:rPr>
  </w:style>
  <w:style w:type="paragraph" w:styleId="3e">
    <w:name w:val="List Continue 3"/>
    <w:basedOn w:val="a"/>
    <w:uiPriority w:val="99"/>
    <w:rsid w:val="004969BB"/>
    <w:pPr>
      <w:autoSpaceDE w:val="0"/>
      <w:autoSpaceDN w:val="0"/>
      <w:spacing w:after="120" w:line="240" w:lineRule="auto"/>
      <w:ind w:left="849"/>
    </w:pPr>
    <w:rPr>
      <w:rFonts w:ascii="Times New Roman" w:hAnsi="Times New Roman"/>
      <w:sz w:val="28"/>
      <w:szCs w:val="28"/>
      <w:lang w:eastAsia="ru-RU"/>
    </w:rPr>
  </w:style>
  <w:style w:type="paragraph" w:styleId="45">
    <w:name w:val="List Continue 4"/>
    <w:basedOn w:val="a"/>
    <w:uiPriority w:val="99"/>
    <w:rsid w:val="004969BB"/>
    <w:pPr>
      <w:autoSpaceDE w:val="0"/>
      <w:autoSpaceDN w:val="0"/>
      <w:spacing w:after="120" w:line="240" w:lineRule="auto"/>
      <w:ind w:left="1132"/>
    </w:pPr>
    <w:rPr>
      <w:rFonts w:ascii="Times New Roman" w:hAnsi="Times New Roman"/>
      <w:sz w:val="28"/>
      <w:szCs w:val="28"/>
      <w:lang w:eastAsia="ru-RU"/>
    </w:rPr>
  </w:style>
  <w:style w:type="paragraph" w:customStyle="1" w:styleId="ConsNormal">
    <w:name w:val="ConsNormal"/>
    <w:rsid w:val="004969BB"/>
    <w:pPr>
      <w:autoSpaceDE w:val="0"/>
      <w:autoSpaceDN w:val="0"/>
      <w:ind w:firstLine="720"/>
    </w:pPr>
    <w:rPr>
      <w:rFonts w:ascii="Consultant" w:eastAsia="Times New Roman" w:hAnsi="Consultant" w:cs="Consultant"/>
    </w:rPr>
  </w:style>
  <w:style w:type="paragraph" w:customStyle="1" w:styleId="ConsNonformat">
    <w:name w:val="ConsNonformat"/>
    <w:rsid w:val="004969BB"/>
    <w:pPr>
      <w:autoSpaceDE w:val="0"/>
      <w:autoSpaceDN w:val="0"/>
    </w:pPr>
    <w:rPr>
      <w:rFonts w:ascii="Consultant" w:eastAsia="Times New Roman" w:hAnsi="Consultant" w:cs="Consultant"/>
    </w:rPr>
  </w:style>
  <w:style w:type="paragraph" w:customStyle="1" w:styleId="ConsTitle">
    <w:name w:val="ConsTitle"/>
    <w:rsid w:val="004969BB"/>
    <w:pPr>
      <w:widowControl w:val="0"/>
      <w:autoSpaceDE w:val="0"/>
      <w:autoSpaceDN w:val="0"/>
    </w:pPr>
    <w:rPr>
      <w:rFonts w:ascii="Arial" w:eastAsia="Times New Roman" w:hAnsi="Arial" w:cs="Arial"/>
      <w:b/>
      <w:bCs/>
      <w:sz w:val="16"/>
      <w:szCs w:val="16"/>
    </w:rPr>
  </w:style>
  <w:style w:type="paragraph" w:customStyle="1" w:styleId="Noeeu1">
    <w:name w:val="Noeeu1"/>
    <w:basedOn w:val="a"/>
    <w:rsid w:val="004969BB"/>
    <w:pPr>
      <w:autoSpaceDE w:val="0"/>
      <w:autoSpaceDN w:val="0"/>
      <w:spacing w:after="0" w:line="240" w:lineRule="auto"/>
      <w:jc w:val="both"/>
    </w:pPr>
    <w:rPr>
      <w:rFonts w:ascii="Times New Roman" w:hAnsi="Times New Roman"/>
      <w:sz w:val="24"/>
      <w:szCs w:val="24"/>
      <w:lang w:eastAsia="ru-RU"/>
    </w:rPr>
  </w:style>
  <w:style w:type="paragraph" w:customStyle="1" w:styleId="footer1">
    <w:name w:val="footer1"/>
    <w:basedOn w:val="Noeeu"/>
    <w:rsid w:val="004969BB"/>
    <w:pPr>
      <w:widowControl/>
      <w:tabs>
        <w:tab w:val="center" w:pos="4153"/>
        <w:tab w:val="right" w:pos="8306"/>
      </w:tabs>
    </w:pPr>
    <w:rPr>
      <w:spacing w:val="0"/>
      <w:kern w:val="0"/>
      <w:position w:val="0"/>
      <w:sz w:val="20"/>
      <w:szCs w:val="20"/>
      <w:lang w:val="ru-RU"/>
    </w:rPr>
  </w:style>
  <w:style w:type="paragraph" w:customStyle="1" w:styleId="affff">
    <w:name w:val="Источ_требования"/>
    <w:autoRedefine/>
    <w:rsid w:val="004969BB"/>
    <w:pPr>
      <w:keepNext/>
      <w:autoSpaceDE w:val="0"/>
      <w:autoSpaceDN w:val="0"/>
      <w:ind w:right="175" w:hanging="108"/>
      <w:jc w:val="center"/>
    </w:pPr>
    <w:rPr>
      <w:rFonts w:ascii="Times New Roman" w:eastAsia="Times New Roman" w:hAnsi="Times New Roman"/>
      <w:b/>
      <w:bCs/>
      <w:sz w:val="16"/>
      <w:szCs w:val="16"/>
    </w:rPr>
  </w:style>
  <w:style w:type="paragraph" w:customStyle="1" w:styleId="affff0">
    <w:name w:val="Код_треб"/>
    <w:basedOn w:val="a"/>
    <w:next w:val="a"/>
    <w:rsid w:val="004969BB"/>
    <w:pPr>
      <w:widowControl w:val="0"/>
      <w:autoSpaceDE w:val="0"/>
      <w:autoSpaceDN w:val="0"/>
      <w:spacing w:after="0" w:line="240" w:lineRule="auto"/>
      <w:ind w:left="1985" w:hanging="1985"/>
      <w:jc w:val="both"/>
    </w:pPr>
    <w:rPr>
      <w:rFonts w:ascii="Times New Roman" w:hAnsi="Times New Roman"/>
      <w:sz w:val="24"/>
      <w:szCs w:val="24"/>
      <w:lang w:eastAsia="ru-RU"/>
    </w:rPr>
  </w:style>
  <w:style w:type="paragraph" w:styleId="affff1">
    <w:name w:val="table of figures"/>
    <w:basedOn w:val="a"/>
    <w:next w:val="a"/>
    <w:uiPriority w:val="99"/>
    <w:rsid w:val="004969BB"/>
    <w:pPr>
      <w:autoSpaceDE w:val="0"/>
      <w:autoSpaceDN w:val="0"/>
      <w:spacing w:after="0" w:line="240" w:lineRule="auto"/>
      <w:ind w:left="560" w:hanging="560"/>
    </w:pPr>
    <w:rPr>
      <w:rFonts w:ascii="Times New Roman" w:hAnsi="Times New Roman"/>
      <w:sz w:val="28"/>
      <w:szCs w:val="28"/>
      <w:lang w:eastAsia="ru-RU"/>
    </w:rPr>
  </w:style>
  <w:style w:type="paragraph" w:customStyle="1" w:styleId="MainText">
    <w:name w:val="MainText"/>
    <w:rsid w:val="004969BB"/>
    <w:pPr>
      <w:autoSpaceDE w:val="0"/>
      <w:autoSpaceDN w:val="0"/>
      <w:ind w:firstLine="567"/>
      <w:jc w:val="both"/>
    </w:pPr>
    <w:rPr>
      <w:rFonts w:ascii="PragmaticaC" w:eastAsia="Times New Roman" w:hAnsi="PragmaticaC" w:cs="PragmaticaC"/>
      <w:color w:val="000000"/>
      <w:sz w:val="19"/>
      <w:szCs w:val="19"/>
      <w:lang w:val="en-US"/>
    </w:rPr>
  </w:style>
  <w:style w:type="paragraph" w:customStyle="1" w:styleId="ConsPlusNonformat">
    <w:name w:val="ConsPlusNonformat"/>
    <w:rsid w:val="004969BB"/>
    <w:pPr>
      <w:widowControl w:val="0"/>
      <w:autoSpaceDE w:val="0"/>
      <w:autoSpaceDN w:val="0"/>
      <w:adjustRightInd w:val="0"/>
    </w:pPr>
    <w:rPr>
      <w:rFonts w:ascii="Courier New" w:eastAsia="Times New Roman" w:hAnsi="Courier New" w:cs="Courier New"/>
    </w:rPr>
  </w:style>
  <w:style w:type="paragraph" w:customStyle="1" w:styleId="1f2">
    <w:name w:val="оглавление 1"/>
    <w:rsid w:val="004969BB"/>
    <w:pPr>
      <w:autoSpaceDE w:val="0"/>
      <w:autoSpaceDN w:val="0"/>
      <w:spacing w:before="120"/>
    </w:pPr>
    <w:rPr>
      <w:rFonts w:ascii="Times New Roman" w:eastAsia="Times New Roman" w:hAnsi="Times New Roman"/>
      <w:b/>
      <w:bCs/>
      <w:i/>
      <w:iCs/>
    </w:rPr>
  </w:style>
  <w:style w:type="character" w:customStyle="1" w:styleId="affff2">
    <w:name w:val="Шрифт абзаца по умолчанию"/>
    <w:rsid w:val="004969BB"/>
  </w:style>
  <w:style w:type="paragraph" w:customStyle="1" w:styleId="affff3">
    <w:name w:val="Обыч"/>
    <w:rsid w:val="004969BB"/>
    <w:pPr>
      <w:keepNext/>
      <w:keepLines/>
      <w:widowControl w:val="0"/>
      <w:tabs>
        <w:tab w:val="num" w:pos="926"/>
        <w:tab w:val="num" w:pos="1069"/>
        <w:tab w:val="num" w:pos="1492"/>
      </w:tabs>
      <w:autoSpaceDE w:val="0"/>
      <w:autoSpaceDN w:val="0"/>
      <w:spacing w:before="60" w:after="60"/>
      <w:ind w:left="360" w:hanging="360"/>
      <w:jc w:val="both"/>
    </w:pPr>
    <w:rPr>
      <w:rFonts w:ascii="Times New Roman" w:eastAsia="Times New Roman" w:hAnsi="Times New Roman"/>
      <w:sz w:val="24"/>
      <w:szCs w:val="24"/>
    </w:rPr>
  </w:style>
  <w:style w:type="character" w:customStyle="1" w:styleId="TimesNewRoman12pt">
    <w:name w:val="Стиль Times New Roman 12 pt"/>
    <w:rsid w:val="004969BB"/>
    <w:rPr>
      <w:rFonts w:ascii="Times New Roman" w:hAnsi="Times New Roman"/>
      <w:sz w:val="24"/>
    </w:rPr>
  </w:style>
  <w:style w:type="character" w:customStyle="1" w:styleId="affff4">
    <w:name w:val="знак сноски"/>
    <w:rsid w:val="004969BB"/>
    <w:rPr>
      <w:vertAlign w:val="superscript"/>
    </w:rPr>
  </w:style>
  <w:style w:type="paragraph" w:customStyle="1" w:styleId="affff5">
    <w:name w:val="текст сноски"/>
    <w:rsid w:val="004969BB"/>
    <w:pPr>
      <w:keepNext/>
      <w:tabs>
        <w:tab w:val="left" w:pos="720"/>
      </w:tabs>
      <w:autoSpaceDE w:val="0"/>
      <w:autoSpaceDN w:val="0"/>
      <w:jc w:val="both"/>
    </w:pPr>
    <w:rPr>
      <w:rFonts w:ascii="Times New Roman" w:eastAsia="Times New Roman" w:hAnsi="Times New Roman"/>
    </w:rPr>
  </w:style>
  <w:style w:type="character" w:customStyle="1" w:styleId="HiddenText">
    <w:name w:val="HiddenText"/>
    <w:rsid w:val="004969BB"/>
    <w:rPr>
      <w:noProof/>
      <w:vanish/>
    </w:rPr>
  </w:style>
  <w:style w:type="paragraph" w:customStyle="1" w:styleId="NormalTableHead">
    <w:name w:val="Normal Table Head"/>
    <w:basedOn w:val="a"/>
    <w:rsid w:val="004969BB"/>
    <w:pPr>
      <w:keepNext/>
      <w:keepLines/>
      <w:autoSpaceDE w:val="0"/>
      <w:autoSpaceDN w:val="0"/>
      <w:spacing w:after="0" w:line="240" w:lineRule="auto"/>
      <w:jc w:val="center"/>
    </w:pPr>
    <w:rPr>
      <w:rFonts w:ascii="Times New Roman" w:hAnsi="Times New Roman"/>
      <w:b/>
      <w:bCs/>
      <w:sz w:val="24"/>
      <w:szCs w:val="24"/>
      <w:lang w:eastAsia="ru-RU"/>
    </w:rPr>
  </w:style>
  <w:style w:type="paragraph" w:customStyle="1" w:styleId="affff6">
    <w:name w:val="макрос"/>
    <w:rsid w:val="004969BB"/>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Times New Roman" w:eastAsia="Times New Roman" w:hAnsi="Times New Roman"/>
    </w:rPr>
  </w:style>
  <w:style w:type="paragraph" w:customStyle="1" w:styleId="BodyText31">
    <w:name w:val="Body Text 31"/>
    <w:basedOn w:val="Noeeu"/>
    <w:rsid w:val="004969BB"/>
    <w:pPr>
      <w:widowControl/>
      <w:jc w:val="center"/>
    </w:pPr>
    <w:rPr>
      <w:spacing w:val="0"/>
      <w:kern w:val="0"/>
      <w:position w:val="0"/>
      <w:lang w:val="ru-RU"/>
    </w:rPr>
  </w:style>
  <w:style w:type="paragraph" w:customStyle="1" w:styleId="affff7">
    <w:name w:val="Обычный без отступа"/>
    <w:basedOn w:val="a"/>
    <w:rsid w:val="004969BB"/>
    <w:pPr>
      <w:autoSpaceDE w:val="0"/>
      <w:autoSpaceDN w:val="0"/>
      <w:spacing w:after="0" w:line="240" w:lineRule="auto"/>
      <w:jc w:val="both"/>
    </w:pPr>
    <w:rPr>
      <w:rFonts w:ascii="Times New Roman" w:hAnsi="Times New Roman"/>
      <w:kern w:val="24"/>
      <w:sz w:val="24"/>
      <w:szCs w:val="24"/>
      <w:lang w:eastAsia="ru-RU"/>
    </w:rPr>
  </w:style>
  <w:style w:type="paragraph" w:customStyle="1" w:styleId="spisok-">
    <w:name w:val="spisok -"/>
    <w:basedOn w:val="a"/>
    <w:rsid w:val="004969BB"/>
    <w:pPr>
      <w:keepLines/>
      <w:widowControl w:val="0"/>
      <w:tabs>
        <w:tab w:val="num" w:pos="926"/>
        <w:tab w:val="num" w:pos="1492"/>
      </w:tabs>
      <w:autoSpaceDE w:val="0"/>
      <w:autoSpaceDN w:val="0"/>
      <w:spacing w:after="0" w:line="240" w:lineRule="auto"/>
      <w:ind w:left="1276" w:hanging="284"/>
      <w:jc w:val="both"/>
    </w:pPr>
    <w:rPr>
      <w:rFonts w:ascii="Times New Roman" w:hAnsi="Times New Roman"/>
      <w:kern w:val="24"/>
      <w:sz w:val="24"/>
      <w:szCs w:val="24"/>
      <w:lang w:eastAsia="ru-RU"/>
    </w:rPr>
  </w:style>
  <w:style w:type="paragraph" w:customStyle="1" w:styleId="swift">
    <w:name w:val="swift"/>
    <w:basedOn w:val="a"/>
    <w:rsid w:val="004969BB"/>
    <w:pPr>
      <w:widowControl w:val="0"/>
      <w:autoSpaceDE w:val="0"/>
      <w:autoSpaceDN w:val="0"/>
      <w:spacing w:before="120" w:after="0" w:line="360" w:lineRule="auto"/>
      <w:ind w:firstLine="709"/>
      <w:jc w:val="both"/>
    </w:pPr>
    <w:rPr>
      <w:rFonts w:ascii="Times New Roman" w:hAnsi="Times New Roman"/>
      <w:sz w:val="26"/>
      <w:szCs w:val="26"/>
      <w:lang w:eastAsia="ru-RU"/>
    </w:rPr>
  </w:style>
  <w:style w:type="paragraph" w:customStyle="1" w:styleId="spisok">
    <w:name w:val="Оspisok"/>
    <w:basedOn w:val="a"/>
    <w:rsid w:val="004969BB"/>
    <w:pPr>
      <w:keepLines/>
      <w:widowControl w:val="0"/>
      <w:tabs>
        <w:tab w:val="num" w:pos="643"/>
        <w:tab w:val="num" w:pos="993"/>
        <w:tab w:val="num" w:pos="1492"/>
      </w:tabs>
      <w:autoSpaceDE w:val="0"/>
      <w:autoSpaceDN w:val="0"/>
      <w:spacing w:after="0" w:line="240" w:lineRule="auto"/>
      <w:ind w:left="993" w:hanging="284"/>
      <w:jc w:val="both"/>
    </w:pPr>
    <w:rPr>
      <w:rFonts w:ascii="Times New Roman" w:hAnsi="Times New Roman"/>
      <w:kern w:val="24"/>
      <w:sz w:val="24"/>
      <w:szCs w:val="24"/>
      <w:lang w:eastAsia="ru-RU"/>
    </w:rPr>
  </w:style>
  <w:style w:type="paragraph" w:customStyle="1" w:styleId="affff8">
    <w:name w:val="Определения"/>
    <w:basedOn w:val="a"/>
    <w:rsid w:val="004969BB"/>
    <w:pPr>
      <w:widowControl w:val="0"/>
      <w:autoSpaceDE w:val="0"/>
      <w:autoSpaceDN w:val="0"/>
      <w:spacing w:before="120" w:after="0" w:line="240" w:lineRule="auto"/>
      <w:ind w:left="540" w:hanging="540"/>
      <w:jc w:val="both"/>
    </w:pPr>
    <w:rPr>
      <w:rFonts w:ascii="Times New Roman" w:hAnsi="Times New Roman"/>
      <w:b/>
      <w:bCs/>
      <w:kern w:val="24"/>
      <w:sz w:val="24"/>
      <w:szCs w:val="24"/>
      <w:lang w:eastAsia="ru-RU"/>
    </w:rPr>
  </w:style>
  <w:style w:type="paragraph" w:customStyle="1" w:styleId="IauiueIoiaiaaiiue">
    <w:name w:val="Iau?iue.Ioia?iaaiiue"/>
    <w:rsid w:val="004969BB"/>
    <w:pPr>
      <w:autoSpaceDE w:val="0"/>
      <w:autoSpaceDN w:val="0"/>
      <w:spacing w:after="120"/>
      <w:jc w:val="both"/>
    </w:pPr>
    <w:rPr>
      <w:rFonts w:ascii="Times New Roman" w:eastAsia="Times New Roman" w:hAnsi="Times New Roman"/>
      <w:kern w:val="24"/>
      <w:sz w:val="24"/>
      <w:szCs w:val="24"/>
    </w:rPr>
  </w:style>
  <w:style w:type="character" w:customStyle="1" w:styleId="affff9">
    <w:name w:val="Ссылка на сноску"/>
    <w:rsid w:val="004969BB"/>
    <w:rPr>
      <w:rFonts w:ascii="Times New Roman" w:hAnsi="Times New Roman"/>
      <w:vertAlign w:val="superscript"/>
    </w:rPr>
  </w:style>
  <w:style w:type="paragraph" w:styleId="1f3">
    <w:name w:val="index 1"/>
    <w:basedOn w:val="a"/>
    <w:next w:val="a"/>
    <w:autoRedefine/>
    <w:uiPriority w:val="99"/>
    <w:rsid w:val="004969BB"/>
    <w:pPr>
      <w:autoSpaceDE w:val="0"/>
      <w:autoSpaceDN w:val="0"/>
      <w:spacing w:after="0" w:line="240" w:lineRule="auto"/>
      <w:ind w:left="200" w:hanging="200"/>
    </w:pPr>
    <w:rPr>
      <w:rFonts w:ascii="Times New Roman" w:hAnsi="Times New Roman"/>
      <w:sz w:val="20"/>
      <w:szCs w:val="20"/>
      <w:lang w:eastAsia="ru-RU"/>
    </w:rPr>
  </w:style>
  <w:style w:type="paragraph" w:styleId="2d">
    <w:name w:val="index 2"/>
    <w:basedOn w:val="a"/>
    <w:next w:val="a"/>
    <w:autoRedefine/>
    <w:uiPriority w:val="99"/>
    <w:rsid w:val="004969BB"/>
    <w:pPr>
      <w:autoSpaceDE w:val="0"/>
      <w:autoSpaceDN w:val="0"/>
      <w:spacing w:after="0" w:line="240" w:lineRule="auto"/>
      <w:ind w:left="400" w:hanging="200"/>
    </w:pPr>
    <w:rPr>
      <w:rFonts w:ascii="Times New Roman" w:hAnsi="Times New Roman"/>
      <w:sz w:val="20"/>
      <w:szCs w:val="20"/>
      <w:lang w:eastAsia="ru-RU"/>
    </w:rPr>
  </w:style>
  <w:style w:type="paragraph" w:styleId="3f">
    <w:name w:val="index 3"/>
    <w:basedOn w:val="a"/>
    <w:next w:val="a"/>
    <w:autoRedefine/>
    <w:uiPriority w:val="99"/>
    <w:rsid w:val="004969BB"/>
    <w:pPr>
      <w:autoSpaceDE w:val="0"/>
      <w:autoSpaceDN w:val="0"/>
      <w:spacing w:after="0" w:line="240" w:lineRule="auto"/>
      <w:ind w:left="600" w:hanging="200"/>
    </w:pPr>
    <w:rPr>
      <w:rFonts w:ascii="Times New Roman" w:hAnsi="Times New Roman"/>
      <w:sz w:val="20"/>
      <w:szCs w:val="20"/>
      <w:lang w:eastAsia="ru-RU"/>
    </w:rPr>
  </w:style>
  <w:style w:type="paragraph" w:styleId="46">
    <w:name w:val="index 4"/>
    <w:basedOn w:val="a"/>
    <w:next w:val="a"/>
    <w:autoRedefine/>
    <w:uiPriority w:val="99"/>
    <w:rsid w:val="004969BB"/>
    <w:pPr>
      <w:autoSpaceDE w:val="0"/>
      <w:autoSpaceDN w:val="0"/>
      <w:spacing w:after="0" w:line="240" w:lineRule="auto"/>
      <w:ind w:left="800" w:hanging="200"/>
    </w:pPr>
    <w:rPr>
      <w:rFonts w:ascii="Times New Roman" w:hAnsi="Times New Roman"/>
      <w:sz w:val="20"/>
      <w:szCs w:val="20"/>
      <w:lang w:eastAsia="ru-RU"/>
    </w:rPr>
  </w:style>
  <w:style w:type="paragraph" w:styleId="55">
    <w:name w:val="index 5"/>
    <w:basedOn w:val="a"/>
    <w:next w:val="a"/>
    <w:autoRedefine/>
    <w:uiPriority w:val="99"/>
    <w:rsid w:val="004969BB"/>
    <w:pPr>
      <w:autoSpaceDE w:val="0"/>
      <w:autoSpaceDN w:val="0"/>
      <w:spacing w:after="0" w:line="240" w:lineRule="auto"/>
      <w:ind w:left="1000" w:hanging="200"/>
    </w:pPr>
    <w:rPr>
      <w:rFonts w:ascii="Times New Roman" w:hAnsi="Times New Roman"/>
      <w:sz w:val="20"/>
      <w:szCs w:val="20"/>
      <w:lang w:eastAsia="ru-RU"/>
    </w:rPr>
  </w:style>
  <w:style w:type="paragraph" w:styleId="64">
    <w:name w:val="index 6"/>
    <w:basedOn w:val="a"/>
    <w:next w:val="a"/>
    <w:autoRedefine/>
    <w:uiPriority w:val="99"/>
    <w:rsid w:val="004969BB"/>
    <w:pPr>
      <w:autoSpaceDE w:val="0"/>
      <w:autoSpaceDN w:val="0"/>
      <w:spacing w:after="0" w:line="240" w:lineRule="auto"/>
      <w:ind w:left="1200" w:hanging="200"/>
    </w:pPr>
    <w:rPr>
      <w:rFonts w:ascii="Times New Roman" w:hAnsi="Times New Roman"/>
      <w:sz w:val="20"/>
      <w:szCs w:val="20"/>
      <w:lang w:eastAsia="ru-RU"/>
    </w:rPr>
  </w:style>
  <w:style w:type="paragraph" w:styleId="73">
    <w:name w:val="index 7"/>
    <w:basedOn w:val="a"/>
    <w:next w:val="a"/>
    <w:autoRedefine/>
    <w:uiPriority w:val="99"/>
    <w:rsid w:val="004969BB"/>
    <w:pPr>
      <w:autoSpaceDE w:val="0"/>
      <w:autoSpaceDN w:val="0"/>
      <w:spacing w:after="0" w:line="240" w:lineRule="auto"/>
      <w:ind w:left="1400" w:hanging="200"/>
    </w:pPr>
    <w:rPr>
      <w:rFonts w:ascii="Times New Roman" w:hAnsi="Times New Roman"/>
      <w:sz w:val="20"/>
      <w:szCs w:val="20"/>
      <w:lang w:eastAsia="ru-RU"/>
    </w:rPr>
  </w:style>
  <w:style w:type="paragraph" w:styleId="84">
    <w:name w:val="index 8"/>
    <w:basedOn w:val="a"/>
    <w:next w:val="a"/>
    <w:autoRedefine/>
    <w:uiPriority w:val="99"/>
    <w:rsid w:val="004969BB"/>
    <w:pPr>
      <w:autoSpaceDE w:val="0"/>
      <w:autoSpaceDN w:val="0"/>
      <w:spacing w:after="0" w:line="240" w:lineRule="auto"/>
      <w:ind w:left="1600" w:hanging="200"/>
    </w:pPr>
    <w:rPr>
      <w:rFonts w:ascii="Times New Roman" w:hAnsi="Times New Roman"/>
      <w:sz w:val="20"/>
      <w:szCs w:val="20"/>
      <w:lang w:eastAsia="ru-RU"/>
    </w:rPr>
  </w:style>
  <w:style w:type="paragraph" w:styleId="affffa">
    <w:name w:val="index heading"/>
    <w:basedOn w:val="a"/>
    <w:next w:val="1f3"/>
    <w:uiPriority w:val="99"/>
    <w:rsid w:val="004969BB"/>
    <w:pPr>
      <w:autoSpaceDE w:val="0"/>
      <w:autoSpaceDN w:val="0"/>
      <w:spacing w:after="0" w:line="240" w:lineRule="auto"/>
    </w:pPr>
    <w:rPr>
      <w:rFonts w:ascii="Times New Roman" w:hAnsi="Times New Roman"/>
      <w:sz w:val="20"/>
      <w:szCs w:val="20"/>
      <w:lang w:eastAsia="ru-RU"/>
    </w:rPr>
  </w:style>
  <w:style w:type="paragraph" w:styleId="affffb">
    <w:name w:val="Subtitle"/>
    <w:basedOn w:val="a"/>
    <w:link w:val="affffc"/>
    <w:uiPriority w:val="11"/>
    <w:qFormat/>
    <w:rsid w:val="004969BB"/>
    <w:pPr>
      <w:autoSpaceDE w:val="0"/>
      <w:autoSpaceDN w:val="0"/>
      <w:spacing w:after="0" w:line="240" w:lineRule="auto"/>
      <w:jc w:val="center"/>
    </w:pPr>
    <w:rPr>
      <w:rFonts w:ascii="Times New Roman" w:hAnsi="Times New Roman"/>
      <w:b/>
      <w:bCs/>
      <w:sz w:val="24"/>
      <w:szCs w:val="24"/>
      <w:lang w:eastAsia="ru-RU"/>
    </w:rPr>
  </w:style>
  <w:style w:type="character" w:customStyle="1" w:styleId="affffc">
    <w:name w:val="Подзаголовок Знак"/>
    <w:basedOn w:val="a0"/>
    <w:link w:val="affffb"/>
    <w:uiPriority w:val="11"/>
    <w:rsid w:val="004969BB"/>
    <w:rPr>
      <w:rFonts w:ascii="Times New Roman" w:eastAsia="Times New Roman" w:hAnsi="Times New Roman"/>
      <w:b/>
      <w:bCs/>
      <w:sz w:val="24"/>
      <w:szCs w:val="24"/>
    </w:rPr>
  </w:style>
  <w:style w:type="paragraph" w:styleId="56">
    <w:name w:val="List Bullet 5"/>
    <w:basedOn w:val="a"/>
    <w:autoRedefine/>
    <w:uiPriority w:val="99"/>
    <w:rsid w:val="004969BB"/>
    <w:pPr>
      <w:autoSpaceDE w:val="0"/>
      <w:autoSpaceDN w:val="0"/>
      <w:spacing w:after="0" w:line="240" w:lineRule="auto"/>
      <w:jc w:val="both"/>
    </w:pPr>
    <w:rPr>
      <w:rFonts w:ascii="Times New Roman" w:hAnsi="Times New Roman"/>
      <w:sz w:val="24"/>
      <w:szCs w:val="24"/>
      <w:lang w:eastAsia="ru-RU"/>
    </w:rPr>
  </w:style>
  <w:style w:type="paragraph" w:customStyle="1" w:styleId="ConsPlusTitle">
    <w:name w:val="ConsPlusTitle"/>
    <w:rsid w:val="004969BB"/>
    <w:pPr>
      <w:widowControl w:val="0"/>
      <w:autoSpaceDE w:val="0"/>
      <w:autoSpaceDN w:val="0"/>
      <w:adjustRightInd w:val="0"/>
    </w:pPr>
    <w:rPr>
      <w:rFonts w:ascii="Times New Roman" w:eastAsia="Times New Roman" w:hAnsi="Times New Roman"/>
      <w:b/>
      <w:bCs/>
      <w:sz w:val="24"/>
      <w:szCs w:val="24"/>
    </w:rPr>
  </w:style>
  <w:style w:type="paragraph" w:customStyle="1" w:styleId="affffd">
    <w:name w:val="Íîðìàëüíûé"/>
    <w:rsid w:val="004969BB"/>
    <w:rPr>
      <w:rFonts w:ascii="Times New Roman" w:eastAsia="Times New Roman" w:hAnsi="Times New Roman"/>
    </w:rPr>
  </w:style>
  <w:style w:type="paragraph" w:customStyle="1" w:styleId="affffe">
    <w:name w:val="Название организации"/>
    <w:basedOn w:val="afc"/>
    <w:rsid w:val="004969BB"/>
    <w:pPr>
      <w:tabs>
        <w:tab w:val="left" w:pos="1134"/>
      </w:tabs>
      <w:autoSpaceDE w:val="0"/>
      <w:autoSpaceDN w:val="0"/>
      <w:spacing w:before="120" w:after="80"/>
    </w:pPr>
    <w:rPr>
      <w:rFonts w:ascii="Times New Roman" w:eastAsia="Times New Roman" w:hAnsi="Times New Roman"/>
      <w:b/>
      <w:bCs/>
      <w:sz w:val="28"/>
      <w:szCs w:val="28"/>
      <w:lang w:val="en-GB" w:eastAsia="ru-RU"/>
    </w:rPr>
  </w:style>
  <w:style w:type="character" w:customStyle="1" w:styleId="blk3">
    <w:name w:val="blk3"/>
    <w:rsid w:val="004969BB"/>
    <w:rPr>
      <w:vanish w:val="0"/>
      <w:webHidden w:val="0"/>
      <w:specVanish w:val="0"/>
    </w:rPr>
  </w:style>
  <w:style w:type="character" w:customStyle="1" w:styleId="blk6">
    <w:name w:val="blk6"/>
    <w:rsid w:val="004969BB"/>
    <w:rPr>
      <w:vanish w:val="0"/>
      <w:webHidden w:val="0"/>
      <w:specVanish w:val="0"/>
    </w:rPr>
  </w:style>
  <w:style w:type="character" w:customStyle="1" w:styleId="blk1">
    <w:name w:val="blk1"/>
    <w:rsid w:val="004969BB"/>
    <w:rPr>
      <w:vanish w:val="0"/>
      <w:webHidden w:val="0"/>
      <w:specVanish w:val="0"/>
    </w:rPr>
  </w:style>
  <w:style w:type="character" w:customStyle="1" w:styleId="af8">
    <w:name w:val="Название объекта Знак"/>
    <w:link w:val="af7"/>
    <w:uiPriority w:val="99"/>
    <w:rsid w:val="004969BB"/>
    <w:rPr>
      <w:rFonts w:ascii="Times New Roman" w:eastAsia="Times New Roman" w:hAnsi="Times New Roman"/>
      <w:b/>
      <w:bCs/>
      <w:sz w:val="24"/>
      <w:szCs w:val="24"/>
    </w:rPr>
  </w:style>
  <w:style w:type="character" w:styleId="afffff">
    <w:name w:val="Emphasis"/>
    <w:uiPriority w:val="99"/>
    <w:qFormat/>
    <w:rsid w:val="004969BB"/>
    <w:rPr>
      <w:rFonts w:cs="Times New Roman"/>
      <w:i/>
      <w:iCs/>
    </w:rPr>
  </w:style>
  <w:style w:type="character" w:customStyle="1" w:styleId="ac">
    <w:name w:val="Абзац списка Знак"/>
    <w:aliases w:val="Абзац маркированнный Знак,1 Знак,UL Знак,Bullet Number Знак,Светлая сетка - Акцент 31 Знак,Num Bullet 1 Знак,Индексы Знак,Цветной список - Акцент 11 Знак,Bullet List Знак,FooterText Знак,numbered Знак,Table-Normal Знак,Предусловия Знак"/>
    <w:link w:val="ab"/>
    <w:uiPriority w:val="34"/>
    <w:locked/>
    <w:rsid w:val="004969BB"/>
    <w:rPr>
      <w:rFonts w:eastAsia="Times New Roman"/>
      <w:sz w:val="22"/>
      <w:szCs w:val="22"/>
      <w:lang w:eastAsia="en-US"/>
    </w:rPr>
  </w:style>
  <w:style w:type="paragraph" w:styleId="HTML">
    <w:name w:val="HTML Preformatted"/>
    <w:basedOn w:val="a"/>
    <w:link w:val="HTML0"/>
    <w:uiPriority w:val="99"/>
    <w:unhideWhenUsed/>
    <w:rsid w:val="00D03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D0339B"/>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116">
      <w:bodyDiv w:val="1"/>
      <w:marLeft w:val="0"/>
      <w:marRight w:val="0"/>
      <w:marTop w:val="0"/>
      <w:marBottom w:val="0"/>
      <w:divBdr>
        <w:top w:val="none" w:sz="0" w:space="0" w:color="auto"/>
        <w:left w:val="none" w:sz="0" w:space="0" w:color="auto"/>
        <w:bottom w:val="none" w:sz="0" w:space="0" w:color="auto"/>
        <w:right w:val="none" w:sz="0" w:space="0" w:color="auto"/>
      </w:divBdr>
    </w:div>
    <w:div w:id="372462435">
      <w:bodyDiv w:val="1"/>
      <w:marLeft w:val="0"/>
      <w:marRight w:val="0"/>
      <w:marTop w:val="0"/>
      <w:marBottom w:val="0"/>
      <w:divBdr>
        <w:top w:val="none" w:sz="0" w:space="0" w:color="auto"/>
        <w:left w:val="none" w:sz="0" w:space="0" w:color="auto"/>
        <w:bottom w:val="none" w:sz="0" w:space="0" w:color="auto"/>
        <w:right w:val="none" w:sz="0" w:space="0" w:color="auto"/>
      </w:divBdr>
    </w:div>
    <w:div w:id="1154487245">
      <w:bodyDiv w:val="1"/>
      <w:marLeft w:val="0"/>
      <w:marRight w:val="0"/>
      <w:marTop w:val="0"/>
      <w:marBottom w:val="0"/>
      <w:divBdr>
        <w:top w:val="none" w:sz="0" w:space="0" w:color="auto"/>
        <w:left w:val="none" w:sz="0" w:space="0" w:color="auto"/>
        <w:bottom w:val="none" w:sz="0" w:space="0" w:color="auto"/>
        <w:right w:val="none" w:sz="0" w:space="0" w:color="auto"/>
      </w:divBdr>
    </w:div>
    <w:div w:id="1504397641">
      <w:bodyDiv w:val="1"/>
      <w:marLeft w:val="0"/>
      <w:marRight w:val="0"/>
      <w:marTop w:val="0"/>
      <w:marBottom w:val="0"/>
      <w:divBdr>
        <w:top w:val="none" w:sz="0" w:space="0" w:color="auto"/>
        <w:left w:val="none" w:sz="0" w:space="0" w:color="auto"/>
        <w:bottom w:val="none" w:sz="0" w:space="0" w:color="auto"/>
        <w:right w:val="none" w:sz="0" w:space="0" w:color="auto"/>
      </w:divBdr>
    </w:div>
    <w:div w:id="1531605855">
      <w:bodyDiv w:val="1"/>
      <w:marLeft w:val="0"/>
      <w:marRight w:val="0"/>
      <w:marTop w:val="0"/>
      <w:marBottom w:val="0"/>
      <w:divBdr>
        <w:top w:val="none" w:sz="0" w:space="0" w:color="auto"/>
        <w:left w:val="none" w:sz="0" w:space="0" w:color="auto"/>
        <w:bottom w:val="none" w:sz="0" w:space="0" w:color="auto"/>
        <w:right w:val="none" w:sz="0" w:space="0" w:color="auto"/>
      </w:divBdr>
    </w:div>
    <w:div w:id="167880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580A6-DB38-44C8-87EE-C36D05E2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518CBC3B.dotm</Template>
  <TotalTime>1</TotalTime>
  <Pages>2</Pages>
  <Words>566</Words>
  <Characters>3779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4337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Прохорова Ирина Юрьевна</dc:creator>
  <cp:lastModifiedBy>Пальмова Марина Владимировна</cp:lastModifiedBy>
  <cp:revision>2</cp:revision>
  <cp:lastPrinted>2023-01-16T05:54:00Z</cp:lastPrinted>
  <dcterms:created xsi:type="dcterms:W3CDTF">2023-04-14T00:43:00Z</dcterms:created>
  <dcterms:modified xsi:type="dcterms:W3CDTF">2023-04-14T00:43:00Z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{DF380A14-CAFB-452B-A3DB-FB9CF8DD8128}</vt:lpwstr>
  </property>
  <property fmtid="{D5CDD505-2E9C-101B-9397-08002B2CF9AE}" pid="3" name="#RegDocId">
    <vt:lpwstr>Вн. ОРД - Нормативный документ № Вр-6363757</vt:lpwstr>
  </property>
  <property fmtid="{D5CDD505-2E9C-101B-9397-08002B2CF9AE}" pid="4" name="FileDocId">
    <vt:lpwstr>{0777A453-526A-4B34-B535-7D1695033D87}</vt:lpwstr>
  </property>
  <property fmtid="{D5CDD505-2E9C-101B-9397-08002B2CF9AE}" pid="5" name="#FileDocId">
    <vt:lpwstr>Файл: 2418-2-1.doc</vt:lpwstr>
  </property>
  <property fmtid="{D5CDD505-2E9C-101B-9397-08002B2CF9AE}" pid="6" name="Дайждест">
    <vt:lpwstr>Вн. ОРД - Нормативный документ № Вр-6363757</vt:lpwstr>
  </property>
  <property fmtid="{D5CDD505-2E9C-101B-9397-08002B2CF9AE}" pid="7" name="Содержание">
    <vt:lpwstr>Альбом форм договоров и заявлений на открытие и обслуживание бизнес-счета №2418-2/1</vt:lpwstr>
  </property>
  <property fmtid="{D5CDD505-2E9C-101B-9397-08002B2CF9AE}" pid="8" name="Вид_документа">
    <vt:lpwstr>ОРД - Нормативный документ</vt:lpwstr>
  </property>
  <property fmtid="{D5CDD505-2E9C-101B-9397-08002B2CF9AE}" pid="9" name="Получатель_ФИО">
    <vt:lpwstr>Размещение в КонсультантПлюс </vt:lpwstr>
  </property>
  <property fmtid="{D5CDD505-2E9C-101B-9397-08002B2CF9AE}" pid="10" name="Получатель_Фамилия">
    <vt:lpwstr>Размещение в КонсультантПлюс</vt:lpwstr>
  </property>
  <property fmtid="{D5CDD505-2E9C-101B-9397-08002B2CF9AE}" pid="11" name="Получатель_Имя">
    <vt:lpwstr> </vt:lpwstr>
  </property>
  <property fmtid="{D5CDD505-2E9C-101B-9397-08002B2CF9AE}" pid="12" name="Получатель_Отчество">
    <vt:lpwstr> </vt:lpwstr>
  </property>
  <property fmtid="{D5CDD505-2E9C-101B-9397-08002B2CF9AE}" pid="13" name="Получатель_Фамилия_род">
    <vt:lpwstr>Размещение в КонсультантПлюс</vt:lpwstr>
  </property>
  <property fmtid="{D5CDD505-2E9C-101B-9397-08002B2CF9AE}" pid="14" name="Получатель_Фамилия_дат">
    <vt:lpwstr>Размещение в КонсультантПлюс</vt:lpwstr>
  </property>
  <property fmtid="{D5CDD505-2E9C-101B-9397-08002B2CF9AE}" pid="15" name="Получатель_Инициалы">
    <vt:lpwstr> </vt:lpwstr>
  </property>
  <property fmtid="{D5CDD505-2E9C-101B-9397-08002B2CF9AE}" pid="16" name="Получатель_Должность">
    <vt:lpwstr> </vt:lpwstr>
  </property>
  <property fmtid="{D5CDD505-2E9C-101B-9397-08002B2CF9AE}" pid="17" name="Получатель_Должность_род">
    <vt:lpwstr> </vt:lpwstr>
  </property>
  <property fmtid="{D5CDD505-2E9C-101B-9397-08002B2CF9AE}" pid="18" name="Получатель_Должность_дат">
    <vt:lpwstr> </vt:lpwstr>
  </property>
  <property fmtid="{D5CDD505-2E9C-101B-9397-08002B2CF9AE}" pid="19" name="Получатель_Подразделение">
    <vt:lpwstr>Сектор ведения нормативной документации</vt:lpwstr>
  </property>
  <property fmtid="{D5CDD505-2E9C-101B-9397-08002B2CF9AE}" pid="20" name="Получатель_Телефон">
    <vt:lpwstr> </vt:lpwstr>
  </property>
  <property fmtid="{D5CDD505-2E9C-101B-9397-08002B2CF9AE}" pid="21" name="Отправитель_ФИО">
    <vt:lpwstr>Сагайдак С.А.</vt:lpwstr>
  </property>
  <property fmtid="{D5CDD505-2E9C-101B-9397-08002B2CF9AE}" pid="22" name="Отправитель_Фамилия">
    <vt:lpwstr>Сагайдак</vt:lpwstr>
  </property>
  <property fmtid="{D5CDD505-2E9C-101B-9397-08002B2CF9AE}" pid="23" name="Отправитель_Имя">
    <vt:lpwstr>Светлана</vt:lpwstr>
  </property>
  <property fmtid="{D5CDD505-2E9C-101B-9397-08002B2CF9AE}" pid="24" name="Отправитель_Отчество">
    <vt:lpwstr>Алексеевна</vt:lpwstr>
  </property>
  <property fmtid="{D5CDD505-2E9C-101B-9397-08002B2CF9AE}" pid="25" name="Отправитель_Фамилия_род">
    <vt:lpwstr>Сагайдак</vt:lpwstr>
  </property>
  <property fmtid="{D5CDD505-2E9C-101B-9397-08002B2CF9AE}" pid="26" name="Отправитель_Фамилия_дат">
    <vt:lpwstr>Сагайдак</vt:lpwstr>
  </property>
  <property fmtid="{D5CDD505-2E9C-101B-9397-08002B2CF9AE}" pid="27" name="Отправитель_Инициалы">
    <vt:lpwstr>С.А.</vt:lpwstr>
  </property>
  <property fmtid="{D5CDD505-2E9C-101B-9397-08002B2CF9AE}" pid="28" name="Отправитель_Должность">
    <vt:lpwstr>Старший вице-президент</vt:lpwstr>
  </property>
  <property fmtid="{D5CDD505-2E9C-101B-9397-08002B2CF9AE}" pid="29" name="Отправитель_Должность_род">
    <vt:lpwstr>Старшия вице-президента</vt:lpwstr>
  </property>
  <property fmtid="{D5CDD505-2E9C-101B-9397-08002B2CF9AE}" pid="30" name="Отправитель_Должность_дат">
    <vt:lpwstr>Старшию вице-президенту</vt:lpwstr>
  </property>
  <property fmtid="{D5CDD505-2E9C-101B-9397-08002B2CF9AE}" pid="31" name="Отправитель_Подразделение">
    <vt:lpwstr>Руководство ОАО «Сбербанк России»</vt:lpwstr>
  </property>
  <property fmtid="{D5CDD505-2E9C-101B-9397-08002B2CF9AE}" pid="32" name="Отправитель_Телефон">
    <vt:lpwstr>(7) 11-781</vt:lpwstr>
  </property>
  <property fmtid="{D5CDD505-2E9C-101B-9397-08002B2CF9AE}" pid="33" name="Исполнитель_ФИО">
    <vt:lpwstr>Прохорова И.Ю.</vt:lpwstr>
  </property>
  <property fmtid="{D5CDD505-2E9C-101B-9397-08002B2CF9AE}" pid="34" name="Исполнитель_Фамилия">
    <vt:lpwstr>Прохорова</vt:lpwstr>
  </property>
  <property fmtid="{D5CDD505-2E9C-101B-9397-08002B2CF9AE}" pid="35" name="Исполнитель_Имя">
    <vt:lpwstr>Ирина</vt:lpwstr>
  </property>
  <property fmtid="{D5CDD505-2E9C-101B-9397-08002B2CF9AE}" pid="36" name="Исполнитель_Отчество">
    <vt:lpwstr>Юрьевна</vt:lpwstr>
  </property>
  <property fmtid="{D5CDD505-2E9C-101B-9397-08002B2CF9AE}" pid="37" name="Исполнитель_Фамилия_род">
    <vt:lpwstr>Прохоровой</vt:lpwstr>
  </property>
  <property fmtid="{D5CDD505-2E9C-101B-9397-08002B2CF9AE}" pid="38" name="Исполнитель_Фамилия_дат">
    <vt:lpwstr>Прохоровой</vt:lpwstr>
  </property>
  <property fmtid="{D5CDD505-2E9C-101B-9397-08002B2CF9AE}" pid="39" name="Исполнитель_Инициалы">
    <vt:lpwstr>И.Ю.</vt:lpwstr>
  </property>
  <property fmtid="{D5CDD505-2E9C-101B-9397-08002B2CF9AE}" pid="40" name="Исполнитель_Должность">
    <vt:lpwstr>Эксперт</vt:lpwstr>
  </property>
  <property fmtid="{D5CDD505-2E9C-101B-9397-08002B2CF9AE}" pid="41" name="Исполнитель_Должность_род">
    <vt:lpwstr>Эксперт</vt:lpwstr>
  </property>
  <property fmtid="{D5CDD505-2E9C-101B-9397-08002B2CF9AE}" pid="42" name="Исполнитель_Должность_дат">
    <vt:lpwstr>Эксперт</vt:lpwstr>
  </property>
  <property fmtid="{D5CDD505-2E9C-101B-9397-08002B2CF9AE}" pid="43" name="Исполнитель_Подразделение">
    <vt:lpwstr>Отдел карточных продуктов и инкассации</vt:lpwstr>
  </property>
  <property fmtid="{D5CDD505-2E9C-101B-9397-08002B2CF9AE}" pid="44" name="Исполнитель_Телефон">
    <vt:lpwstr>(7) 20-874</vt:lpwstr>
  </property>
</Properties>
</file>